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15F8" w:rsidRPr="00F75E43" w:rsidRDefault="009515F8" w:rsidP="00EB2703">
      <w:pPr>
        <w:pStyle w:val="Text"/>
        <w:ind w:firstLine="360"/>
        <w:rPr>
          <w:lang w:val="az-Latn-AZ"/>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cover.jpg" o:spid="_x0000_s1026" type="#_x0000_t75" alt="Обложка" style="position:absolute;left:0;text-align:left;margin-left:0;margin-top:0;width:595.3pt;height:841.9pt;z-index:251658240;visibility:visible;mso-wrap-distance-left:0;mso-wrap-distance-right:0;mso-position-horizontal:center;mso-position-horizontal-relative:page;mso-position-vertical:center;mso-position-vertical-relative:page">
            <v:imagedata r:id="rId7" o:title=""/>
            <w10:wrap type="topAndBottom" anchorx="page" anchory="page"/>
          </v:shape>
        </w:pict>
      </w:r>
    </w:p>
    <w:p w:rsidR="009515F8" w:rsidRPr="00F75E43" w:rsidRDefault="009515F8" w:rsidP="00AB6704">
      <w:pPr>
        <w:pStyle w:val="Para18"/>
        <w:pageBreakBefore/>
        <w:spacing w:before="240" w:after="240"/>
        <w:rPr>
          <w:rFonts w:ascii="Times New Roman" w:hAnsi="Times New Roman"/>
          <w:lang w:val="az-Latn-AZ"/>
        </w:rPr>
      </w:pPr>
      <w:r w:rsidRPr="00F75E43">
        <w:rPr>
          <w:rFonts w:ascii="Times New Roman" w:hAnsi="Times New Roman"/>
          <w:lang w:val="az-Latn-AZ"/>
        </w:rPr>
        <w:t>Coș Makdauell</w:t>
      </w:r>
    </w:p>
    <w:p w:rsidR="009515F8" w:rsidRPr="00F75E43" w:rsidRDefault="009515F8" w:rsidP="00AB6704">
      <w:pPr>
        <w:pStyle w:val="1"/>
        <w:spacing w:before="240" w:beforeAutospacing="0" w:after="240" w:afterAutospacing="0"/>
        <w:ind w:firstLine="542"/>
        <w:rPr>
          <w:b/>
          <w:bCs/>
          <w:sz w:val="36"/>
          <w:szCs w:val="36"/>
          <w:lang w:val="az-Latn-AZ"/>
        </w:rPr>
      </w:pPr>
    </w:p>
    <w:p w:rsidR="009515F8" w:rsidRPr="00F75E43" w:rsidRDefault="009515F8" w:rsidP="00AB6704">
      <w:pPr>
        <w:pStyle w:val="1"/>
        <w:spacing w:before="240" w:beforeAutospacing="0" w:after="240" w:afterAutospacing="0"/>
        <w:ind w:firstLine="542"/>
        <w:rPr>
          <w:b/>
          <w:bCs/>
          <w:sz w:val="36"/>
          <w:szCs w:val="36"/>
          <w:lang w:val="az-Latn-AZ"/>
        </w:rPr>
      </w:pPr>
    </w:p>
    <w:p w:rsidR="009515F8" w:rsidRPr="00F75E43" w:rsidRDefault="009515F8" w:rsidP="00AB6704">
      <w:pPr>
        <w:pStyle w:val="1"/>
        <w:spacing w:before="240" w:beforeAutospacing="0" w:after="240" w:afterAutospacing="0"/>
        <w:ind w:firstLine="542"/>
        <w:rPr>
          <w:b/>
          <w:bCs/>
          <w:sz w:val="36"/>
          <w:szCs w:val="36"/>
          <w:lang w:val="az-Latn-AZ"/>
        </w:rPr>
      </w:pPr>
    </w:p>
    <w:p w:rsidR="009515F8" w:rsidRPr="00F75E43" w:rsidRDefault="009515F8" w:rsidP="00AB6704">
      <w:pPr>
        <w:pStyle w:val="1"/>
        <w:spacing w:before="240" w:beforeAutospacing="0" w:after="240" w:afterAutospacing="0"/>
        <w:ind w:firstLine="542"/>
        <w:rPr>
          <w:b/>
          <w:bCs/>
          <w:sz w:val="36"/>
          <w:szCs w:val="36"/>
          <w:lang w:val="az-Latn-AZ"/>
        </w:rPr>
      </w:pPr>
    </w:p>
    <w:p w:rsidR="009515F8" w:rsidRPr="00F75E43" w:rsidRDefault="009515F8" w:rsidP="00AB6704">
      <w:pPr>
        <w:pStyle w:val="1"/>
        <w:spacing w:before="240" w:beforeAutospacing="0" w:after="240" w:afterAutospacing="0"/>
        <w:ind w:firstLine="542"/>
        <w:rPr>
          <w:b/>
          <w:bCs/>
          <w:sz w:val="36"/>
          <w:szCs w:val="36"/>
          <w:lang w:val="az-Latn-AZ"/>
        </w:rPr>
      </w:pPr>
    </w:p>
    <w:p w:rsidR="009515F8" w:rsidRPr="00F75E43" w:rsidRDefault="009515F8" w:rsidP="00AB6704">
      <w:pPr>
        <w:pStyle w:val="Para22"/>
        <w:spacing w:before="240" w:after="240"/>
        <w:rPr>
          <w:rFonts w:ascii="Times New Roman" w:hAnsi="Times New Roman"/>
          <w:b w:val="0"/>
          <w:sz w:val="80"/>
          <w:szCs w:val="80"/>
          <w:lang w:val="az-Latn-AZ"/>
        </w:rPr>
      </w:pPr>
      <w:r w:rsidRPr="00F75E43">
        <w:rPr>
          <w:rFonts w:ascii="Times New Roman" w:hAnsi="Times New Roman"/>
          <w:b w:val="0"/>
          <w:sz w:val="80"/>
          <w:szCs w:val="80"/>
          <w:lang w:val="az-Latn-AZ"/>
        </w:rPr>
        <w:t>ATANIN 10 VƏZİFƏSİ</w:t>
      </w:r>
    </w:p>
    <w:p w:rsidR="009515F8" w:rsidRPr="00F75E43" w:rsidRDefault="009515F8" w:rsidP="00AB6704">
      <w:pPr>
        <w:pStyle w:val="1"/>
        <w:spacing w:before="240" w:beforeAutospacing="0" w:after="240" w:afterAutospacing="0"/>
        <w:ind w:firstLine="1205"/>
        <w:rPr>
          <w:b/>
          <w:bCs/>
          <w:sz w:val="80"/>
          <w:szCs w:val="80"/>
          <w:lang w:val="az-Latn-AZ"/>
        </w:rPr>
      </w:pPr>
    </w:p>
    <w:p w:rsidR="009515F8" w:rsidRPr="00F75E43" w:rsidRDefault="009515F8" w:rsidP="00AB6704">
      <w:pPr>
        <w:pStyle w:val="Para17"/>
        <w:spacing w:before="240" w:after="240"/>
        <w:rPr>
          <w:rFonts w:ascii="Times New Roman" w:hAnsi="Times New Roman" w:cs="Times New Roman"/>
          <w:sz w:val="32"/>
          <w:szCs w:val="32"/>
          <w:lang w:val="az-Latn-AZ"/>
        </w:rPr>
      </w:pPr>
      <w:r w:rsidRPr="00F75E43">
        <w:rPr>
          <w:rFonts w:ascii="Times New Roman" w:hAnsi="Times New Roman" w:cs="Times New Roman"/>
          <w:sz w:val="32"/>
          <w:szCs w:val="32"/>
          <w:lang w:val="az-Latn-AZ"/>
        </w:rPr>
        <w:t>Uşaqlara təsirinizi necə faydalı etmək olar</w:t>
      </w:r>
    </w:p>
    <w:p w:rsidR="009515F8" w:rsidRPr="00F228B7" w:rsidRDefault="009515F8" w:rsidP="00933ABA">
      <w:pPr>
        <w:pStyle w:val="Heading1"/>
        <w:pageBreakBefore/>
        <w:spacing w:before="720" w:after="480"/>
        <w:ind w:left="240" w:right="240"/>
        <w:rPr>
          <w:rFonts w:ascii="Times New Roman" w:hAnsi="Times New Roman"/>
          <w:lang w:val="en-US"/>
        </w:rPr>
      </w:pPr>
      <w:bookmarkStart w:id="0" w:name="_Toc76661573"/>
      <w:r w:rsidRPr="00F75E43">
        <w:rPr>
          <w:rFonts w:ascii="Times New Roman" w:hAnsi="Times New Roman"/>
          <w:color w:val="333333"/>
          <w:sz w:val="34"/>
          <w:szCs w:val="34"/>
          <w:lang w:val="az-Latn-AZ"/>
        </w:rPr>
        <w:t>Mündəricat</w:t>
      </w:r>
      <w:bookmarkEnd w:id="0"/>
      <w:r w:rsidRPr="00F75E43">
        <w:rPr>
          <w:rFonts w:ascii="Times New Roman" w:hAnsi="Times New Roman"/>
          <w:lang w:val="az-Latn-AZ"/>
        </w:rPr>
        <w:fldChar w:fldCharType="begin"/>
      </w:r>
      <w:r w:rsidRPr="00F75E43">
        <w:rPr>
          <w:rFonts w:ascii="Times New Roman" w:hAnsi="Times New Roman"/>
          <w:lang w:val="az-Latn-AZ"/>
        </w:rPr>
        <w:instrText xml:space="preserve"> TOC \o "1-3" \h \z \u </w:instrText>
      </w:r>
      <w:r w:rsidRPr="00F75E43">
        <w:rPr>
          <w:rFonts w:ascii="Times New Roman" w:hAnsi="Times New Roman"/>
          <w:lang w:val="az-Latn-AZ"/>
        </w:rPr>
        <w:fldChar w:fldCharType="separate"/>
      </w:r>
    </w:p>
    <w:p w:rsidR="009515F8" w:rsidRPr="00F75E43" w:rsidRDefault="009515F8" w:rsidP="00933ABA">
      <w:pPr>
        <w:pStyle w:val="TOC1"/>
        <w:tabs>
          <w:tab w:val="right" w:leader="dot" w:pos="10070"/>
        </w:tabs>
        <w:spacing w:before="240" w:after="240"/>
        <w:ind w:firstLineChars="0" w:firstLine="0"/>
        <w:rPr>
          <w:rFonts w:ascii="Times New Roman" w:hAnsi="Times New Roman"/>
          <w:sz w:val="22"/>
          <w:szCs w:val="22"/>
          <w:lang w:val="az-Latn-AZ"/>
        </w:rPr>
      </w:pPr>
      <w:hyperlink w:anchor="_Toc76661574" w:history="1">
        <w:r w:rsidRPr="00F75E43">
          <w:rPr>
            <w:rStyle w:val="Hyperlink"/>
            <w:rFonts w:ascii="Times New Roman" w:hAnsi="Times New Roman"/>
            <w:sz w:val="22"/>
            <w:szCs w:val="22"/>
            <w:lang w:val="az-Latn-AZ"/>
          </w:rPr>
          <w:t>~1~   BELƏLİKLƏ, ATA NƏ ETSİN?</w:t>
        </w:r>
      </w:hyperlink>
    </w:p>
    <w:p w:rsidR="009515F8" w:rsidRPr="00F75E43" w:rsidRDefault="009515F8" w:rsidP="00933ABA">
      <w:pPr>
        <w:pStyle w:val="TOC1"/>
        <w:tabs>
          <w:tab w:val="right" w:leader="dot" w:pos="10070"/>
        </w:tabs>
        <w:spacing w:before="240" w:after="240"/>
        <w:ind w:firstLineChars="0" w:firstLine="0"/>
        <w:rPr>
          <w:rFonts w:ascii="Times New Roman" w:hAnsi="Times New Roman"/>
          <w:sz w:val="22"/>
          <w:szCs w:val="22"/>
          <w:lang w:val="az-Latn-AZ"/>
        </w:rPr>
      </w:pPr>
      <w:hyperlink w:anchor="_Toc76661575" w:history="1">
        <w:r w:rsidRPr="00F75E43">
          <w:rPr>
            <w:rStyle w:val="Hyperlink"/>
            <w:rFonts w:ascii="Times New Roman" w:hAnsi="Times New Roman"/>
            <w:sz w:val="22"/>
            <w:szCs w:val="22"/>
            <w:lang w:val="az-Latn-AZ"/>
          </w:rPr>
          <w:t>~2~  Birinci vəzifə.   UŞAĞINIZA HƏQİQƏTİ HƏMİŞƏ MƏHƏBBƏTLƏ DEMƏYƏ ÇALIŞIN</w:t>
        </w:r>
      </w:hyperlink>
    </w:p>
    <w:p w:rsidR="009515F8" w:rsidRPr="00F75E43" w:rsidRDefault="009515F8" w:rsidP="00933ABA">
      <w:pPr>
        <w:pStyle w:val="TOC1"/>
        <w:tabs>
          <w:tab w:val="right" w:leader="dot" w:pos="10070"/>
        </w:tabs>
        <w:spacing w:before="240" w:after="240"/>
        <w:ind w:firstLineChars="0" w:firstLine="0"/>
        <w:rPr>
          <w:rFonts w:ascii="Times New Roman" w:hAnsi="Times New Roman"/>
          <w:sz w:val="22"/>
          <w:szCs w:val="22"/>
          <w:lang w:val="az-Latn-AZ"/>
        </w:rPr>
      </w:pPr>
      <w:hyperlink w:anchor="_Toc76661576" w:history="1">
        <w:r w:rsidRPr="00F75E43">
          <w:rPr>
            <w:rStyle w:val="Hyperlink"/>
            <w:rFonts w:ascii="Times New Roman" w:hAnsi="Times New Roman"/>
            <w:sz w:val="22"/>
            <w:szCs w:val="22"/>
            <w:lang w:val="az-Latn-AZ"/>
          </w:rPr>
          <w:t xml:space="preserve">~3~  İkinci vəzifə.   UŞAĞA </w:t>
        </w:r>
        <w:r w:rsidRPr="00F75E43">
          <w:rPr>
            <w:rStyle w:val="Hyperlink"/>
            <w:rFonts w:ascii="Times New Roman" w:hAnsi="Times New Roman"/>
            <w:i/>
            <w:iCs/>
            <w:sz w:val="22"/>
            <w:szCs w:val="22"/>
            <w:lang w:val="az-Latn-AZ"/>
          </w:rPr>
          <w:t>GÖRƏ</w:t>
        </w:r>
        <w:r w:rsidRPr="00F75E43">
          <w:rPr>
            <w:rStyle w:val="Hyperlink"/>
            <w:rFonts w:ascii="Times New Roman" w:hAnsi="Times New Roman"/>
            <w:sz w:val="22"/>
            <w:szCs w:val="22"/>
            <w:lang w:val="az-Latn-AZ"/>
          </w:rPr>
          <w:t xml:space="preserve"> YOX, ONUN </w:t>
        </w:r>
        <w:r w:rsidRPr="00F75E43">
          <w:rPr>
            <w:rStyle w:val="Hyperlink"/>
            <w:rFonts w:ascii="Times New Roman" w:hAnsi="Times New Roman"/>
            <w:i/>
            <w:iCs/>
            <w:sz w:val="22"/>
            <w:szCs w:val="22"/>
            <w:lang w:val="az-Latn-AZ"/>
          </w:rPr>
          <w:t>QARŞISINDA</w:t>
        </w:r>
        <w:r w:rsidRPr="00F75E43">
          <w:rPr>
            <w:rStyle w:val="Hyperlink"/>
            <w:rFonts w:ascii="Times New Roman" w:hAnsi="Times New Roman"/>
            <w:sz w:val="22"/>
            <w:szCs w:val="22"/>
            <w:lang w:val="az-Latn-AZ"/>
          </w:rPr>
          <w:t xml:space="preserve"> CAVABDEHLİK DAŞIYIN. BİRİNCİ HİSSƏ</w:t>
        </w:r>
      </w:hyperlink>
    </w:p>
    <w:p w:rsidR="009515F8" w:rsidRPr="00F75E43" w:rsidRDefault="009515F8" w:rsidP="00933ABA">
      <w:pPr>
        <w:pStyle w:val="TOC1"/>
        <w:tabs>
          <w:tab w:val="right" w:leader="dot" w:pos="10070"/>
        </w:tabs>
        <w:spacing w:before="240" w:after="240"/>
        <w:ind w:firstLineChars="0" w:firstLine="0"/>
        <w:rPr>
          <w:rFonts w:ascii="Times New Roman" w:hAnsi="Times New Roman"/>
          <w:sz w:val="22"/>
          <w:szCs w:val="22"/>
          <w:lang w:val="az-Latn-AZ"/>
        </w:rPr>
      </w:pPr>
      <w:hyperlink w:anchor="_Toc76661577" w:history="1">
        <w:r w:rsidRPr="00F75E43">
          <w:rPr>
            <w:rStyle w:val="Hyperlink"/>
            <w:rFonts w:ascii="Times New Roman" w:hAnsi="Times New Roman"/>
            <w:sz w:val="22"/>
            <w:szCs w:val="22"/>
            <w:lang w:val="az-Latn-AZ"/>
          </w:rPr>
          <w:t xml:space="preserve">~4~  İkinci vəzifə   UŞAĞA </w:t>
        </w:r>
        <w:r w:rsidRPr="00F75E43">
          <w:rPr>
            <w:rStyle w:val="Hyperlink"/>
            <w:rFonts w:ascii="Times New Roman" w:hAnsi="Times New Roman"/>
            <w:i/>
            <w:iCs/>
            <w:sz w:val="22"/>
            <w:szCs w:val="22"/>
            <w:lang w:val="az-Latn-AZ"/>
          </w:rPr>
          <w:t xml:space="preserve">GÖRƏ </w:t>
        </w:r>
        <w:r w:rsidRPr="00F75E43">
          <w:rPr>
            <w:rStyle w:val="Hyperlink"/>
            <w:rFonts w:ascii="Times New Roman" w:hAnsi="Times New Roman"/>
            <w:sz w:val="22"/>
            <w:szCs w:val="22"/>
            <w:lang w:val="az-Latn-AZ"/>
          </w:rPr>
          <w:t xml:space="preserve">YOX, ONUN </w:t>
        </w:r>
        <w:r w:rsidRPr="00F75E43">
          <w:rPr>
            <w:rStyle w:val="Hyperlink"/>
            <w:rFonts w:ascii="Times New Roman" w:hAnsi="Times New Roman"/>
            <w:i/>
            <w:iCs/>
            <w:sz w:val="22"/>
            <w:szCs w:val="22"/>
            <w:lang w:val="az-Latn-AZ"/>
          </w:rPr>
          <w:t>QARŞISINDA</w:t>
        </w:r>
        <w:r w:rsidRPr="00F75E43">
          <w:rPr>
            <w:rStyle w:val="Hyperlink"/>
            <w:rFonts w:ascii="Times New Roman" w:hAnsi="Times New Roman"/>
            <w:sz w:val="22"/>
            <w:szCs w:val="22"/>
            <w:lang w:val="az-Latn-AZ"/>
          </w:rPr>
          <w:t xml:space="preserve"> CAVABDEHLİK DAŞIYIN. İKİNCİ HİSSƏ</w:t>
        </w:r>
      </w:hyperlink>
    </w:p>
    <w:p w:rsidR="009515F8" w:rsidRPr="00F75E43" w:rsidRDefault="009515F8" w:rsidP="00933ABA">
      <w:pPr>
        <w:pStyle w:val="TOC1"/>
        <w:tabs>
          <w:tab w:val="right" w:leader="dot" w:pos="10070"/>
        </w:tabs>
        <w:spacing w:before="240" w:after="240"/>
        <w:ind w:firstLineChars="0" w:firstLine="0"/>
        <w:rPr>
          <w:rFonts w:ascii="Times New Roman" w:hAnsi="Times New Roman"/>
          <w:sz w:val="22"/>
          <w:szCs w:val="22"/>
          <w:lang w:val="az-Latn-AZ"/>
        </w:rPr>
      </w:pPr>
      <w:hyperlink w:anchor="_Toc76661578" w:history="1">
        <w:r w:rsidRPr="00F75E43">
          <w:rPr>
            <w:rStyle w:val="Hyperlink"/>
            <w:rFonts w:ascii="Times New Roman" w:hAnsi="Times New Roman"/>
            <w:sz w:val="22"/>
            <w:szCs w:val="22"/>
            <w:lang w:val="az-Latn-AZ"/>
          </w:rPr>
          <w:t>~5~  Üçüncü vəzifə.   UŞAĞINIZA NÜMUNƏ OLUN</w:t>
        </w:r>
      </w:hyperlink>
    </w:p>
    <w:p w:rsidR="009515F8" w:rsidRPr="00F75E43" w:rsidRDefault="009515F8" w:rsidP="00933ABA">
      <w:pPr>
        <w:pStyle w:val="TOC1"/>
        <w:tabs>
          <w:tab w:val="right" w:leader="dot" w:pos="10070"/>
        </w:tabs>
        <w:spacing w:before="240" w:after="240"/>
        <w:ind w:firstLineChars="0" w:firstLine="0"/>
        <w:rPr>
          <w:rFonts w:ascii="Times New Roman" w:hAnsi="Times New Roman"/>
          <w:sz w:val="22"/>
          <w:szCs w:val="22"/>
          <w:lang w:val="az-Latn-AZ"/>
        </w:rPr>
      </w:pPr>
      <w:hyperlink w:anchor="_Toc76661579" w:history="1">
        <w:r w:rsidRPr="00F75E43">
          <w:rPr>
            <w:rStyle w:val="Hyperlink"/>
            <w:rFonts w:ascii="Times New Roman" w:hAnsi="Times New Roman"/>
            <w:sz w:val="22"/>
            <w:szCs w:val="22"/>
            <w:lang w:val="az-Latn-AZ"/>
          </w:rPr>
          <w:t>~6~  Dördüncü vəzifə.   UŞAĞINIZA ALLAHIN KİM OLDUĞUNU VƏ KİMƏ OXŞADIĞINI BAŞA SALIN</w:t>
        </w:r>
      </w:hyperlink>
    </w:p>
    <w:p w:rsidR="009515F8" w:rsidRPr="00F75E43" w:rsidRDefault="009515F8" w:rsidP="00933ABA">
      <w:pPr>
        <w:pStyle w:val="TOC1"/>
        <w:tabs>
          <w:tab w:val="right" w:leader="dot" w:pos="10070"/>
        </w:tabs>
        <w:spacing w:before="240" w:after="240"/>
        <w:ind w:firstLineChars="0" w:firstLine="0"/>
        <w:rPr>
          <w:rFonts w:ascii="Times New Roman" w:hAnsi="Times New Roman"/>
          <w:sz w:val="22"/>
          <w:szCs w:val="22"/>
          <w:lang w:val="az-Latn-AZ"/>
        </w:rPr>
      </w:pPr>
      <w:hyperlink w:anchor="_Toc76661580" w:history="1">
        <w:r w:rsidRPr="00F75E43">
          <w:rPr>
            <w:rStyle w:val="Hyperlink"/>
            <w:rFonts w:ascii="Times New Roman" w:hAnsi="Times New Roman"/>
            <w:sz w:val="22"/>
            <w:szCs w:val="22"/>
            <w:lang w:val="az-Latn-AZ"/>
          </w:rPr>
          <w:t>~7~  Beşinci vəzifə.   UŞAĞINIZA EQOİST OLMAMAĞI ÖYRƏDİN</w:t>
        </w:r>
      </w:hyperlink>
    </w:p>
    <w:p w:rsidR="009515F8" w:rsidRPr="00F75E43" w:rsidRDefault="009515F8" w:rsidP="00933ABA">
      <w:pPr>
        <w:pStyle w:val="TOC1"/>
        <w:tabs>
          <w:tab w:val="right" w:leader="dot" w:pos="10070"/>
        </w:tabs>
        <w:spacing w:before="240" w:after="240"/>
        <w:ind w:firstLineChars="0" w:firstLine="0"/>
        <w:rPr>
          <w:rFonts w:ascii="Times New Roman" w:hAnsi="Times New Roman"/>
          <w:sz w:val="22"/>
          <w:szCs w:val="22"/>
          <w:lang w:val="az-Latn-AZ"/>
        </w:rPr>
      </w:pPr>
      <w:hyperlink w:anchor="_Toc76661581" w:history="1">
        <w:r w:rsidRPr="00F75E43">
          <w:rPr>
            <w:rStyle w:val="Hyperlink"/>
            <w:rFonts w:ascii="Times New Roman" w:hAnsi="Times New Roman"/>
            <w:sz w:val="22"/>
            <w:szCs w:val="22"/>
            <w:lang w:val="az-Latn-AZ"/>
          </w:rPr>
          <w:t>~8~  Altıncı vəzifə.   UŞAĞINIZA ƏSL MƏHƏBBƏTİN NƏ OLDUĞUNU İZAH EDİN</w:t>
        </w:r>
      </w:hyperlink>
    </w:p>
    <w:p w:rsidR="009515F8" w:rsidRPr="00F75E43" w:rsidRDefault="009515F8" w:rsidP="00933ABA">
      <w:pPr>
        <w:pStyle w:val="TOC1"/>
        <w:tabs>
          <w:tab w:val="right" w:leader="dot" w:pos="10070"/>
        </w:tabs>
        <w:spacing w:before="240" w:after="240"/>
        <w:ind w:firstLineChars="0" w:firstLine="0"/>
        <w:rPr>
          <w:rFonts w:ascii="Times New Roman" w:hAnsi="Times New Roman"/>
          <w:sz w:val="22"/>
          <w:szCs w:val="22"/>
          <w:lang w:val="az-Latn-AZ"/>
        </w:rPr>
      </w:pPr>
      <w:hyperlink w:anchor="_Toc76661582" w:history="1">
        <w:r w:rsidRPr="00F75E43">
          <w:rPr>
            <w:rStyle w:val="Hyperlink"/>
            <w:rFonts w:ascii="Times New Roman" w:hAnsi="Times New Roman"/>
            <w:sz w:val="22"/>
            <w:szCs w:val="22"/>
            <w:lang w:val="az-Latn-AZ"/>
          </w:rPr>
          <w:t>~9~  Yeddinci vəzifə.   UŞAĞINIZA YAXŞINI PİSDƏN AYIRMAĞI ÖYRƏDİN</w:t>
        </w:r>
      </w:hyperlink>
    </w:p>
    <w:p w:rsidR="009515F8" w:rsidRPr="00F75E43" w:rsidRDefault="009515F8" w:rsidP="00933ABA">
      <w:pPr>
        <w:pStyle w:val="TOC1"/>
        <w:tabs>
          <w:tab w:val="right" w:leader="dot" w:pos="10070"/>
        </w:tabs>
        <w:spacing w:before="240" w:after="240"/>
        <w:ind w:firstLineChars="0" w:firstLine="0"/>
        <w:rPr>
          <w:rFonts w:ascii="Times New Roman" w:hAnsi="Times New Roman"/>
          <w:sz w:val="22"/>
          <w:szCs w:val="22"/>
          <w:lang w:val="az-Latn-AZ"/>
        </w:rPr>
      </w:pPr>
      <w:hyperlink w:anchor="_Toc76661583" w:history="1">
        <w:r w:rsidRPr="00F75E43">
          <w:rPr>
            <w:rStyle w:val="Hyperlink"/>
            <w:rFonts w:ascii="Times New Roman" w:hAnsi="Times New Roman"/>
            <w:sz w:val="22"/>
            <w:szCs w:val="22"/>
            <w:lang w:val="az-Latn-AZ"/>
          </w:rPr>
          <w:t>~10~  Səkkizinci vəzifə.   UŞAĞINIZA İNTİM ÜNASİBƏTLƏR BARƏDƏ ALLAHIN PLANINI BAŞA SALIN</w:t>
        </w:r>
      </w:hyperlink>
    </w:p>
    <w:p w:rsidR="009515F8" w:rsidRPr="00F75E43" w:rsidRDefault="009515F8" w:rsidP="00933ABA">
      <w:pPr>
        <w:pStyle w:val="TOC1"/>
        <w:tabs>
          <w:tab w:val="right" w:leader="dot" w:pos="10070"/>
        </w:tabs>
        <w:spacing w:before="240" w:after="240"/>
        <w:ind w:firstLineChars="0" w:firstLine="0"/>
        <w:rPr>
          <w:rFonts w:ascii="Times New Roman" w:hAnsi="Times New Roman"/>
          <w:sz w:val="22"/>
          <w:szCs w:val="22"/>
          <w:lang w:val="az-Latn-AZ"/>
        </w:rPr>
      </w:pPr>
      <w:hyperlink w:anchor="_Toc76661584" w:history="1">
        <w:r w:rsidRPr="00F75E43">
          <w:rPr>
            <w:rStyle w:val="Hyperlink"/>
            <w:rFonts w:ascii="Times New Roman" w:hAnsi="Times New Roman"/>
            <w:sz w:val="22"/>
            <w:szCs w:val="22"/>
            <w:lang w:val="az-Latn-AZ"/>
          </w:rPr>
          <w:t>~11~  Doqquzuncu vəzifə.   UŞAĞINIZA NƏYƏ NƏ ÜÇÜN İNANDIĞINIZI İZAH EDİN</w:t>
        </w:r>
      </w:hyperlink>
    </w:p>
    <w:p w:rsidR="009515F8" w:rsidRPr="00F75E43" w:rsidRDefault="009515F8" w:rsidP="00933ABA">
      <w:pPr>
        <w:pStyle w:val="TOC1"/>
        <w:tabs>
          <w:tab w:val="right" w:leader="dot" w:pos="10070"/>
        </w:tabs>
        <w:spacing w:before="240" w:after="240"/>
        <w:ind w:firstLineChars="0" w:firstLine="0"/>
        <w:rPr>
          <w:rFonts w:ascii="Times New Roman" w:hAnsi="Times New Roman"/>
          <w:sz w:val="22"/>
          <w:szCs w:val="22"/>
          <w:lang w:val="az-Latn-AZ"/>
        </w:rPr>
      </w:pPr>
      <w:hyperlink w:anchor="_Toc76661585" w:history="1">
        <w:r w:rsidRPr="00F75E43">
          <w:rPr>
            <w:rStyle w:val="Hyperlink"/>
            <w:rFonts w:ascii="Times New Roman" w:hAnsi="Times New Roman"/>
            <w:sz w:val="22"/>
            <w:szCs w:val="22"/>
            <w:lang w:val="az-Latn-AZ"/>
          </w:rPr>
          <w:t>~12~  Onuncu vəzifə.   UŞAĞINIZDA MİNNƏTDAR OLAN ÜRƏK TƏRBİYƏLƏNDİRİN</w:t>
        </w:r>
      </w:hyperlink>
    </w:p>
    <w:p w:rsidR="009515F8" w:rsidRPr="00F75E43" w:rsidRDefault="009515F8" w:rsidP="00933ABA">
      <w:pPr>
        <w:pStyle w:val="TOC1"/>
        <w:tabs>
          <w:tab w:val="right" w:leader="dot" w:pos="10070"/>
        </w:tabs>
        <w:spacing w:before="240" w:after="240"/>
        <w:ind w:firstLineChars="0" w:firstLine="0"/>
        <w:rPr>
          <w:rFonts w:ascii="Times New Roman" w:hAnsi="Times New Roman"/>
          <w:sz w:val="22"/>
          <w:szCs w:val="22"/>
          <w:lang w:val="az-Latn-AZ"/>
        </w:rPr>
      </w:pPr>
      <w:hyperlink w:anchor="_Toc76661586" w:history="1">
        <w:r w:rsidRPr="00F75E43">
          <w:rPr>
            <w:rStyle w:val="Hyperlink"/>
            <w:rFonts w:ascii="Times New Roman" w:hAnsi="Times New Roman"/>
            <w:sz w:val="22"/>
            <w:szCs w:val="22"/>
            <w:lang w:val="az-Latn-AZ"/>
          </w:rPr>
          <w:t>Son söz.  «ƏLİMDƏN GƏLƏN HƏR ŞEYİ EDİRƏM»</w:t>
        </w:r>
      </w:hyperlink>
    </w:p>
    <w:p w:rsidR="009515F8" w:rsidRPr="00F75E43" w:rsidRDefault="009515F8" w:rsidP="00933ABA">
      <w:pPr>
        <w:pStyle w:val="TOC1"/>
        <w:tabs>
          <w:tab w:val="right" w:leader="dot" w:pos="10070"/>
        </w:tabs>
        <w:spacing w:before="240" w:after="240"/>
        <w:ind w:firstLineChars="0" w:firstLine="0"/>
        <w:rPr>
          <w:rFonts w:ascii="Times New Roman" w:hAnsi="Times New Roman"/>
          <w:sz w:val="22"/>
          <w:szCs w:val="22"/>
          <w:lang w:val="az-Latn-AZ"/>
        </w:rPr>
      </w:pPr>
      <w:hyperlink w:anchor="_Toc76661587" w:history="1">
        <w:r w:rsidRPr="00F75E43">
          <w:rPr>
            <w:rStyle w:val="Hyperlink"/>
            <w:rFonts w:ascii="Times New Roman" w:hAnsi="Times New Roman"/>
            <w:sz w:val="22"/>
            <w:szCs w:val="22"/>
            <w:lang w:val="az-Latn-AZ"/>
          </w:rPr>
          <w:t>EMOSİONAL EHTİYACLARA DAİR ÖZÜNÜ QİYMƏTLƏNDİRMƏ SORĞUSU</w:t>
        </w:r>
      </w:hyperlink>
    </w:p>
    <w:p w:rsidR="009515F8" w:rsidRPr="00F75E43" w:rsidRDefault="009515F8" w:rsidP="00933ABA">
      <w:pPr>
        <w:pStyle w:val="TOC1"/>
        <w:tabs>
          <w:tab w:val="right" w:leader="dot" w:pos="10070"/>
        </w:tabs>
        <w:spacing w:before="240" w:after="240"/>
        <w:ind w:firstLineChars="0" w:firstLine="0"/>
        <w:rPr>
          <w:rFonts w:ascii="Times New Roman" w:hAnsi="Times New Roman"/>
          <w:sz w:val="22"/>
          <w:szCs w:val="22"/>
          <w:lang w:val="az-Latn-AZ"/>
        </w:rPr>
      </w:pPr>
      <w:hyperlink w:anchor="_Toc76661588" w:history="1">
        <w:r w:rsidRPr="00F75E43">
          <w:rPr>
            <w:rStyle w:val="Hyperlink"/>
            <w:rFonts w:ascii="Times New Roman" w:hAnsi="Times New Roman"/>
            <w:sz w:val="22"/>
            <w:szCs w:val="22"/>
            <w:lang w:val="az-Latn-AZ"/>
          </w:rPr>
          <w:t>MİNNƏTDARLIQ</w:t>
        </w:r>
      </w:hyperlink>
    </w:p>
    <w:p w:rsidR="009515F8" w:rsidRPr="00F75E43" w:rsidRDefault="009515F8" w:rsidP="00933ABA">
      <w:pPr>
        <w:pStyle w:val="TOC1"/>
        <w:tabs>
          <w:tab w:val="right" w:leader="dot" w:pos="10070"/>
        </w:tabs>
        <w:spacing w:before="240" w:after="240"/>
        <w:ind w:firstLineChars="0" w:firstLine="0"/>
        <w:rPr>
          <w:rFonts w:ascii="Times New Roman" w:hAnsi="Times New Roman"/>
          <w:sz w:val="22"/>
          <w:szCs w:val="22"/>
          <w:lang w:val="az-Latn-AZ"/>
        </w:rPr>
      </w:pPr>
    </w:p>
    <w:p w:rsidR="009515F8" w:rsidRPr="00F75E43" w:rsidRDefault="009515F8" w:rsidP="008F70DA">
      <w:pPr>
        <w:spacing w:beforeLines="0" w:after="240"/>
        <w:ind w:left="-180" w:firstLineChars="0" w:firstLine="0"/>
        <w:rPr>
          <w:rFonts w:ascii="Times New Roman" w:hAnsi="Times New Roman"/>
          <w:sz w:val="22"/>
          <w:szCs w:val="22"/>
          <w:lang w:val="az-Latn-AZ"/>
        </w:rPr>
      </w:pPr>
      <w:r w:rsidRPr="00F75E43">
        <w:rPr>
          <w:rFonts w:ascii="Times New Roman" w:hAnsi="Times New Roman"/>
          <w:lang w:val="az-Latn-AZ"/>
        </w:rPr>
        <w:fldChar w:fldCharType="end"/>
      </w:r>
    </w:p>
    <w:p w:rsidR="009515F8" w:rsidRPr="00F75E43" w:rsidRDefault="009515F8" w:rsidP="00AB6704">
      <w:pPr>
        <w:pStyle w:val="Para20"/>
        <w:keepNext/>
        <w:keepLines/>
        <w:pageBreakBefore/>
        <w:spacing w:before="720" w:after="480"/>
        <w:ind w:left="240" w:right="240"/>
        <w:rPr>
          <w:rFonts w:ascii="Times New Roman" w:hAnsi="Times New Roman"/>
          <w:lang w:val="az-Latn-AZ"/>
        </w:rPr>
      </w:pPr>
      <w:r w:rsidRPr="00F75E43">
        <w:rPr>
          <w:rFonts w:ascii="Times New Roman" w:hAnsi="Times New Roman"/>
          <w:lang w:val="az-Latn-AZ"/>
        </w:rPr>
        <w:t>Müqəddimə</w:t>
      </w:r>
    </w:p>
    <w:p w:rsidR="009515F8" w:rsidRPr="00F75E43" w:rsidRDefault="009515F8" w:rsidP="00EB2703">
      <w:pPr>
        <w:pStyle w:val="Text"/>
        <w:ind w:firstLine="360"/>
        <w:rPr>
          <w:lang w:val="az-Latn-AZ"/>
        </w:rPr>
      </w:pPr>
      <w:r w:rsidRPr="00F75E43">
        <w:rPr>
          <w:lang w:val="az-Latn-AZ"/>
        </w:rPr>
        <w:t>Ata olmaq asan deyil. Mən ata olduğuma görə çox məmnunam. Bu vəzifəmi heç nəyə dəyişmərəm. Amma buna baxmayaraq, bəzən saçımı yolub «Yox! Daha bacarmıram!» deyə fəryad etmək istəyirəm.</w:t>
      </w:r>
    </w:p>
    <w:p w:rsidR="009515F8" w:rsidRPr="00F75E43" w:rsidRDefault="009515F8" w:rsidP="00EB2703">
      <w:pPr>
        <w:pStyle w:val="Text"/>
        <w:ind w:firstLine="360"/>
        <w:rPr>
          <w:lang w:val="az-Latn-AZ"/>
        </w:rPr>
      </w:pPr>
      <w:r w:rsidRPr="00F75E43">
        <w:rPr>
          <w:lang w:val="az-Latn-AZ"/>
        </w:rPr>
        <w:t>Arvadımla mən dünyanın ən yaxşı valideynləri olmaq üçün əlimizdən gələni edirik. Lakin dalana dirənəndə öz-özümə sual verirəm: «WWJD?</w:t>
      </w:r>
      <w:r w:rsidRPr="00F75E43">
        <w:rPr>
          <w:rStyle w:val="FootnoteReference"/>
          <w:lang w:val="az-Latn-AZ"/>
        </w:rPr>
        <w:footnoteReference w:id="1"/>
      </w:r>
      <w:r w:rsidRPr="00F75E43">
        <w:rPr>
          <w:lang w:val="az-Latn-AZ"/>
        </w:rPr>
        <w:t xml:space="preserve"> «Yox, mən indi «İsa olsaydı nə edərdi?» sualını vermirəm. Düzdür, bu məsələdə, yəni uşaq böyütmək məsələsində səmavi ofislə birbaşa əlaqə qurmaq lap yerinə düşərdi. Amma nə qədər acı olsa da, Rəbb bu məsələdə son dərəcə dəqiqdir. Rəbb yaxşı ata olmağa dair ətraflı təlimat buraxmayıb. Əslində, Onun fikirlərində səmimi polemika var (Məsələn, Luka 14:26).</w:t>
      </w:r>
    </w:p>
    <w:p w:rsidR="009515F8" w:rsidRPr="00F75E43" w:rsidRDefault="009515F8" w:rsidP="00EB2703">
      <w:pPr>
        <w:pStyle w:val="Text"/>
        <w:ind w:firstLine="360"/>
        <w:rPr>
          <w:lang w:val="az-Latn-AZ"/>
        </w:rPr>
      </w:pPr>
      <w:r w:rsidRPr="00F75E43">
        <w:rPr>
          <w:lang w:val="az-Latn-AZ"/>
        </w:rPr>
        <w:t>Mən «WWJD?» deməklə «Coş olsaydı nə edərdi?» ifadəsini nəzərdə tuturam</w:t>
      </w:r>
      <w:r w:rsidRPr="00F75E43">
        <w:rPr>
          <w:rStyle w:val="FootnoteReference"/>
          <w:lang w:val="az-Latn-AZ"/>
        </w:rPr>
        <w:footnoteReference w:id="2"/>
      </w:r>
      <w:r w:rsidRPr="00F75E43">
        <w:rPr>
          <w:lang w:val="az-Latn-AZ"/>
        </w:rPr>
        <w:t>. Atamın kitabı bizim tərbiyəmizə dair yazdığı etirafla başlayır. Atam yazır ki, o, daim səyahət edən təbliğçi olduğu üçün bizim tərbiyəmizin məsuliyyəti anamızın çiyinləri üzərində idi. Amma buna rəğmən, valideynlərim bu günədək həmrəy komanda olaraq qalır. Ailəmiz kamil idi? Təbii ki, yox. Atam çox səhv etmişdi. Onların da hamısını yazdığı kitabın Birinci fəslində etiraf edir. Sosiologiya elminin qanunlarını və atamın böyüdüyü dəhşətli şəraiti nəzərə alsaq, onda onun qurduğu ailə uğursuz olmalı idi. (Bu barədə ətraflı bir qədər sonra.)</w:t>
      </w:r>
    </w:p>
    <w:p w:rsidR="009515F8" w:rsidRPr="00F75E43" w:rsidRDefault="009515F8" w:rsidP="00EB2703">
      <w:pPr>
        <w:pStyle w:val="Text"/>
        <w:ind w:firstLine="360"/>
        <w:rPr>
          <w:lang w:val="az-Latn-AZ"/>
        </w:rPr>
      </w:pPr>
      <w:r w:rsidRPr="00F75E43">
        <w:rPr>
          <w:lang w:val="az-Latn-AZ"/>
        </w:rPr>
        <w:t>Atamın çatışmazlıqlarına baxmayaraq, o bizi — uşaqlarını sevgi ilə böyütdü. Ümid edirəm ki, mən də üç övladıma qarşı eyni sevgini göstərə biləcəyəm.</w:t>
      </w:r>
    </w:p>
    <w:p w:rsidR="009515F8" w:rsidRPr="00F75E43" w:rsidRDefault="009515F8" w:rsidP="00EB2703">
      <w:pPr>
        <w:pStyle w:val="Text"/>
        <w:ind w:firstLine="360"/>
        <w:rPr>
          <w:lang w:val="az-Latn-AZ"/>
        </w:rPr>
      </w:pPr>
      <w:r w:rsidRPr="00F75E43">
        <w:rPr>
          <w:lang w:val="az-Latn-AZ"/>
        </w:rPr>
        <w:t xml:space="preserve">Elə buna görə də bu kitabı yazdığına görə atama minnətdaram. Bu kitabda ataların layiqli övlad yetişdirmək istədikləri vaxt nəyi edib-etməmələrinə dair sadə bir siyahı tapa bilməyəcəksiniz. Çünki uşaq tərbiyə etmək aşpazlıq sənəti və ya məzuniyyət planlaşdırmaq deyil. (Sözsüz ki, hətta dəqiq planlaşdırma belə uğura zəmanət vermir!) Hamıya yaxşı məlumdur ki, tərbiyə vermək asan deyil. </w:t>
      </w:r>
    </w:p>
    <w:p w:rsidR="009515F8" w:rsidRPr="00F75E43" w:rsidRDefault="009515F8" w:rsidP="00EB2703">
      <w:pPr>
        <w:pStyle w:val="Text"/>
        <w:ind w:firstLine="360"/>
        <w:rPr>
          <w:lang w:val="az-Latn-AZ"/>
        </w:rPr>
      </w:pPr>
      <w:r w:rsidRPr="00F75E43">
        <w:rPr>
          <w:lang w:val="az-Latn-AZ"/>
        </w:rPr>
        <w:t>Bu kitab atamın Müqəddəs Kitab həqiqətləri və bəzi praktik göstərişlərlə təcrübədən keçirdiyi uğur və uğursuzluqlardan bəhs edir.</w:t>
      </w:r>
    </w:p>
    <w:p w:rsidR="009515F8" w:rsidRPr="00F75E43" w:rsidRDefault="009515F8" w:rsidP="00EB2703">
      <w:pPr>
        <w:pStyle w:val="Text"/>
        <w:ind w:firstLine="360"/>
        <w:rPr>
          <w:lang w:val="az-Latn-AZ"/>
        </w:rPr>
      </w:pPr>
      <w:r w:rsidRPr="00F75E43">
        <w:rPr>
          <w:lang w:val="az-Latn-AZ"/>
        </w:rPr>
        <w:t>Atamı daha çox həyatındakı çətinliklərin öhdəsindən necə gəldiyi barədə etdiyi səmimi etiraflarına görə qiymətləndirirəm. Bu kitabın səhifələrində o, həmişəki kimi özünə sadiqdir. Dəfələrlə atamdan ailəsini dağıdan əyyaş babam və uşaqlıq illərində cinsi təcavüzə məruz qalması haqqında eşitsəm də, onun necə dəhşətlər yaşadığını bu yaxınlarda dərk etmişəm. Bir dəfə anam özünün uşaqlıq illərindən gülməli hadisələr danışanda, bacım da atamdan özünün uşaqlıq illərindəki gülməli hadisələrdən danışmasını istədi. Bir qədər susandan sonra atam dedi: «Təəssüf ki, mənim uşaqlıq illərimlə bağlı heç bir xoş xatirəm yoxdur». Nədənsə bu sözlər qəlbimə yaman toxundu. Atamın bir dənə də olsun ailəsi ilə bağlı xoş xatirəsi yoxdur. Bu məni dəhşətə gətirdi.</w:t>
      </w:r>
    </w:p>
    <w:p w:rsidR="009515F8" w:rsidRPr="00F75E43" w:rsidRDefault="009515F8" w:rsidP="00EB2703">
      <w:pPr>
        <w:pStyle w:val="Text"/>
        <w:ind w:firstLine="360"/>
        <w:rPr>
          <w:lang w:val="az-Latn-AZ"/>
        </w:rPr>
      </w:pPr>
      <w:r w:rsidRPr="00F75E43">
        <w:rPr>
          <w:lang w:val="az-Latn-AZ"/>
        </w:rPr>
        <w:t>Belə bir arzuolunmaz uşaqlıq dövrü yaşaması atama illər sonra sevimli, xoşbəxt ailə qurmağa mane olmadı. Bəs o, bunu necə bacardı?</w:t>
      </w:r>
    </w:p>
    <w:p w:rsidR="009515F8" w:rsidRPr="00F75E43" w:rsidRDefault="009515F8" w:rsidP="00EB2703">
      <w:pPr>
        <w:pStyle w:val="Text"/>
        <w:ind w:firstLine="360"/>
        <w:rPr>
          <w:lang w:val="az-Latn-AZ"/>
        </w:rPr>
      </w:pPr>
      <w:r w:rsidRPr="00F75E43">
        <w:rPr>
          <w:lang w:val="az-Latn-AZ"/>
        </w:rPr>
        <w:t>Bu sualın cavabı sizə maraqlı gəlirsə, demək, bu kitab sizin üçündür. Hər halda, bu kitab Allahın dağılmış ailələri bərpa etməyə qadir olduğundan bəhs edir.</w:t>
      </w:r>
    </w:p>
    <w:p w:rsidR="009515F8" w:rsidRPr="00F75E43" w:rsidRDefault="009515F8" w:rsidP="00EB2703">
      <w:pPr>
        <w:pStyle w:val="Text"/>
        <w:ind w:firstLine="360"/>
        <w:rPr>
          <w:lang w:val="az-Latn-AZ"/>
        </w:rPr>
      </w:pPr>
      <w:r w:rsidRPr="00F75E43">
        <w:rPr>
          <w:lang w:val="az-Latn-AZ"/>
        </w:rPr>
        <w:t>İstər yuxusuzluqdan işdə oyaq qalmaq üçün mübarizə aparan gənc bir ata, istərsə də uzun illər valideynlərinin dava-dalaşından ürəyi sərtləşmiş təcrübəli bir ata olun, «Atanın on vəzifəsi» kitabında siz bir çox faydalı tövsiyələrə rast gələ bilərsiniz.</w:t>
      </w:r>
    </w:p>
    <w:p w:rsidR="009515F8" w:rsidRPr="00F75E43" w:rsidRDefault="009515F8" w:rsidP="00EB2703">
      <w:pPr>
        <w:pStyle w:val="Text"/>
        <w:ind w:firstLine="360"/>
        <w:rPr>
          <w:lang w:val="az-Latn-AZ"/>
        </w:rPr>
      </w:pPr>
      <w:r w:rsidRPr="00F75E43">
        <w:rPr>
          <w:lang w:val="az-Latn-AZ"/>
        </w:rPr>
        <w:t xml:space="preserve">Xoş mütaliə diləyi ilə </w:t>
      </w:r>
    </w:p>
    <w:p w:rsidR="009515F8" w:rsidRPr="00F75E43" w:rsidRDefault="009515F8" w:rsidP="00F75E43">
      <w:pPr>
        <w:pStyle w:val="Para09TimesNewRoman15ch11"/>
        <w:rPr>
          <w:lang w:val="az-Latn-AZ"/>
        </w:rPr>
      </w:pPr>
      <w:r w:rsidRPr="00F75E43">
        <w:rPr>
          <w:lang w:val="az-Latn-AZ"/>
        </w:rPr>
        <w:t>Şon Makdauell</w:t>
      </w:r>
    </w:p>
    <w:p w:rsidR="009515F8" w:rsidRPr="00F75E43" w:rsidRDefault="009515F8" w:rsidP="00AB6704">
      <w:pPr>
        <w:pStyle w:val="Heading1"/>
        <w:keepNext/>
        <w:keepLines/>
        <w:pageBreakBefore/>
        <w:spacing w:before="720" w:after="480"/>
        <w:ind w:left="240" w:right="240"/>
        <w:rPr>
          <w:rFonts w:ascii="Times New Roman" w:hAnsi="Times New Roman"/>
          <w:lang w:val="az-Latn-AZ"/>
        </w:rPr>
      </w:pPr>
      <w:bookmarkStart w:id="1" w:name="_Toc76661574"/>
      <w:r w:rsidRPr="00F75E43">
        <w:rPr>
          <w:rFonts w:ascii="Times New Roman" w:hAnsi="Times New Roman"/>
          <w:lang w:val="az-Latn-AZ"/>
        </w:rPr>
        <w:t xml:space="preserve">~1~ </w:t>
      </w:r>
      <w:r w:rsidRPr="00F75E43">
        <w:rPr>
          <w:rFonts w:ascii="Times New Roman" w:hAnsi="Times New Roman"/>
          <w:lang w:val="az-Latn-AZ"/>
        </w:rPr>
        <w:br/>
      </w:r>
      <w:r w:rsidRPr="00F75E43">
        <w:rPr>
          <w:rFonts w:ascii="Times New Roman" w:hAnsi="Times New Roman"/>
          <w:lang w:val="az-Latn-AZ"/>
        </w:rPr>
        <w:br/>
        <w:t>BELƏLİKLƏ, ATA NƏ ETSİN?</w:t>
      </w:r>
      <w:bookmarkEnd w:id="1"/>
    </w:p>
    <w:p w:rsidR="009515F8" w:rsidRPr="00F75E43" w:rsidRDefault="009515F8" w:rsidP="00EB2703">
      <w:pPr>
        <w:pStyle w:val="Text"/>
        <w:ind w:firstLine="360"/>
        <w:rPr>
          <w:lang w:val="az-Latn-AZ"/>
        </w:rPr>
      </w:pPr>
      <w:r w:rsidRPr="00F75E43">
        <w:rPr>
          <w:lang w:val="az-Latn-AZ"/>
        </w:rPr>
        <w:t>Mənə elə gəldi ki, bir ömür keçdi. Qəbul şöbəsinin qabağında dayanmadan addımlayırdım. Dotti doğum şöbəsində fikirləşdiyimdən də çox qalmışdı.</w:t>
      </w:r>
    </w:p>
    <w:p w:rsidR="009515F8" w:rsidRPr="00F75E43" w:rsidRDefault="009515F8" w:rsidP="00EB2703">
      <w:pPr>
        <w:pStyle w:val="Text"/>
        <w:ind w:firstLine="360"/>
        <w:rPr>
          <w:lang w:val="az-Latn-AZ"/>
        </w:rPr>
      </w:pPr>
      <w:r w:rsidRPr="00F75E43">
        <w:rPr>
          <w:lang w:val="az-Latn-AZ"/>
        </w:rPr>
        <w:t>O vaxtlar gələcək analar üçün nə kurslar, nə də ki, ərlərə doğum vaxtı arvadlarının yanında qalmağa icazə vardı. Gələcəyin atası qəbul şöbəsinin qarşısında həyəcanla addımlamaq məcburiyyətində idi. Beləcə mən ənənəni pozmurdum.</w:t>
      </w:r>
    </w:p>
    <w:p w:rsidR="009515F8" w:rsidRPr="00F75E43" w:rsidRDefault="009515F8" w:rsidP="00EB2703">
      <w:pPr>
        <w:pStyle w:val="Text"/>
        <w:ind w:firstLine="360"/>
        <w:rPr>
          <w:lang w:val="az-Latn-AZ"/>
        </w:rPr>
      </w:pPr>
      <w:r w:rsidRPr="00F75E43">
        <w:rPr>
          <w:lang w:val="az-Latn-AZ"/>
        </w:rPr>
        <w:t>Nəhayət, Dotti və üç kilo yeddi yüz qramlıq körpə doğum şöbəsini tərk etdi. Onları palataya köçürən kimi Dotti qızımızı mənə verdi. Kellini qucağıma alan kimi dizlərim titrədi. Ata olduğumu indi dərk etdim. Amma bunun nə demək olduğunu həmin vaxt təsəvvür edə bilmirdim.</w:t>
      </w:r>
    </w:p>
    <w:p w:rsidR="009515F8" w:rsidRPr="00F75E43" w:rsidRDefault="009515F8" w:rsidP="00EB2703">
      <w:pPr>
        <w:pStyle w:val="Text"/>
        <w:ind w:firstLine="360"/>
        <w:rPr>
          <w:lang w:val="az-Latn-AZ"/>
        </w:rPr>
      </w:pPr>
      <w:r w:rsidRPr="00F75E43">
        <w:rPr>
          <w:lang w:val="az-Latn-AZ"/>
        </w:rPr>
        <w:t>Əksər kişilər kimi, mən də ata rolunu oynamağa hazır deyildim. Təbii ki, bundan çox qorxurdum. Bizim uşaqlarımızı gələcəkdə nə gözlədiyini fikirləşəndə isə dəhşətdən az qalırdı başımı itirəm. Çox az valideyn tapılar ki, dünyanın dəyərlərini övladlarına aşılamaq istəsin. Alkoqol, narkotik və nikahdan kənar cinsi əlaqənin verdiyi həzz bizim uşaqlarımıza daha erkən yaşlarda hücum edir. Şagirdlərarası pis münasibət, təcavüz və yeniyetmələrin intiharları barədə tez-tez eşidirik. Bütün bunlar həyəcan yaratmaya bilməz. Bəs belə olan halda, ata nə etsin?</w:t>
      </w:r>
    </w:p>
    <w:p w:rsidR="009515F8" w:rsidRPr="00F75E43" w:rsidRDefault="009515F8" w:rsidP="00AB6704">
      <w:pPr>
        <w:pStyle w:val="Para05"/>
        <w:keepNext/>
        <w:spacing w:before="600" w:after="240"/>
        <w:ind w:left="312" w:right="240"/>
        <w:rPr>
          <w:rFonts w:ascii="Times New Roman" w:hAnsi="Times New Roman"/>
          <w:lang w:val="az-Latn-AZ"/>
        </w:rPr>
      </w:pPr>
      <w:r w:rsidRPr="00F75E43">
        <w:rPr>
          <w:rFonts w:ascii="Times New Roman" w:hAnsi="Times New Roman"/>
          <w:lang w:val="az-Latn-AZ"/>
        </w:rPr>
        <w:t>ÇOŞ, SƏN BUNU NECƏ BACARDIN?</w:t>
      </w:r>
    </w:p>
    <w:p w:rsidR="009515F8" w:rsidRPr="00F75E43" w:rsidRDefault="009515F8" w:rsidP="00EB2703">
      <w:pPr>
        <w:pStyle w:val="Text"/>
        <w:ind w:firstLine="360"/>
        <w:rPr>
          <w:lang w:val="az-Latn-AZ"/>
        </w:rPr>
      </w:pPr>
      <w:r w:rsidRPr="00F75E43">
        <w:rPr>
          <w:lang w:val="az-Latn-AZ"/>
        </w:rPr>
        <w:t>Çoxunuz mənim uşaqlıq illərimdən xəbərdarsınız. Mən heç vaxt içkidən başı açılmayan, anamı tez-tez döyən və mənə diqqət yetirməyən əyyaşın oğlu olmuşam. Atamın mənə bir dəfə də olsun «Səni sevirəm» deməsini heç xatırlamıram. Qorxurdum ki, belə uğursuz uşaqlığım nə vaxtsa gələcək ailə həyatıma təsir edə bilər.</w:t>
      </w:r>
    </w:p>
    <w:p w:rsidR="009515F8" w:rsidRPr="00F75E43" w:rsidRDefault="009515F8" w:rsidP="00EB2703">
      <w:pPr>
        <w:pStyle w:val="Text"/>
        <w:ind w:firstLine="360"/>
        <w:rPr>
          <w:lang w:val="az-Latn-AZ"/>
        </w:rPr>
      </w:pPr>
      <w:r w:rsidRPr="00F75E43">
        <w:rPr>
          <w:lang w:val="az-Latn-AZ"/>
        </w:rPr>
        <w:t>Məndən tez-tez soruşurlar: «Çoş, sən bunu necə bacardın?» Dörd böyük övladımı — Kelli, Şon, Ketti və Hizeri görən hər kəs onları belə sadiq məsihçi kimi böyütdüyümüzə heyrət edir. Bu gün onların hər biri ailəlidir və övlad sahibidirlər. Belə baxanda, arvadımla bir-birimizi təbrik etmək üçün səbəbimiz çoxdur. Elə düşünmək istərdim ki, biz hər şeyi düz etmişik. Amma əslində belə deyil. Düzünü desəm, çox səhvlərə yol vermişəm. Lakin həmişə səhvlərimi düzəltməyə çalışmışam. Bu kitab uşaqlarımı Allaha və valideynlərinə itaətli böyütmək üçün mənim Allahın, ailəmin və özüm qarşısında götürdüyüm öhdəliklərdən bəhs edir. Bu öhdəliklərə keçməmişdən öncə atanın uşaqların həyatındakı rolundan danışmaq istəyirəm.</w:t>
      </w:r>
    </w:p>
    <w:p w:rsidR="009515F8" w:rsidRPr="00F75E43" w:rsidRDefault="009515F8" w:rsidP="00AB6704">
      <w:pPr>
        <w:pStyle w:val="Para06"/>
        <w:keepNext/>
        <w:spacing w:before="480" w:after="240"/>
        <w:ind w:left="312" w:right="240"/>
        <w:rPr>
          <w:rFonts w:ascii="Times New Roman" w:hAnsi="Times New Roman"/>
          <w:lang w:val="az-Latn-AZ"/>
        </w:rPr>
      </w:pPr>
      <w:r w:rsidRPr="00F75E43">
        <w:rPr>
          <w:rFonts w:ascii="Times New Roman" w:hAnsi="Times New Roman"/>
          <w:lang w:val="az-Latn-AZ"/>
        </w:rPr>
        <w:t>1. Ata üçün ananın köməyi vacibdir</w:t>
      </w:r>
    </w:p>
    <w:p w:rsidR="009515F8" w:rsidRPr="00F75E43" w:rsidRDefault="009515F8" w:rsidP="00EB2703">
      <w:pPr>
        <w:pStyle w:val="Text"/>
        <w:ind w:firstLine="360"/>
        <w:rPr>
          <w:lang w:val="az-Latn-AZ"/>
        </w:rPr>
      </w:pPr>
      <w:r w:rsidRPr="00F75E43">
        <w:rPr>
          <w:lang w:val="az-Latn-AZ"/>
        </w:rPr>
        <w:t>Uşaqlarımın bugünkü sosial, ruhani və emosional yetkinliyi ilk növbədə arvadım Dottinin sayəsindədir. Mən həmişə atalıq vəzifəmə ciddi yanaşmışam. Heç vaxt bu vəzifəni ikinci plana atmamışam. Məsələ bundadır ki, mən xidmətimlə əlaqədar daim səyahətlərdə olduğum üçün ailəmlə çox vaxt keçirə bilmirdim. Dotti isə onlarla daim birlikdə olduğuna görə uşaqlara məhəbbətlə öyüd-nəsihət verib. Dotti mənim ata rolunun öhdəsindən gəlməyimə çox kömək edib. O mənim ikinci ürəyim, ikinci görən gözüm və qulaqlarım olub. O mənim görmədiklərimi görürdü. Onun bu gözüaçıqlığına görə Rəbbə şükür edirəm! Dotti mənim fərqinə varmadığım danışığımdakı intonasiyanı belə hiss edirdi. Bəzən öz-özümə fikirləşirəm: onun həssaslığı olmasaydı, mən nə edərdim? O məndən daha tez problemin mahiyyətini duyurdu. Onun bu bacarığı mənim dərrakəmdən qat-qat üstün idi. Dottinin həssaslığı olmasaydı, mən öz vəzifəmin öhdəsindən gələ bilməzdim. Qısası, uşaqlarımın anası atalarının onlara verə bilmədiklərinin yerini artıqlaması ilə doldururdu.</w:t>
      </w:r>
    </w:p>
    <w:p w:rsidR="009515F8" w:rsidRPr="00F75E43" w:rsidRDefault="009515F8" w:rsidP="00EB2703">
      <w:pPr>
        <w:pStyle w:val="Text"/>
        <w:ind w:firstLine="360"/>
        <w:rPr>
          <w:lang w:val="az-Latn-AZ"/>
        </w:rPr>
      </w:pPr>
      <w:r w:rsidRPr="00F75E43">
        <w:rPr>
          <w:lang w:val="az-Latn-AZ"/>
        </w:rPr>
        <w:t>Ümid edirəm ki, bu kitabı indi əksər analar oxuyur. Belə baxanda, qadınlar kişilərdən çox oxuyur. Mənim qadınlara ilk məsləhətim belədir: ərinizin bu kitabı oxuması üçün onu yola gətirin. İkinci məsləhətim isə budur ki, əriniz atalığın on vəzifəsini üzərinə götürəndə, ona kömək etməyə hazır olun. Başlanğıcda onun sizin hörmətinizə, ruhlandırmanıza, tərifinizə, qiymətləndirmənizə, etibarınıza və təsəllinizə ehtiyacı olacaq. O sizin həssaslığınız olmadan gündəlik həyatdakı və şəxsi münasibətlərdəki problemlərdən baş çıxarda bilməz. Məhz buna görə Allah kişi ilə qadını birləşdirdi. Tanrı hər birimizə ətrafımızdakıların ehtiyac duyduğu anlayış və qabiliyyət verib. Məsihin Bədəni olan imanlı cəmiyyətini buna misal göstərmək olar. Həvari Paul deyirdi: «Çünki bizim bir bədənimizdə çoxlu üzvlər olduğu halda onların hər birinin vəzifəsi heç də eyni deyil. Eləcə biz də çox olduğumuz halda Məsihdə bir bədənik və ayrı-ayrılıqda bir-birimizə bağlı üzvlərik» (Romalılara 12:4–5).</w:t>
      </w:r>
    </w:p>
    <w:p w:rsidR="009515F8" w:rsidRPr="00F75E43" w:rsidRDefault="009515F8" w:rsidP="00EB2703">
      <w:pPr>
        <w:pStyle w:val="Text"/>
        <w:ind w:firstLine="360"/>
        <w:rPr>
          <w:lang w:val="az-Latn-AZ"/>
        </w:rPr>
      </w:pPr>
      <w:r w:rsidRPr="00F75E43">
        <w:rPr>
          <w:lang w:val="az-Latn-AZ"/>
        </w:rPr>
        <w:t>Ərlər, arvadlarınıza qarşı diqqətli olun! Bəlkə də siz yaxşı ata olmaq üçün onların dəstəyinə nə qədər ehtiyac duyduğunuzun fərqində deyilsiniz. Əgər sizin arvadınız bu kitabla tanış deyilsə, ona bu kitabı birlikdə oxumağı təklif edin. Qoy arvadınız sizə Allahın görmək istədiyi ata kimi olmaqda kömək etsin.</w:t>
      </w:r>
    </w:p>
    <w:p w:rsidR="009515F8" w:rsidRPr="00F75E43" w:rsidRDefault="009515F8" w:rsidP="00EB2703">
      <w:pPr>
        <w:pStyle w:val="Text"/>
        <w:ind w:firstLine="360"/>
        <w:rPr>
          <w:lang w:val="az-Latn-AZ"/>
        </w:rPr>
      </w:pPr>
      <w:r w:rsidRPr="00F75E43">
        <w:rPr>
          <w:lang w:val="az-Latn-AZ"/>
        </w:rPr>
        <w:t>Qadınlar, siz olmadan əriniz yaxşı ata ola bilməz. Ona kömək edin. Onlar üçün sizin iştirakınız vacibdir.</w:t>
      </w:r>
    </w:p>
    <w:p w:rsidR="009515F8" w:rsidRPr="00F75E43" w:rsidRDefault="009515F8" w:rsidP="00EB2703">
      <w:pPr>
        <w:pStyle w:val="Text"/>
        <w:ind w:firstLine="360"/>
        <w:rPr>
          <w:lang w:val="az-Latn-AZ"/>
        </w:rPr>
      </w:pPr>
      <w:r w:rsidRPr="00F75E43">
        <w:rPr>
          <w:lang w:val="az-Latn-AZ"/>
        </w:rPr>
        <w:t>Əgər siz tənha atasınızsa, məyus olmayın. Əlbəttə, anasız uşaq böyütmək çox çətindir. Əgər siz boşanmısınızsa, keçmiş arvadınızla dostluq münasibətlərini qorumağa çalışın. Uşaqların xətrinə boşanmanın mənfi nəticələrini aradan qaldırın. Məbəddəki uğurlu məsihçi cütlüklərdən məsləhət alın. Deyildiyi kimi, biz məsihçilər «bir bədənik və ayrı-ayrılıqda bir-birimizə bağlı üzvlərik». Dostlarınızdan kömək istəyin. Onlar bu kitabı sizinlə birlikdə oxuya bilər. Sonra isə öz təcrübələrini bölüşərək sizə dəstək verə bilərlər. Uşaqların gözəl tərbiyəsi izolyasiya şəraitində mümkün deyil. Tanrı bizi ər-arvad və valideyn öhdəliklərimizi yerinə yetirməkdə bir-birimizə dayaq olmaq üçün təyin edib.</w:t>
      </w:r>
    </w:p>
    <w:p w:rsidR="009515F8" w:rsidRPr="00F75E43" w:rsidRDefault="009515F8" w:rsidP="00AB6704">
      <w:pPr>
        <w:pStyle w:val="Para06"/>
        <w:keepNext/>
        <w:spacing w:before="480" w:after="240"/>
        <w:ind w:left="312" w:right="240"/>
        <w:rPr>
          <w:rFonts w:ascii="Times New Roman" w:hAnsi="Times New Roman"/>
          <w:lang w:val="az-Latn-AZ"/>
        </w:rPr>
      </w:pPr>
      <w:r w:rsidRPr="00F75E43">
        <w:rPr>
          <w:rFonts w:ascii="Times New Roman" w:hAnsi="Times New Roman"/>
          <w:lang w:val="az-Latn-AZ"/>
        </w:rPr>
        <w:t>2. Uşaqlara çox vaxt ayırın</w:t>
      </w:r>
    </w:p>
    <w:p w:rsidR="009515F8" w:rsidRPr="00F75E43" w:rsidRDefault="009515F8" w:rsidP="00EB2703">
      <w:pPr>
        <w:pStyle w:val="Text"/>
        <w:ind w:firstLine="360"/>
        <w:rPr>
          <w:lang w:val="az-Latn-AZ"/>
        </w:rPr>
      </w:pPr>
      <w:r w:rsidRPr="00F75E43">
        <w:rPr>
          <w:lang w:val="az-Latn-AZ"/>
        </w:rPr>
        <w:t>Çox güman, mənim vəziyyətim sizinkinə oxşar deyil. Dediyim kimi, mən ömrümün çox hissəsini səyahətdə keçirtmişəm. Bu isə o deməkdir ki, çox vaxt evdə olmamışam. Ürəyim istədiyi qədər uşaqlarımın yanında olmamaq mənim üçün ciddi problem idi. Amma buna baxmayaraq, evdə olanda onlarla çox vaxt keçirirdim.</w:t>
      </w:r>
    </w:p>
    <w:p w:rsidR="009515F8" w:rsidRPr="00F75E43" w:rsidRDefault="009515F8" w:rsidP="00EB2703">
      <w:pPr>
        <w:pStyle w:val="Text"/>
        <w:ind w:firstLine="360"/>
        <w:rPr>
          <w:lang w:val="az-Latn-AZ"/>
        </w:rPr>
      </w:pPr>
      <w:r w:rsidRPr="00F75E43">
        <w:rPr>
          <w:lang w:val="az-Latn-AZ"/>
        </w:rPr>
        <w:t>Bir də gözünüzü açıb görəcəksiniz ki, uşaqlarınız böyüyüb, ata evini tərk edib, sərbəst həyata qədəm qoyublar. Vaxt uçur. Gənc övladları ilə münasibətləri dağılmış atalardan çox vaxt bu sözləri eşidirəm: «Onlar balaca olanda, mən onlara lazımi qədər vaxt ayırmadım».</w:t>
      </w:r>
    </w:p>
    <w:p w:rsidR="009515F8" w:rsidRPr="00F75E43" w:rsidRDefault="009515F8" w:rsidP="00EB2703">
      <w:pPr>
        <w:pStyle w:val="Text"/>
        <w:ind w:firstLine="360"/>
        <w:rPr>
          <w:lang w:val="az-Latn-AZ"/>
        </w:rPr>
      </w:pPr>
      <w:r w:rsidRPr="00F75E43">
        <w:rPr>
          <w:lang w:val="az-Latn-AZ"/>
        </w:rPr>
        <w:t>Məzmurçu «Bizə öyrət nə qədər ömrümüz var, qoy qəlbimiz hikmətli olsun» deməklə haqlıdır (Zəbur 90:12). Mən belə başa düşdüm ki, evdə olduğum vaxt hər boş dəqiqəmi uşaqlarımla ünsiyyətə sərf etməliyəm. İtirdiyim vaxtın əvəzini çıxmaq istəyirdim. Buna görə növbəti səfərə gedəndə tez-tez uşaqlarıma məktub yazır və zəngləşirdim. Səfərdə olanda belə, onlarla ünsiyyəti itirmək istəmirdim.</w:t>
      </w:r>
    </w:p>
    <w:p w:rsidR="009515F8" w:rsidRPr="00F75E43" w:rsidRDefault="009515F8" w:rsidP="00EB2703">
      <w:pPr>
        <w:pStyle w:val="Text"/>
        <w:ind w:firstLine="360"/>
        <w:rPr>
          <w:lang w:val="az-Latn-AZ"/>
        </w:rPr>
      </w:pPr>
      <w:r w:rsidRPr="00F75E43">
        <w:rPr>
          <w:lang w:val="az-Latn-AZ"/>
        </w:rPr>
        <w:t>Hər günün dəyərini bilin. Uşaqlarınızın yanında olun. Bu vaxta heyifiniz gəlməsin. Hətta öz cədvəlinizə işgüzar görüşləriniz kimi uşaqlarınızla ünsiyyəti də daxil edin. Təki onlarla birlikdə olmaq fürsətini qaçırmayasınız!</w:t>
      </w:r>
    </w:p>
    <w:p w:rsidR="009515F8" w:rsidRPr="00F75E43" w:rsidRDefault="009515F8" w:rsidP="00AB6704">
      <w:pPr>
        <w:pStyle w:val="Para06"/>
        <w:keepNext/>
        <w:spacing w:before="480" w:after="240"/>
        <w:ind w:left="312" w:right="240"/>
        <w:rPr>
          <w:rFonts w:ascii="Times New Roman" w:hAnsi="Times New Roman"/>
          <w:lang w:val="az-Latn-AZ"/>
        </w:rPr>
      </w:pPr>
      <w:r w:rsidRPr="00F75E43">
        <w:rPr>
          <w:rFonts w:ascii="Times New Roman" w:hAnsi="Times New Roman"/>
          <w:lang w:val="az-Latn-AZ"/>
        </w:rPr>
        <w:t>3. Uşaqlarınıza təsirinizi xəfifə almayın</w:t>
      </w:r>
    </w:p>
    <w:p w:rsidR="009515F8" w:rsidRPr="00F75E43" w:rsidRDefault="009515F8" w:rsidP="00EB2703">
      <w:pPr>
        <w:pStyle w:val="Text"/>
        <w:ind w:firstLine="360"/>
        <w:rPr>
          <w:lang w:val="az-Latn-AZ"/>
        </w:rPr>
      </w:pPr>
      <w:r w:rsidRPr="00F75E43">
        <w:rPr>
          <w:lang w:val="az-Latn-AZ"/>
        </w:rPr>
        <w:t>Bu yaxınlarda bir ata mənə belə demişdi: «Coş, mən müasir texnika ilə rəqabət apara bilmirəm. Mənim uşaqlarım həyatlarını ayfonsuz, aypədsiz, aytyunsuz, SMS-siz, internetsiz, elektron ünvansız, Tvitersiz təsəvvür edə bilmirlər. Onlar elektron şəbəkə ilə əhatə olunublar və hər şeyi məndən deyil, haradansa öyrənirlər. Mən acizəm!»</w:t>
      </w:r>
    </w:p>
    <w:p w:rsidR="009515F8" w:rsidRPr="00F75E43" w:rsidRDefault="009515F8" w:rsidP="00EB2703">
      <w:pPr>
        <w:pStyle w:val="Text"/>
        <w:ind w:firstLine="360"/>
        <w:rPr>
          <w:lang w:val="az-Latn-AZ"/>
        </w:rPr>
      </w:pPr>
      <w:r w:rsidRPr="00F75E43">
        <w:rPr>
          <w:lang w:val="az-Latn-AZ"/>
        </w:rPr>
        <w:t>Bu hisslər çox ataya tanışdır. Amma onlar yanılırlar. Uşaqlarınızın texnika ilə əhatə olunmasına baxmayaraq, siz əvvəlki tək onların həyatında ən vacib rolu oynayırsınız.</w:t>
      </w:r>
    </w:p>
    <w:p w:rsidR="009515F8" w:rsidRPr="00F75E43" w:rsidRDefault="009515F8" w:rsidP="00EB2703">
      <w:pPr>
        <w:pStyle w:val="Text"/>
        <w:ind w:firstLine="360"/>
        <w:rPr>
          <w:lang w:val="az-Latn-AZ"/>
        </w:rPr>
      </w:pPr>
      <w:r w:rsidRPr="00F75E43">
        <w:rPr>
          <w:lang w:val="az-Latn-AZ"/>
        </w:rPr>
        <w:t>Beynəlxalq internet araşdırması göstərir ki, gənclərin 45%-i valideynlərini özlərinə nümunə hesab edirlər</w:t>
      </w:r>
      <w:r w:rsidRPr="00F75E43">
        <w:rPr>
          <w:rStyle w:val="FootnoteReference"/>
          <w:lang w:val="az-Latn-AZ"/>
        </w:rPr>
        <w:footnoteReference w:id="3"/>
      </w:r>
      <w:r w:rsidRPr="00F75E43">
        <w:rPr>
          <w:lang w:val="az-Latn-AZ"/>
        </w:rPr>
        <w:t>. Bəlkə də elə düşünürdünüz ki, uşaqlarınız özlərini hansısa gənc pop-ulduza, kino qəhrəmanına və ya məşhur idmançıya oxşatmaq istəyir. Amma bu, belə deyil. Digər sosial sorğunun nəticələrinə görə, müasir gənclərin 32%-i yoldaşlarından nümunə götürür. Gənclərin yalnız 15%-i məşhurlara bənzəmək istəyir</w:t>
      </w:r>
      <w:r w:rsidRPr="00F75E43">
        <w:rPr>
          <w:rStyle w:val="FootnoteReference"/>
          <w:lang w:val="az-Latn-AZ"/>
        </w:rPr>
        <w:footnoteReference w:id="4"/>
      </w:r>
      <w:r w:rsidRPr="00F75E43">
        <w:rPr>
          <w:lang w:val="az-Latn-AZ"/>
        </w:rPr>
        <w:t>. Bu araşdırma təsdiqləyir ki, iyirmi beş yaşınadək olan gənclərin davranışlarına ataları ilə yaxın münasibətləri təsir edir</w:t>
      </w:r>
      <w:r w:rsidRPr="00F75E43">
        <w:rPr>
          <w:rStyle w:val="FootnoteReference"/>
          <w:lang w:val="az-Latn-AZ"/>
        </w:rPr>
        <w:footnoteReference w:id="5"/>
      </w:r>
      <w:r w:rsidRPr="00F75E43">
        <w:rPr>
          <w:lang w:val="az-Latn-AZ"/>
        </w:rPr>
        <w:t>. Florida Universitetinin alimləri bu yaxınlarda müəyyənləşdiriblər ki, «valideynlərin nə düşünməsindən asılı olmayaraq, əksər yeniyetmələr onlara qulaq asırlar. Bu, xoş xəbərdir»</w:t>
      </w:r>
      <w:r w:rsidRPr="00F75E43">
        <w:rPr>
          <w:rStyle w:val="FootnoteReference"/>
          <w:lang w:val="az-Latn-AZ"/>
        </w:rPr>
        <w:footnoteReference w:id="6"/>
      </w:r>
      <w:r w:rsidRPr="00F75E43">
        <w:rPr>
          <w:lang w:val="az-Latn-AZ"/>
        </w:rPr>
        <w:t>.</w:t>
      </w:r>
    </w:p>
    <w:p w:rsidR="009515F8" w:rsidRPr="00F75E43" w:rsidRDefault="009515F8" w:rsidP="00EB2703">
      <w:pPr>
        <w:pStyle w:val="Text"/>
        <w:ind w:firstLine="360"/>
        <w:rPr>
          <w:lang w:val="az-Latn-AZ"/>
        </w:rPr>
      </w:pPr>
      <w:r w:rsidRPr="00F75E43">
        <w:rPr>
          <w:lang w:val="az-Latn-AZ"/>
        </w:rPr>
        <w:t>Tutaq ki, sizin şübhələrinizə rəğmən uşaqlarınız sizə qulaq asırlar. Onlara nə demək istəyərdiniz? Onlara həyatın hansı dəyərlərini aşılamaq istəyərdiniz? Onların həyatda hansı mövqeyi tutmalarını istəyərdiniz?</w:t>
      </w:r>
    </w:p>
    <w:p w:rsidR="009515F8" w:rsidRPr="00F75E43" w:rsidRDefault="009515F8" w:rsidP="00AB6704">
      <w:pPr>
        <w:pStyle w:val="Para06"/>
        <w:keepNext/>
        <w:spacing w:before="480" w:after="240"/>
        <w:ind w:left="312" w:right="240"/>
        <w:rPr>
          <w:rFonts w:ascii="Times New Roman" w:hAnsi="Times New Roman"/>
          <w:lang w:val="az-Latn-AZ"/>
        </w:rPr>
      </w:pPr>
      <w:r w:rsidRPr="00F75E43">
        <w:rPr>
          <w:rFonts w:ascii="Times New Roman" w:hAnsi="Times New Roman"/>
          <w:lang w:val="az-Latn-AZ"/>
        </w:rPr>
        <w:t>4. Uşaqlarınıza həyatın hansı dəyərlərini aşılamaq istəyərdiniz?</w:t>
      </w:r>
    </w:p>
    <w:p w:rsidR="009515F8" w:rsidRPr="00F75E43" w:rsidRDefault="009515F8" w:rsidP="00EB2703">
      <w:pPr>
        <w:pStyle w:val="Text"/>
        <w:ind w:firstLine="360"/>
        <w:rPr>
          <w:lang w:val="az-Latn-AZ"/>
        </w:rPr>
      </w:pPr>
      <w:r w:rsidRPr="00F75E43">
        <w:rPr>
          <w:lang w:val="az-Latn-AZ"/>
        </w:rPr>
        <w:t>Bəlkə belə bir ifadə eşitmisiniz: «Məqsədi olmayan yanılmır», yaxud: «Hara getdiyini bilməyən, bilmədiyi yerə də gedib çatır». Bu ifadələr tərbiyə baxımından yerinə düşür. Bir ata kimi biz övladımıza hansı dəyərləri aşılamaq istədiyimizi bilmiriksə, onda onlara yaxşı heç nə vermirik.</w:t>
      </w:r>
    </w:p>
    <w:p w:rsidR="009515F8" w:rsidRPr="00F75E43" w:rsidRDefault="009515F8" w:rsidP="00EB2703">
      <w:pPr>
        <w:pStyle w:val="Text"/>
        <w:ind w:firstLine="360"/>
        <w:rPr>
          <w:lang w:val="az-Latn-AZ"/>
        </w:rPr>
      </w:pPr>
      <w:r w:rsidRPr="00F75E43">
        <w:rPr>
          <w:lang w:val="az-Latn-AZ"/>
        </w:rPr>
        <w:t>Biz övladlarımızı nəyə hazırladığımızı bilməliyik. Əks halda, bu tapşırığın öhdəsindən gələ bilməyəcəyik. Onlar üçün necə bir gələcək istədiyinizi bilirsinizmi? Bu barədə bir anlıq düşünün. Əlinizi vicdanınıza qoyub deyin: bu qədər sevdiyiniz övladlarınızı necə görmək istəyərdiniz?</w:t>
      </w:r>
    </w:p>
    <w:p w:rsidR="009515F8" w:rsidRPr="00F75E43" w:rsidRDefault="009515F8" w:rsidP="00EB2703">
      <w:pPr>
        <w:pStyle w:val="Text"/>
        <w:ind w:firstLine="360"/>
        <w:rPr>
          <w:lang w:val="az-Latn-AZ"/>
        </w:rPr>
      </w:pPr>
      <w:r w:rsidRPr="00F75E43">
        <w:rPr>
          <w:lang w:val="az-Latn-AZ"/>
        </w:rPr>
        <w:t>Məncə, cavablar müxtəlif olacaq. Gəlin eyni sualı Allaha da verək. İnsanları təmənnasız sevən Yaradan onları necə görmək istəyir? Kimsə düşünə bilər ki, Rəbb bizdən yalnız Onun əmrlərinə əməl etməyimizi, xüsusilə xidmət və itaətkarlıq etməyimizi gözləyir. Uşaqlarınızdan gözlədiyiniz elə budur? Dinməz-söyləməz itaətkarlıq? Müqəddəs Yazılarda uşaqlara valideynlərinə itaət etmək əmr olunub. Təbii ki, Tanrı da bizdən bunu gözləyir. Lakin bu Onun əmr etməyi sevməsinə görə deyil. Düzdür, Allah bizdən itaət gözləyir, amma əsaslı səbəblərə görə.</w:t>
      </w:r>
    </w:p>
    <w:p w:rsidR="009515F8" w:rsidRPr="000545CE" w:rsidRDefault="009515F8" w:rsidP="00EB2703">
      <w:pPr>
        <w:pStyle w:val="Text"/>
        <w:ind w:firstLine="360"/>
        <w:rPr>
          <w:rStyle w:val="Text0"/>
          <w:lang w:val="az-Latn-AZ"/>
        </w:rPr>
      </w:pPr>
      <w:r w:rsidRPr="000545CE">
        <w:rPr>
          <w:rStyle w:val="Text0"/>
          <w:lang w:val="az-Latn-AZ"/>
        </w:rPr>
        <w:t xml:space="preserve">İsa Məsih şagirdlərinə Musanın qanunlarına əməl etməyi öyrədir. O, şagirdlərindən Tanrıya sədaqət və Müqəddəs Yazıların qanunlarına əməl etmələrini gözləyir. İsa Məsih </w:t>
      </w:r>
      <w:r w:rsidRPr="00F75E43">
        <w:rPr>
          <w:rStyle w:val="0Text"/>
          <w:iCs/>
          <w:lang w:val="az-Latn-AZ"/>
        </w:rPr>
        <w:t>nə üçün</w:t>
      </w:r>
      <w:r w:rsidRPr="000545CE">
        <w:rPr>
          <w:rStyle w:val="Text0"/>
          <w:lang w:val="az-Latn-AZ"/>
        </w:rPr>
        <w:t xml:space="preserve"> sədaqət gözlədiyini izah edir. Bunun bizim hər birimizə aidiyyəti var. O deyir: «Bu sözləri sizə söylədim ki, sevincim sizdə olsun və sevinciniz kamil olsun» (Yəhya 15:11) Budur, Rəbbin övladlarına hazırladığı şey: kamil sevinc. Məgər bizim də övladlarımıza arzuladığımız bu deyilmi? Biz istəyirik ki, onlar xoşbəxt olsunlar. Biz onların firavan, pislikdən qorunmuş, sərbəst düşüncəli, məqsədyönlü və uğurlu olmasını istəyirik. Valideynlərin əksəriyyəti əmindir ki, xoşbəxt həyatın əsas şərti müəyyən qaydalara əməl etməkdir. Onların bu fikirləri əsassız deyil!</w:t>
      </w:r>
    </w:p>
    <w:p w:rsidR="009515F8" w:rsidRPr="00F75E43" w:rsidRDefault="009515F8" w:rsidP="00EB2703">
      <w:pPr>
        <w:pStyle w:val="Text"/>
        <w:ind w:firstLine="360"/>
        <w:rPr>
          <w:lang w:val="az-Latn-AZ"/>
        </w:rPr>
      </w:pPr>
      <w:r w:rsidRPr="00F75E43">
        <w:rPr>
          <w:lang w:val="az-Latn-AZ"/>
        </w:rPr>
        <w:t>Padşah Davud və onun oğlu Süleyman padşah öz müdrikliklərini bizimlə bölüşürlər:</w:t>
      </w:r>
    </w:p>
    <w:p w:rsidR="009515F8" w:rsidRPr="00F75E43" w:rsidRDefault="009515F8" w:rsidP="00E72381">
      <w:pPr>
        <w:pStyle w:val="Para07TimesNewRoman15ch1"/>
        <w:spacing w:before="240"/>
        <w:ind w:left="360" w:firstLine="330"/>
      </w:pPr>
      <w:r w:rsidRPr="00F75E43">
        <w:t>Nə bəxtiyardır öz yolunda kamil olanlar, Rəbbin qanununa görə yaşayanlar. Nə bəxtiyardır Onun göstərişlərinə əməl edənlər, bütün qəlbi ilə Onu axtaranlar.</w:t>
      </w:r>
    </w:p>
    <w:p w:rsidR="009515F8" w:rsidRPr="00F75E43" w:rsidRDefault="009515F8" w:rsidP="00F75E43">
      <w:pPr>
        <w:pStyle w:val="Para09TimesNewRoman15ch11"/>
        <w:rPr>
          <w:lang w:val="az-Latn-AZ"/>
        </w:rPr>
      </w:pPr>
      <w:r w:rsidRPr="00F75E43">
        <w:rPr>
          <w:lang w:val="az-Latn-AZ"/>
        </w:rPr>
        <w:t>Zəbur 119:1–2</w:t>
      </w:r>
    </w:p>
    <w:p w:rsidR="009515F8" w:rsidRPr="00F75E43" w:rsidRDefault="009515F8" w:rsidP="00E72381">
      <w:pPr>
        <w:pStyle w:val="Para07TimesNewRoman15ch1"/>
        <w:spacing w:before="240"/>
        <w:ind w:left="360" w:firstLine="330"/>
      </w:pPr>
      <w:r w:rsidRPr="00F75E43">
        <w:t>Mənə əmrlərinin yollarını göstər, bu yollardan zövq alaram.</w:t>
      </w:r>
    </w:p>
    <w:p w:rsidR="009515F8" w:rsidRPr="00F75E43" w:rsidRDefault="009515F8" w:rsidP="00F75E43">
      <w:pPr>
        <w:pStyle w:val="Para09TimesNewRoman15ch11"/>
        <w:rPr>
          <w:lang w:val="az-Latn-AZ"/>
        </w:rPr>
      </w:pPr>
      <w:r w:rsidRPr="00F75E43">
        <w:rPr>
          <w:lang w:val="az-Latn-AZ"/>
        </w:rPr>
        <w:t>Zəbur 119:35</w:t>
      </w:r>
    </w:p>
    <w:p w:rsidR="009515F8" w:rsidRPr="00F75E43" w:rsidRDefault="009515F8" w:rsidP="00E72381">
      <w:pPr>
        <w:pStyle w:val="Para07TimesNewRoman15ch1"/>
        <w:spacing w:before="240"/>
        <w:ind w:left="360" w:firstLine="330"/>
      </w:pPr>
      <w:r w:rsidRPr="00F75E43">
        <w:t>Bu mənə bir adət oldu, Sənin qayda-qanunlarını yerinə yetirdim.</w:t>
      </w:r>
    </w:p>
    <w:p w:rsidR="009515F8" w:rsidRPr="00F75E43" w:rsidRDefault="009515F8" w:rsidP="00F75E43">
      <w:pPr>
        <w:pStyle w:val="Para09TimesNewRoman15ch11"/>
        <w:rPr>
          <w:lang w:val="az-Latn-AZ"/>
        </w:rPr>
      </w:pPr>
      <w:r w:rsidRPr="00F75E43">
        <w:rPr>
          <w:lang w:val="az-Latn-AZ"/>
        </w:rPr>
        <w:t>Zəbur 119:56</w:t>
      </w:r>
    </w:p>
    <w:p w:rsidR="009515F8" w:rsidRPr="00F75E43" w:rsidRDefault="009515F8" w:rsidP="00E72381">
      <w:pPr>
        <w:pStyle w:val="Para07TimesNewRoman15ch1"/>
        <w:spacing w:before="240"/>
        <w:ind w:left="360" w:firstLine="330"/>
      </w:pPr>
      <w:r w:rsidRPr="00F75E43">
        <w:t>Oğlum, əgər sözlərimi qəbul etsən, əmrlərimi qorusan, qulağını hikmətə tərəf çevirsən, ürəyini dərrakəyə tərəf meyl etdirsən… &lt;…&gt; Onda salehlik və ədaləti dərk edərsən, insafı, bütün yaxşı yolları tanıyarsan. Hikmət qəlbinə dolar, bilikdən könlün xoş olar. İdrak səni hifz edər, dərrakə səni qoruyar.</w:t>
      </w:r>
    </w:p>
    <w:p w:rsidR="009515F8" w:rsidRPr="00F75E43" w:rsidRDefault="009515F8" w:rsidP="00F75E43">
      <w:pPr>
        <w:pStyle w:val="Para09TimesNewRoman15ch11"/>
        <w:rPr>
          <w:lang w:val="az-Latn-AZ"/>
        </w:rPr>
      </w:pPr>
      <w:r w:rsidRPr="00F75E43">
        <w:rPr>
          <w:lang w:val="az-Latn-AZ"/>
        </w:rPr>
        <w:t>Süleymanın Məsəlləri 2:1–2, 9–11</w:t>
      </w:r>
    </w:p>
    <w:p w:rsidR="009515F8" w:rsidRPr="00F75E43" w:rsidRDefault="009515F8" w:rsidP="00EB2703">
      <w:pPr>
        <w:pStyle w:val="Text"/>
        <w:ind w:firstLine="360"/>
        <w:rPr>
          <w:lang w:val="az-Latn-AZ"/>
        </w:rPr>
      </w:pPr>
      <w:r w:rsidRPr="00F75E43">
        <w:rPr>
          <w:lang w:val="az-Latn-AZ"/>
        </w:rPr>
        <w:t>Sevinc dolu bir həyat Tanrının bizə bəxş etdiyi «yaxşı yollar»a və düzgün seçim etməyimizə imkan verən müdrikliyə əsaslanır. Məgər biz atalar övladlarımızın bu həqiqəti dərk etmələrini istəmirikmi? Biz övladlarımızı cəmiyyətin əxlaqsız təzyiqlərinə tab gətirə bilən ruhani cəhətdən yetkin kişi və qadın kimi görmək istəyirik. Biz istəyirik ki, uşaqlarımız valideyn evini tərk etməzdən əvvəl onlara bu dəyərləri aşılayaq, Tanrı ilə münasibətdə və həyatda hər cür mürəkkəb tapşırıqları həll etmək üçün onlarda müəyyən fikirlər formalaşdıraq.</w:t>
      </w:r>
    </w:p>
    <w:p w:rsidR="009515F8" w:rsidRPr="00F75E43" w:rsidRDefault="009515F8" w:rsidP="00EB2703">
      <w:pPr>
        <w:pStyle w:val="Text"/>
        <w:ind w:firstLine="360"/>
        <w:rPr>
          <w:lang w:val="az-Latn-AZ"/>
        </w:rPr>
      </w:pPr>
      <w:r w:rsidRPr="00F75E43">
        <w:rPr>
          <w:lang w:val="az-Latn-AZ"/>
        </w:rPr>
        <w:t>Mənim kitabım məhz bu xeyirxah məqsədə yönəlib. Mən sizə atanın on vəzifəsini birlikdə araşdırmağı təklif edirəm. Bu, sizə uşaqlarınızı xoşbəxt həyata hazırlamağa, ata evini tərk etməzdən öncə onlarda aşağıdakı yeddi vacib xüsusiyyəti tərbiyələndirməyinizə kömək edəcək:</w:t>
      </w:r>
    </w:p>
    <w:p w:rsidR="009515F8" w:rsidRPr="00F75E43" w:rsidRDefault="009515F8" w:rsidP="00837FFD">
      <w:pPr>
        <w:pStyle w:val="Para10TimesNewRoman26ch11ch"/>
        <w:spacing w:after="120"/>
        <w:ind w:left="888" w:hanging="264"/>
        <w:rPr>
          <w:lang w:val="az-Latn-AZ"/>
        </w:rPr>
      </w:pPr>
      <w:r w:rsidRPr="00F75E43">
        <w:rPr>
          <w:lang w:val="az-Latn-AZ"/>
        </w:rPr>
        <w:t>1. Tanrı ilə düzgün münasibət;</w:t>
      </w:r>
    </w:p>
    <w:p w:rsidR="009515F8" w:rsidRPr="00F75E43" w:rsidRDefault="009515F8" w:rsidP="00837FFD">
      <w:pPr>
        <w:pStyle w:val="Para10TimesNewRoman26ch11ch"/>
        <w:spacing w:after="120"/>
        <w:ind w:left="888" w:hanging="264"/>
        <w:rPr>
          <w:lang w:val="az-Latn-AZ"/>
        </w:rPr>
      </w:pPr>
      <w:r w:rsidRPr="00F75E43">
        <w:rPr>
          <w:lang w:val="az-Latn-AZ"/>
        </w:rPr>
        <w:t>2. İnsanlarla sağlam münasibət;</w:t>
      </w:r>
    </w:p>
    <w:p w:rsidR="009515F8" w:rsidRPr="00F75E43" w:rsidRDefault="009515F8" w:rsidP="00837FFD">
      <w:pPr>
        <w:pStyle w:val="Para10TimesNewRoman26ch11ch"/>
        <w:spacing w:after="120"/>
        <w:ind w:left="888" w:hanging="264"/>
        <w:rPr>
          <w:lang w:val="az-Latn-AZ"/>
        </w:rPr>
      </w:pPr>
      <w:r w:rsidRPr="00F75E43">
        <w:rPr>
          <w:lang w:val="az-Latn-AZ"/>
        </w:rPr>
        <w:t>3. Özünü düzgün qiymətləndirmə;</w:t>
      </w:r>
    </w:p>
    <w:p w:rsidR="009515F8" w:rsidRPr="00F75E43" w:rsidRDefault="009515F8" w:rsidP="00837FFD">
      <w:pPr>
        <w:pStyle w:val="Para10TimesNewRoman26ch11ch"/>
        <w:spacing w:after="120"/>
        <w:ind w:left="888" w:hanging="264"/>
        <w:rPr>
          <w:lang w:val="az-Latn-AZ"/>
        </w:rPr>
      </w:pPr>
      <w:r w:rsidRPr="00F75E43">
        <w:rPr>
          <w:lang w:val="az-Latn-AZ"/>
        </w:rPr>
        <w:t>4. Əxlaq;</w:t>
      </w:r>
    </w:p>
    <w:p w:rsidR="009515F8" w:rsidRPr="00F75E43" w:rsidRDefault="009515F8" w:rsidP="00837FFD">
      <w:pPr>
        <w:pStyle w:val="Para10TimesNewRoman26ch11ch"/>
        <w:spacing w:after="120"/>
        <w:ind w:left="888" w:hanging="264"/>
        <w:rPr>
          <w:lang w:val="az-Latn-AZ"/>
        </w:rPr>
      </w:pPr>
      <w:r w:rsidRPr="00F75E43">
        <w:rPr>
          <w:lang w:val="az-Latn-AZ"/>
        </w:rPr>
        <w:t>5. Şəxsiyyətin tamlığı;</w:t>
      </w:r>
    </w:p>
    <w:p w:rsidR="009515F8" w:rsidRPr="00F75E43" w:rsidRDefault="009515F8" w:rsidP="00837FFD">
      <w:pPr>
        <w:pStyle w:val="Para10TimesNewRoman26ch11ch"/>
        <w:spacing w:after="120"/>
        <w:ind w:left="888" w:hanging="264"/>
        <w:rPr>
          <w:lang w:val="az-Latn-AZ"/>
        </w:rPr>
      </w:pPr>
      <w:r w:rsidRPr="00F75E43">
        <w:rPr>
          <w:lang w:val="az-Latn-AZ"/>
        </w:rPr>
        <w:t>6. Dərin əqidələr;</w:t>
      </w:r>
    </w:p>
    <w:p w:rsidR="009515F8" w:rsidRPr="00F75E43" w:rsidRDefault="009515F8" w:rsidP="00837FFD">
      <w:pPr>
        <w:pStyle w:val="Para10TimesNewRoman26ch11ch"/>
        <w:spacing w:after="120"/>
        <w:ind w:left="888" w:hanging="264"/>
        <w:rPr>
          <w:lang w:val="az-Latn-AZ"/>
        </w:rPr>
      </w:pPr>
      <w:r w:rsidRPr="00F75E43">
        <w:rPr>
          <w:lang w:val="az-Latn-AZ"/>
        </w:rPr>
        <w:t>7. Uğurdan qürurlanmamaq və uğursuzluqların öhdəsindən gəlmək.</w:t>
      </w:r>
    </w:p>
    <w:p w:rsidR="009515F8" w:rsidRPr="00F75E43" w:rsidRDefault="009515F8" w:rsidP="00EB2703">
      <w:pPr>
        <w:pStyle w:val="Text"/>
        <w:ind w:firstLine="360"/>
        <w:rPr>
          <w:lang w:val="az-Latn-AZ"/>
        </w:rPr>
      </w:pPr>
      <w:r w:rsidRPr="00F75E43">
        <w:rPr>
          <w:lang w:val="az-Latn-AZ"/>
        </w:rPr>
        <w:t>Əgər sizin uşaqlarınız bu yeddi xüsusiyyəti özündə inkişaf etdirsə, onda onların sevinci kamil olacaq. Bu isə o deməkdir ki, sizin də sevinciniz kamil olacaq.</w:t>
      </w:r>
    </w:p>
    <w:p w:rsidR="009515F8" w:rsidRPr="00F75E43" w:rsidRDefault="009515F8" w:rsidP="00AB6704">
      <w:pPr>
        <w:pStyle w:val="Para06"/>
        <w:keepNext/>
        <w:spacing w:before="480" w:after="240"/>
        <w:ind w:left="312" w:right="240"/>
        <w:rPr>
          <w:rFonts w:ascii="Times New Roman" w:hAnsi="Times New Roman"/>
          <w:lang w:val="az-Latn-AZ"/>
        </w:rPr>
      </w:pPr>
      <w:r w:rsidRPr="00F75E43">
        <w:rPr>
          <w:rFonts w:ascii="Times New Roman" w:hAnsi="Times New Roman"/>
          <w:lang w:val="az-Latn-AZ"/>
        </w:rPr>
        <w:t>5. Sizin atalıq məsuliyyətiniz uğura köklənib, mma bunun öhdəsindən gəlməyiniz sizə uğur vəd etmir</w:t>
      </w:r>
    </w:p>
    <w:p w:rsidR="009515F8" w:rsidRPr="00F75E43" w:rsidRDefault="009515F8" w:rsidP="00EB2703">
      <w:pPr>
        <w:pStyle w:val="Text"/>
        <w:ind w:firstLine="360"/>
        <w:rPr>
          <w:lang w:val="az-Latn-AZ"/>
        </w:rPr>
      </w:pPr>
      <w:r w:rsidRPr="00F75E43">
        <w:rPr>
          <w:lang w:val="az-Latn-AZ"/>
        </w:rPr>
        <w:t>Gəlin açıq danışaq: bu dünyada nöqsansız ata yoxdur. Siz bu kitabda sadalanan on vəzifənin hamısını qüsursuz yerinə yetirə bilməzsiniz. Hətta var-gücünüzlə bütün vəzifələri icra etməyə çalışsanız da, onların bütün prinsiplərini olduğu kimi həyata keçirə bilməyəcəksiniz. Bəli, sizin Allahın, övladlarınızın və özünüz qarşısında üzərinizə götürdüyünüz istənilən vəzifə ona riayət etmək istəyi ilə diktə olunur. Lakin insan olmaq — qeyri-kamil olmaq deməkdir.</w:t>
      </w:r>
    </w:p>
    <w:p w:rsidR="009515F8" w:rsidRPr="00F75E43" w:rsidRDefault="009515F8" w:rsidP="00EB2703">
      <w:pPr>
        <w:pStyle w:val="Text"/>
        <w:ind w:firstLine="360"/>
        <w:rPr>
          <w:lang w:val="az-Latn-AZ"/>
        </w:rPr>
      </w:pPr>
      <w:r w:rsidRPr="00F75E43">
        <w:rPr>
          <w:lang w:val="az-Latn-AZ"/>
        </w:rPr>
        <w:t>Bir daha təkrar edirəm: üzərinizə götürdüyünüz vəzifə həmişə onu səmimi qəlbdən yerinə yetirmək, ya da ən azından cəhd etmək istəyi doğurur. Bu isə o deməkdir ki, sizin vəzifənizi yerinə yetirmək istəyi ötəri deyil. Hətta bütün vəzifələrinizi icra etməyiniz sizə uğur vəd etmir. Hər halda, mən sizə təklif edirəm ki, atalığın on vəzifəsini yerinə yetirmək üçün əlinizdən gələni əsirgəməyin.</w:t>
      </w:r>
    </w:p>
    <w:p w:rsidR="009515F8" w:rsidRPr="00F75E43" w:rsidRDefault="009515F8" w:rsidP="00EB2703">
      <w:pPr>
        <w:pStyle w:val="Text"/>
        <w:ind w:firstLine="360"/>
        <w:rPr>
          <w:lang w:val="az-Latn-AZ"/>
        </w:rPr>
      </w:pPr>
      <w:r w:rsidRPr="00F75E43">
        <w:rPr>
          <w:lang w:val="az-Latn-AZ"/>
        </w:rPr>
        <w:t>Bir məsihçi kimi siz yəqin ki, uşaqlarınızı imanlılara düşmən kəsilmiş dünya ilə tanışlığa hazır görmək istəyirsiniz. Bilirəm, siz onları elə tərbiyələndirmək istəyirsiniz ki, onlar xoşbəxt və xeyir-dualı həyat vəd verən Allahın əmrlərinə itaət etsinlər. Qısası, yuxarıda sadalanan yeddi xüsusiyyəti onlara aşılamağa çalışırsınız. Belə olan halda, siz on vəzifəni üzərinizə götürməyə hazırsınız və aşağıda sadalananları həyata keçirməyə çalışırsınız:</w:t>
      </w:r>
    </w:p>
    <w:p w:rsidR="009515F8" w:rsidRPr="00F75E43" w:rsidRDefault="009515F8" w:rsidP="00837FFD">
      <w:pPr>
        <w:pStyle w:val="Para10TimesNewRoman26ch11ch"/>
        <w:spacing w:after="120"/>
        <w:ind w:left="888" w:hanging="264"/>
        <w:rPr>
          <w:lang w:val="az-Latn-AZ"/>
        </w:rPr>
      </w:pPr>
      <w:r w:rsidRPr="00F75E43">
        <w:rPr>
          <w:lang w:val="az-Latn-AZ"/>
        </w:rPr>
        <w:t>1. Uşağınıza həqiqəti həmişə məhəbbətlə deməyə;</w:t>
      </w:r>
    </w:p>
    <w:p w:rsidR="009515F8" w:rsidRPr="00F75E43" w:rsidRDefault="009515F8" w:rsidP="00837FFD">
      <w:pPr>
        <w:pStyle w:val="Para10TimesNewRoman26ch11ch"/>
        <w:spacing w:after="120"/>
        <w:ind w:left="888" w:hanging="264"/>
        <w:rPr>
          <w:lang w:val="az-Latn-AZ"/>
        </w:rPr>
      </w:pPr>
      <w:r w:rsidRPr="00F75E43">
        <w:rPr>
          <w:lang w:val="az-Latn-AZ"/>
        </w:rPr>
        <w:t>2. Uşağa görə yox, onun qarşısında cavabdehlik daşımağa;</w:t>
      </w:r>
    </w:p>
    <w:p w:rsidR="009515F8" w:rsidRPr="00F75E43" w:rsidRDefault="009515F8" w:rsidP="00837FFD">
      <w:pPr>
        <w:pStyle w:val="Para10TimesNewRoman26ch11ch"/>
        <w:spacing w:after="120"/>
        <w:ind w:left="888" w:hanging="264"/>
        <w:rPr>
          <w:lang w:val="az-Latn-AZ"/>
        </w:rPr>
      </w:pPr>
      <w:r w:rsidRPr="00F75E43">
        <w:rPr>
          <w:lang w:val="az-Latn-AZ"/>
        </w:rPr>
        <w:t>3. Uşağınıza nümunə olmağa;</w:t>
      </w:r>
    </w:p>
    <w:p w:rsidR="009515F8" w:rsidRPr="00F75E43" w:rsidRDefault="009515F8" w:rsidP="00837FFD">
      <w:pPr>
        <w:pStyle w:val="Para10TimesNewRoman26ch11ch"/>
        <w:spacing w:after="120"/>
        <w:ind w:left="888" w:hanging="264"/>
        <w:rPr>
          <w:lang w:val="az-Latn-AZ"/>
        </w:rPr>
      </w:pPr>
      <w:r w:rsidRPr="00F75E43">
        <w:rPr>
          <w:lang w:val="az-Latn-AZ"/>
        </w:rPr>
        <w:t>4. Uşağınıza Allahın kim olduğunu və kimə oxşadığını başa salmağa;</w:t>
      </w:r>
    </w:p>
    <w:p w:rsidR="009515F8" w:rsidRPr="00F75E43" w:rsidRDefault="009515F8" w:rsidP="00837FFD">
      <w:pPr>
        <w:pStyle w:val="Para10TimesNewRoman26ch11ch"/>
        <w:spacing w:after="120"/>
        <w:ind w:left="888" w:hanging="264"/>
        <w:rPr>
          <w:lang w:val="az-Latn-AZ"/>
        </w:rPr>
      </w:pPr>
      <w:r w:rsidRPr="00F75E43">
        <w:rPr>
          <w:lang w:val="az-Latn-AZ"/>
        </w:rPr>
        <w:t>5. Uşağınıza eqoist olmamağı öyrətməyə;</w:t>
      </w:r>
    </w:p>
    <w:p w:rsidR="009515F8" w:rsidRPr="00F75E43" w:rsidRDefault="009515F8" w:rsidP="00837FFD">
      <w:pPr>
        <w:pStyle w:val="Para10TimesNewRoman26ch11ch"/>
        <w:spacing w:after="120"/>
        <w:ind w:left="888" w:hanging="264"/>
        <w:rPr>
          <w:lang w:val="az-Latn-AZ"/>
        </w:rPr>
      </w:pPr>
      <w:r w:rsidRPr="00F75E43">
        <w:rPr>
          <w:lang w:val="az-Latn-AZ"/>
        </w:rPr>
        <w:t>6. Uşağınıza əsl məhəbbətin nə olduğunu izah etməyə;</w:t>
      </w:r>
    </w:p>
    <w:p w:rsidR="009515F8" w:rsidRPr="00F75E43" w:rsidRDefault="009515F8" w:rsidP="00837FFD">
      <w:pPr>
        <w:pStyle w:val="Para10TimesNewRoman26ch11ch"/>
        <w:spacing w:after="120"/>
        <w:ind w:left="888" w:hanging="264"/>
        <w:rPr>
          <w:lang w:val="az-Latn-AZ"/>
        </w:rPr>
      </w:pPr>
      <w:r w:rsidRPr="00F75E43">
        <w:rPr>
          <w:lang w:val="az-Latn-AZ"/>
        </w:rPr>
        <w:t>7. Uşağınıza yaxşını pisdən ayırmağı öyrətməyə;</w:t>
      </w:r>
    </w:p>
    <w:p w:rsidR="009515F8" w:rsidRPr="00F75E43" w:rsidRDefault="009515F8" w:rsidP="00837FFD">
      <w:pPr>
        <w:pStyle w:val="Para10TimesNewRoman26ch11ch"/>
        <w:spacing w:after="120"/>
        <w:ind w:left="888" w:hanging="264"/>
        <w:rPr>
          <w:lang w:val="az-Latn-AZ"/>
        </w:rPr>
      </w:pPr>
      <w:r w:rsidRPr="00F75E43">
        <w:rPr>
          <w:lang w:val="az-Latn-AZ"/>
        </w:rPr>
        <w:t>8. Uşağınıza Allahın intim münasibətlər barədə planını başa salmağa;</w:t>
      </w:r>
    </w:p>
    <w:p w:rsidR="009515F8" w:rsidRPr="00F75E43" w:rsidRDefault="009515F8" w:rsidP="00837FFD">
      <w:pPr>
        <w:pStyle w:val="Para10TimesNewRoman26ch11ch"/>
        <w:spacing w:after="120"/>
        <w:ind w:left="888" w:hanging="264"/>
        <w:rPr>
          <w:lang w:val="az-Latn-AZ"/>
        </w:rPr>
      </w:pPr>
      <w:r w:rsidRPr="00F75E43">
        <w:rPr>
          <w:lang w:val="az-Latn-AZ"/>
        </w:rPr>
        <w:t>9. Uşağınıza nəyə nə üçün inandığımızı izah etməyə;</w:t>
      </w:r>
    </w:p>
    <w:p w:rsidR="009515F8" w:rsidRPr="00F75E43" w:rsidRDefault="009515F8" w:rsidP="00837FFD">
      <w:pPr>
        <w:pStyle w:val="Para10TimesNewRoman26ch11ch"/>
        <w:spacing w:after="120"/>
        <w:ind w:left="888" w:hanging="264"/>
        <w:rPr>
          <w:lang w:val="az-Latn-AZ"/>
        </w:rPr>
      </w:pPr>
      <w:r w:rsidRPr="00F75E43">
        <w:rPr>
          <w:lang w:val="az-Latn-AZ"/>
        </w:rPr>
        <w:t>10. Uşağınızda minnətdar ürək tərbiyələndirməyə.</w:t>
      </w:r>
    </w:p>
    <w:p w:rsidR="009515F8" w:rsidRPr="00F75E43" w:rsidRDefault="009515F8" w:rsidP="00EB2703">
      <w:pPr>
        <w:pStyle w:val="Text"/>
        <w:ind w:firstLine="360"/>
        <w:rPr>
          <w:lang w:val="az-Latn-AZ"/>
        </w:rPr>
      </w:pPr>
      <w:r w:rsidRPr="00F75E43">
        <w:rPr>
          <w:lang w:val="az-Latn-AZ"/>
        </w:rPr>
        <w:t>Bu kitabın səhifələrində sadalanan on öhdəliyi necə yerinə yetirəcəyimizi birlikdə öyrənəcəyik. Buna rəğmən, söz vermirəm ki, uşaqlarınız heyrətamiz tərbiyə alacaqlar. Çünki ideal ata olsanız da, uşaqlarınıza Allaha, insanlara və özlərinə qarşı sevgini hər nə qədər səylə aşılasanız da, son qərarı uşaqlarınız verəcək. Siz onların yerinə seçim edə bilməzsiniz. Amma onların düşüncəsində möhkəm təməl qura, onlara sağlam nümunə göstərə və onları doğru yola yönəldə bilərsiniz.</w:t>
      </w:r>
    </w:p>
    <w:p w:rsidR="009515F8" w:rsidRPr="00F75E43" w:rsidRDefault="009515F8" w:rsidP="00EB2703">
      <w:pPr>
        <w:pStyle w:val="Text"/>
        <w:ind w:firstLine="360"/>
        <w:rPr>
          <w:lang w:val="az-Latn-AZ"/>
        </w:rPr>
      </w:pPr>
      <w:r w:rsidRPr="00F75E43">
        <w:rPr>
          <w:lang w:val="az-Latn-AZ"/>
        </w:rPr>
        <w:t>Məsihçi imanı əxlaqi dəyər kimi bazar günü pikniklərində və ya ay yarımlıq ev toplantılarında Müqəddəs Kitabın araşdırılması zamanı ərsəyə gəlmir. İman yalnız günbəgün, həftəbəhəftə, aybaay, ilbəil uşaqlarla qurulan ünsiyyətdən yaranır. Mən uşaqlara Allah, həyat, sevgi, insanlarla münasibət haqqında bu və ya digər həqiqəti izah etmək üçün lazım gələn məhz həmin ünsiyyətdən danışıram.</w:t>
      </w:r>
    </w:p>
    <w:p w:rsidR="009515F8" w:rsidRPr="00F75E43" w:rsidRDefault="009515F8" w:rsidP="00EB2703">
      <w:pPr>
        <w:pStyle w:val="Text"/>
        <w:ind w:firstLine="360"/>
        <w:rPr>
          <w:lang w:val="az-Latn-AZ"/>
        </w:rPr>
      </w:pPr>
      <w:r w:rsidRPr="00F75E43">
        <w:rPr>
          <w:lang w:val="az-Latn-AZ"/>
        </w:rPr>
        <w:t>Musa israillilərə Allahı bütün qəlbi, gücü, varlığı ilə sevməyi, o cümlədən Tanrının əmrlərinə itaət etməyi əmr edəndə, belə dedi:</w:t>
      </w:r>
    </w:p>
    <w:p w:rsidR="009515F8" w:rsidRPr="00F75E43" w:rsidRDefault="009515F8" w:rsidP="00E72381">
      <w:pPr>
        <w:pStyle w:val="Para07TimesNewRoman15ch1"/>
        <w:spacing w:before="240"/>
        <w:ind w:left="360" w:firstLine="330"/>
      </w:pPr>
      <w:r w:rsidRPr="00F75E43">
        <w:t>Bu gün sənə əmr etdiyim bu sözlər ürəyində kök salsın. Bunları övladlarının şüuruna yaxşı-yaxşı yerit. Evində oturanda, yol gedəndə, yatanda, duranda bunlar barədə danış. Onları yazıb qoluna bir nişan kimi, gözlərinin arasına alın bağı kimi bağla, evlərinin qapı çərçivələrinə və darvazalarına yaz.</w:t>
      </w:r>
    </w:p>
    <w:p w:rsidR="009515F8" w:rsidRPr="00F75E43" w:rsidRDefault="009515F8" w:rsidP="00F75E43">
      <w:pPr>
        <w:pStyle w:val="Para09TimesNewRoman15ch11"/>
        <w:rPr>
          <w:lang w:val="az-Latn-AZ"/>
        </w:rPr>
      </w:pPr>
      <w:r w:rsidRPr="00F75E43">
        <w:rPr>
          <w:lang w:val="az-Latn-AZ"/>
        </w:rPr>
        <w:t>Qanunun Təkrarı 6:6–8</w:t>
      </w:r>
    </w:p>
    <w:p w:rsidR="009515F8" w:rsidRPr="00F75E43" w:rsidRDefault="009515F8" w:rsidP="00EB2703">
      <w:pPr>
        <w:pStyle w:val="Text"/>
        <w:ind w:firstLine="360"/>
        <w:rPr>
          <w:lang w:val="az-Latn-AZ"/>
        </w:rPr>
      </w:pPr>
      <w:r w:rsidRPr="00F75E43">
        <w:rPr>
          <w:lang w:val="az-Latn-AZ"/>
        </w:rPr>
        <w:t>Ümid edirəm ki, siz söhbətin daimi tərbiyə prosesindən getdiyini başa düşdünüz. Bu, Musanın da dövründə belə idi, indi də belədir.</w:t>
      </w:r>
    </w:p>
    <w:p w:rsidR="009515F8" w:rsidRPr="00F75E43" w:rsidRDefault="009515F8" w:rsidP="00AB6704">
      <w:pPr>
        <w:pStyle w:val="Heading1"/>
        <w:keepNext/>
        <w:keepLines/>
        <w:pageBreakBefore/>
        <w:spacing w:before="720" w:after="480"/>
        <w:ind w:left="240" w:right="240"/>
        <w:rPr>
          <w:rFonts w:ascii="Times New Roman" w:hAnsi="Times New Roman"/>
          <w:lang w:val="az-Latn-AZ"/>
        </w:rPr>
      </w:pPr>
      <w:bookmarkStart w:id="2" w:name="_Toc76661575"/>
      <w:r w:rsidRPr="00F75E43">
        <w:rPr>
          <w:rFonts w:ascii="Times New Roman" w:hAnsi="Times New Roman"/>
          <w:lang w:val="az-Latn-AZ"/>
        </w:rPr>
        <w:t xml:space="preserve">~2~ </w:t>
      </w:r>
      <w:r w:rsidRPr="00F75E43">
        <w:rPr>
          <w:rFonts w:ascii="Times New Roman" w:hAnsi="Times New Roman"/>
          <w:lang w:val="az-Latn-AZ"/>
        </w:rPr>
        <w:br/>
      </w:r>
      <w:r w:rsidRPr="00F75E43">
        <w:rPr>
          <w:rStyle w:val="2Text"/>
          <w:rFonts w:ascii="Times New Roman" w:hAnsi="Times New Roman"/>
          <w:szCs w:val="31"/>
          <w:lang w:val="az-Latn-AZ"/>
        </w:rPr>
        <w:t>Birinci vəzifə</w:t>
      </w:r>
      <w:r w:rsidRPr="00F75E43">
        <w:rPr>
          <w:rFonts w:ascii="Times New Roman" w:hAnsi="Times New Roman"/>
          <w:lang w:val="az-Latn-AZ"/>
        </w:rPr>
        <w:t xml:space="preserve"> </w:t>
      </w:r>
      <w:r w:rsidRPr="00F75E43">
        <w:rPr>
          <w:rFonts w:ascii="Times New Roman" w:hAnsi="Times New Roman"/>
          <w:lang w:val="az-Latn-AZ"/>
        </w:rPr>
        <w:br/>
      </w:r>
      <w:r w:rsidRPr="00F75E43">
        <w:rPr>
          <w:rFonts w:ascii="Times New Roman" w:hAnsi="Times New Roman"/>
          <w:lang w:val="az-Latn-AZ"/>
        </w:rPr>
        <w:br/>
        <w:t>UŞAĞINIZA HƏQİQƏTİ HƏMİŞƏ MƏHƏBBƏTLƏ DEMƏYƏ ÇALIŞIN</w:t>
      </w:r>
      <w:bookmarkEnd w:id="2"/>
    </w:p>
    <w:p w:rsidR="009515F8" w:rsidRPr="00F75E43" w:rsidRDefault="009515F8" w:rsidP="00EB2703">
      <w:pPr>
        <w:pStyle w:val="Text"/>
        <w:ind w:firstLine="360"/>
        <w:rPr>
          <w:lang w:val="az-Latn-AZ"/>
        </w:rPr>
      </w:pPr>
      <w:r w:rsidRPr="00F75E43">
        <w:rPr>
          <w:lang w:val="az-Latn-AZ"/>
        </w:rPr>
        <w:t>— Çoş, mən bilmirəm, uşaqlarımla nə edim — atanın səsində məyusluq hiss olunurdu. Mən tərbiyə mövzusunu yenicə yekunlaşdırmışdım ki, bir kişi qarşımı kəsib etiraf etdi: onun on yeddi, on üç və on yaşlı uşaqları pastor kimi xidmət etdiyi məbəddə ən itaətsiz uşaqlardır. — Mən əlimdən gələn hər şeyi edirəm, — o, sözünə davam etdi. — Səhərdən axşama kimi onlara Tanrının həqiqətlərini təlqin edirəm və onları Müqəddəs Kitabdan ayələri əzbərləməyə məcbur edirəm. Onlar yaxşı bilir ki, mənə qulaq asmalıdırlar. Amma bunun əvəzinə nəsihətlərimə qarşı çıxır və məndən incik düşürlər. Nə edim?</w:t>
      </w:r>
    </w:p>
    <w:p w:rsidR="009515F8" w:rsidRPr="00F75E43" w:rsidRDefault="009515F8" w:rsidP="00EB2703">
      <w:pPr>
        <w:pStyle w:val="Text"/>
        <w:ind w:firstLine="360"/>
        <w:rPr>
          <w:lang w:val="az-Latn-AZ"/>
        </w:rPr>
      </w:pPr>
      <w:r w:rsidRPr="00F75E43">
        <w:rPr>
          <w:lang w:val="az-Latn-AZ"/>
        </w:rPr>
        <w:t>Bizim qarşımızda uşaqlarına var gücü ilə düzgün davranış qaydalarını öyrədən ata dayanıb. Bunu dilinə gətirməsə də, əminəm ki, o, hər bir ata kimi, uşaqlarını xoşbəxt görmək istəyir. Eyni zamanda onlara davranışlarının yaxşı nəticələnməyəcəyini başa salmağa çalışır. Biz hamımız uşaqlarımıza doğruları öyrətmək və onları bəladan qorumaq istəyirik.</w:t>
      </w:r>
    </w:p>
    <w:p w:rsidR="009515F8" w:rsidRPr="00F75E43" w:rsidRDefault="009515F8" w:rsidP="00EB2703">
      <w:pPr>
        <w:pStyle w:val="Text"/>
        <w:ind w:firstLine="360"/>
        <w:rPr>
          <w:lang w:val="az-Latn-AZ"/>
        </w:rPr>
      </w:pPr>
      <w:r w:rsidRPr="00F75E43">
        <w:rPr>
          <w:lang w:val="az-Latn-AZ"/>
        </w:rPr>
        <w:t>Əlimi kişinin çiyninə qoydum, gözümü gözünə dikib dedim:</w:t>
      </w:r>
    </w:p>
    <w:p w:rsidR="009515F8" w:rsidRPr="00F75E43" w:rsidRDefault="009515F8" w:rsidP="00EB2703">
      <w:pPr>
        <w:pStyle w:val="Text"/>
        <w:ind w:firstLine="360"/>
        <w:rPr>
          <w:lang w:val="az-Latn-AZ"/>
        </w:rPr>
      </w:pPr>
      <w:r w:rsidRPr="00F75E43">
        <w:rPr>
          <w:lang w:val="az-Latn-AZ"/>
        </w:rPr>
        <w:t>— Qardaşım, sizə məsləhətim budur ki, qaydalardan yan qaçın.</w:t>
      </w:r>
    </w:p>
    <w:p w:rsidR="009515F8" w:rsidRPr="00F75E43" w:rsidRDefault="009515F8" w:rsidP="00EB2703">
      <w:pPr>
        <w:pStyle w:val="Text"/>
        <w:ind w:firstLine="360"/>
        <w:rPr>
          <w:lang w:val="az-Latn-AZ"/>
        </w:rPr>
      </w:pPr>
      <w:r w:rsidRPr="00F75E43">
        <w:rPr>
          <w:lang w:val="az-Latn-AZ"/>
        </w:rPr>
        <w:t>— Necə? — o, qulaqlarına inanmırmış kimi heyrətləndi. — Problem də elə bundadır! Onlar onsuz da heç bir qaydaya tabe olmurlar, heç tabe olmaq fikrində də deyillər!</w:t>
      </w:r>
    </w:p>
    <w:p w:rsidR="009515F8" w:rsidRPr="00F75E43" w:rsidRDefault="009515F8" w:rsidP="00EB2703">
      <w:pPr>
        <w:pStyle w:val="Text"/>
        <w:ind w:firstLine="360"/>
        <w:rPr>
          <w:lang w:val="az-Latn-AZ"/>
        </w:rPr>
      </w:pPr>
      <w:r w:rsidRPr="00F75E43">
        <w:rPr>
          <w:lang w:val="az-Latn-AZ"/>
        </w:rPr>
        <w:t>— Başa düşürəm, nə demək istəyirsiniz, — cavab verdim, — yenə də təkrar edirəm: öz qaydalarınızı unudun</w:t>
      </w:r>
      <w:r w:rsidRPr="00F75E43">
        <w:rPr>
          <w:rStyle w:val="FootnoteReference"/>
          <w:lang w:val="az-Latn-AZ"/>
        </w:rPr>
        <w:footnoteReference w:id="7"/>
      </w:r>
      <w:r w:rsidRPr="00F75E43">
        <w:rPr>
          <w:lang w:val="az-Latn-AZ"/>
        </w:rPr>
        <w:t>.</w:t>
      </w:r>
    </w:p>
    <w:p w:rsidR="009515F8" w:rsidRPr="00F75E43" w:rsidRDefault="009515F8" w:rsidP="00EB2703">
      <w:pPr>
        <w:pStyle w:val="Text"/>
        <w:ind w:firstLine="360"/>
        <w:rPr>
          <w:lang w:val="az-Latn-AZ"/>
        </w:rPr>
      </w:pPr>
      <w:r w:rsidRPr="00F75E43">
        <w:rPr>
          <w:lang w:val="az-Latn-AZ"/>
        </w:rPr>
        <w:t>Müqəddəs Kitab uşaqlarını doğru yola yönəltmək cəhdləri ilə onları qəzəbləndirən atalara belə məsləhət verir: «Ey atalar, siz də övladlarınızı qəzəbləndirməyin, ancaq onları Rəbbin tərbiyə və öyüdü ilə böyüdün» (Efeslilərə 6:4). Məgər biz atalar övladlarımızı qəzəbləndiririk? Mənim pastor dostum və üç itaətsiz uşaq atası məhz bu səhvi edib: onları qaydalara «bürüməklə» yalnız onların qəzəbinə səbəb olub.</w:t>
      </w:r>
    </w:p>
    <w:p w:rsidR="009515F8" w:rsidRPr="00F75E43" w:rsidRDefault="009515F8" w:rsidP="00EB2703">
      <w:pPr>
        <w:pStyle w:val="15ch11Tim1"/>
        <w:spacing w:after="120"/>
        <w:ind w:firstLine="360"/>
        <w:rPr>
          <w:lang w:val="az-Latn-AZ"/>
        </w:rPr>
      </w:pPr>
      <w:r w:rsidRPr="000545CE">
        <w:rPr>
          <w:rStyle w:val="Text0"/>
          <w:lang w:val="az-Latn-AZ"/>
        </w:rPr>
        <w:t xml:space="preserve">Bəs Müqəddəs Kitab «qəzəbləndirmək» deyəndə, nəyi nəzərdə tutur? Efeslilərə məktubun 6-cı fəslində yunan feli olan </w:t>
      </w:r>
      <w:r w:rsidRPr="00F75E43">
        <w:rPr>
          <w:rStyle w:val="0Text"/>
          <w:iCs/>
          <w:lang w:val="az-Latn-AZ"/>
        </w:rPr>
        <w:t>parorgizo</w:t>
      </w:r>
      <w:r w:rsidRPr="00F75E43">
        <w:rPr>
          <w:lang w:val="az-Latn-AZ"/>
        </w:rPr>
        <w:t xml:space="preserve"> sözündən istifadə olunur. Bu sözün hərfi mənası «qəzəb oyatmaq» deməkdir. Bu ayə ataları uşaqları ilə rəftarda qəzəb oyadan hərəkətlərə yol verib-vermədikləri barədə düşünməyə vadar edir. Bizim danışdığımız sözlər və etdiyimiz hərəkətlər buna səbəb ola bilər.</w:t>
      </w:r>
    </w:p>
    <w:p w:rsidR="009515F8" w:rsidRPr="000545CE" w:rsidRDefault="009515F8" w:rsidP="00EB2703">
      <w:pPr>
        <w:pStyle w:val="Text"/>
        <w:ind w:firstLine="360"/>
        <w:rPr>
          <w:lang w:val="en-US"/>
        </w:rPr>
      </w:pPr>
      <w:r w:rsidRPr="00EB2703">
        <w:rPr>
          <w:lang w:val="az-Latn-AZ"/>
        </w:rPr>
        <w:t>Müqəddəs Kitabın müasir ingilis dili tərcüməsində bu ayə belə səslənir: «Ey atalar, övladlarınızı hirsləndirməyin…» (New International Version, NIV; kursiv mənimdir. — C.M)</w:t>
      </w:r>
      <w:r w:rsidRPr="00EB2703">
        <w:rPr>
          <w:rStyle w:val="FootnoteReference"/>
          <w:lang w:val="az-Latn-AZ"/>
        </w:rPr>
        <w:footnoteReference w:id="8"/>
      </w:r>
      <w:r w:rsidRPr="000545CE">
        <w:rPr>
          <w:lang w:val="az-Latn-AZ"/>
        </w:rPr>
        <w:t xml:space="preserve">. C. B. Fillips bu ayəni belə tərcümə edib: «Atalar, övladlarınızı tərbiyə edərkən </w:t>
      </w:r>
      <w:r w:rsidRPr="00EB2703">
        <w:rPr>
          <w:rStyle w:val="0Text"/>
          <w:iCs/>
          <w:lang w:val="az-Latn-AZ"/>
        </w:rPr>
        <w:t>həddinizi aşmayın</w:t>
      </w:r>
      <w:r w:rsidRPr="000545CE">
        <w:rPr>
          <w:lang w:val="az-Latn-AZ"/>
        </w:rPr>
        <w:t xml:space="preserve">. </w:t>
      </w:r>
      <w:r w:rsidRPr="000545CE">
        <w:rPr>
          <w:lang w:val="en-US"/>
        </w:rPr>
        <w:t>Əks halda, onların Allahın əmrlərinə itaət etmələri çətin olacaq». (</w:t>
      </w:r>
      <w:hyperlink r:id="rId8">
        <w:r w:rsidRPr="00EB2703">
          <w:rPr>
            <w:rStyle w:val="1Text"/>
            <w:lang w:val="az-Latn-AZ"/>
          </w:rPr>
          <w:t>The New Testament in Modern English</w:t>
        </w:r>
      </w:hyperlink>
      <w:r w:rsidRPr="000545CE">
        <w:rPr>
          <w:lang w:val="en-US"/>
        </w:rPr>
        <w:t xml:space="preserve">.) «Canlı Müqəddəs Kitab» (The Living Bible) məsləhət görür: «Övladlarınızda qəzəb və inciklik yaratmaqla, onları </w:t>
      </w:r>
      <w:r w:rsidRPr="00EB2703">
        <w:rPr>
          <w:rStyle w:val="0Text"/>
          <w:iCs/>
          <w:lang w:val="az-Latn-AZ"/>
        </w:rPr>
        <w:t>hər şeyə görə məzəmmət etmək</w:t>
      </w:r>
      <w:r w:rsidRPr="000545CE">
        <w:rPr>
          <w:lang w:val="en-US"/>
        </w:rPr>
        <w:t xml:space="preserve"> lazım deyil». Müqəddəs Kitabın başqa yerində belə deyilir: «Ey atalar, övladlarınızı incitməyin, yoxsa cəsarətləri qırılar» (Kolosselilərə 3:21). Müqəddəs Kitab mahiyyət etibarilə sadə bir fikri diqqətimizə çatdırır: biz valideynlər uşaqlarımızı elə tərbiyələndirməliyik ki, onlar bizə qəzəblənməsinlər. Təbii ki, Müqəddəs Kitab uşaqlara valideynlərinə itaət etməyi öyrədir. Atalara isə daha ciddi xəbərdarlıq edir: uşaqları tərbiyə edərkən qırmızı xətti keçməyin. Yuxarıda deyilənləri nəzərə alaraq, biz valideynlər necə edək ki, tərbiyə prosesində uşaqlarımızdan mənfi deyil, müsbət reaksiya görək?</w:t>
      </w:r>
    </w:p>
    <w:p w:rsidR="009515F8" w:rsidRPr="00F75E43" w:rsidRDefault="009515F8" w:rsidP="00AB6704">
      <w:pPr>
        <w:pStyle w:val="Para05"/>
        <w:keepNext/>
        <w:spacing w:before="600" w:after="240"/>
        <w:ind w:left="312" w:right="240"/>
        <w:rPr>
          <w:rFonts w:ascii="Times New Roman" w:hAnsi="Times New Roman"/>
          <w:lang w:val="az-Latn-AZ"/>
        </w:rPr>
      </w:pPr>
      <w:r w:rsidRPr="00F75E43">
        <w:rPr>
          <w:rFonts w:ascii="Times New Roman" w:hAnsi="Times New Roman"/>
          <w:lang w:val="az-Latn-AZ"/>
        </w:rPr>
        <w:t>TƏRBİYƏYƏ DÖRD YANAŞMA</w:t>
      </w:r>
    </w:p>
    <w:p w:rsidR="009515F8" w:rsidRPr="00F75E43" w:rsidRDefault="009515F8" w:rsidP="00EB2703">
      <w:pPr>
        <w:pStyle w:val="Text"/>
        <w:ind w:firstLine="360"/>
        <w:rPr>
          <w:lang w:val="az-Latn-AZ"/>
        </w:rPr>
      </w:pPr>
      <w:r w:rsidRPr="00F75E43">
        <w:rPr>
          <w:lang w:val="az-Latn-AZ"/>
        </w:rPr>
        <w:t>Təbii ki, bir məsihçi ata kimi siz öz uşaqlarınız üçün hər şeyin ən yaxşısını istəyirsiniz. Məncə, siz elə düşünürsünüz ki, nəsihətsiz və qaydalarsız tərbiyə olmur. Baxmayaraq ki, uşaqlarınız bu qaydaları məhdudiyyət, atanı isə bezdirici kimi qəbul edirlər. Nə vaxtsa uşaqlarınızdan belə sözlər eşitmisinizmi: «Nəyə görə mənə heç nə olmaz?» və ya «Bu nə darıxdırıcı həyatdır?», ya da «Sən məni başa düşmək istəmirsən!»? Məsələ bundadır ki, uşaqlar, bir qayda olaraq, bizim onlara bu və ya digər məhdudiyyətləri nə üçün qoyduğumuzu başa düşmürlər. Ona görə də valideynlərin tələblərini yerinə yetirmək fikir ayrılığına və müxtəlif ailə münaqişələrinə səbəb olur. Bəzən elə təəssürat yaranır ki, biz nə qədər çox qayda qoyuruqsa, bir o qədər övladlarımız münasibətləri qəlizləşdirirlər.</w:t>
      </w:r>
    </w:p>
    <w:p w:rsidR="009515F8" w:rsidRPr="00F75E43" w:rsidRDefault="009515F8" w:rsidP="00EB2703">
      <w:pPr>
        <w:pStyle w:val="Text"/>
        <w:ind w:firstLine="360"/>
        <w:rPr>
          <w:lang w:val="az-Latn-AZ"/>
        </w:rPr>
      </w:pPr>
      <w:r w:rsidRPr="00F75E43">
        <w:rPr>
          <w:lang w:val="az-Latn-AZ"/>
        </w:rPr>
        <w:t>Bəlkə də heç ağlımıza gəlmir ki, bizim hər birimiz tərbiyəyə, xüsusən də valideyn səlahiyyətinə və ünsiyyət tərzinə yanaşmamızı haradansa götürmüşük. Çox güman ki, tərbiyə metodunuza ata evində gördüyünüz mühit — valideyn-övlad münasibəti təsir edib. Beləcə bizim uşaqlarımız qarşısında qoyduğumuz qaydalar, onlarla olan rəftarımızı müəyyən edir.</w:t>
      </w:r>
    </w:p>
    <w:p w:rsidR="009515F8" w:rsidRPr="00F75E43" w:rsidRDefault="009515F8" w:rsidP="00AB6704">
      <w:pPr>
        <w:pStyle w:val="Para06"/>
        <w:keepNext/>
        <w:spacing w:before="480" w:after="240"/>
        <w:ind w:left="312" w:right="240"/>
        <w:rPr>
          <w:rFonts w:ascii="Times New Roman" w:hAnsi="Times New Roman"/>
          <w:lang w:val="az-Latn-AZ"/>
        </w:rPr>
      </w:pPr>
      <w:r w:rsidRPr="00F75E43">
        <w:rPr>
          <w:rFonts w:ascii="Times New Roman" w:hAnsi="Times New Roman"/>
          <w:lang w:val="az-Latn-AZ"/>
        </w:rPr>
        <w:t>Hökmlü ata</w:t>
      </w:r>
    </w:p>
    <w:p w:rsidR="009515F8" w:rsidRPr="00F75E43" w:rsidRDefault="009515F8" w:rsidP="00EB2703">
      <w:pPr>
        <w:pStyle w:val="Text"/>
        <w:ind w:firstLine="360"/>
        <w:rPr>
          <w:lang w:val="az-Latn-AZ"/>
        </w:rPr>
      </w:pPr>
      <w:r w:rsidRPr="00F75E43">
        <w:rPr>
          <w:lang w:val="az-Latn-AZ"/>
        </w:rPr>
        <w:t>«Sən dərslərini etmisən?»</w:t>
      </w:r>
    </w:p>
    <w:p w:rsidR="009515F8" w:rsidRPr="00F75E43" w:rsidRDefault="009515F8" w:rsidP="00EB2703">
      <w:pPr>
        <w:pStyle w:val="Text"/>
        <w:ind w:firstLine="360"/>
        <w:rPr>
          <w:lang w:val="az-Latn-AZ"/>
        </w:rPr>
      </w:pPr>
      <w:r w:rsidRPr="00F75E43">
        <w:rPr>
          <w:lang w:val="az-Latn-AZ"/>
        </w:rPr>
        <w:t>«Zibili atmısan?»</w:t>
      </w:r>
    </w:p>
    <w:p w:rsidR="009515F8" w:rsidRPr="00F75E43" w:rsidRDefault="009515F8" w:rsidP="00EB2703">
      <w:pPr>
        <w:pStyle w:val="Text"/>
        <w:ind w:firstLine="360"/>
        <w:rPr>
          <w:lang w:val="az-Latn-AZ"/>
        </w:rPr>
      </w:pPr>
      <w:r w:rsidRPr="00F75E43">
        <w:rPr>
          <w:lang w:val="az-Latn-AZ"/>
        </w:rPr>
        <w:t>«Saat onda evdə ol, eşitdin?»</w:t>
      </w:r>
    </w:p>
    <w:p w:rsidR="009515F8" w:rsidRPr="00F75E43" w:rsidRDefault="009515F8" w:rsidP="00EB2703">
      <w:pPr>
        <w:pStyle w:val="Text"/>
        <w:ind w:firstLine="360"/>
        <w:rPr>
          <w:lang w:val="az-Latn-AZ"/>
        </w:rPr>
      </w:pPr>
      <w:r w:rsidRPr="00F75E43">
        <w:rPr>
          <w:lang w:val="az-Latn-AZ"/>
        </w:rPr>
        <w:t>Bunlar hökmlü atanın tipik suallarıdır. Lakin hökmlü tərbiyə sualların xarakterindən deyil, səlahiyyətli münasibətdən asılıdır. Hökmlü valideynlər, adətən, qoyduğu qaydalara ciddi riayət olunmasını tələb edirlər. Siz güc və ya təhdid vasitəsilə uşaqlarına nəzarət edən ataları bəlkə də yaxşı tanıyırsınız. Bu cür ataların şüarı belə səslənir: «Dediyimi etməsən, vay halına!»</w:t>
      </w:r>
    </w:p>
    <w:p w:rsidR="009515F8" w:rsidRPr="00F75E43" w:rsidRDefault="009515F8" w:rsidP="00EB2703">
      <w:pPr>
        <w:pStyle w:val="Text"/>
        <w:ind w:firstLine="360"/>
        <w:rPr>
          <w:lang w:val="az-Latn-AZ"/>
        </w:rPr>
      </w:pPr>
      <w:r w:rsidRPr="00F75E43">
        <w:rPr>
          <w:lang w:val="az-Latn-AZ"/>
        </w:rPr>
        <w:t>Hökmlü atalar övladları üzərində tam səlahiyyətə malikdirlər. Bu da çox vaxt emosional və fiziki şiddətə səbəb olur. Lakin qaydalara riayət etməkdə elə də radikal olmayan əksər hökmlü atalar uşaqlar üçün «ailə rifahı» yarada bilirlər. Onlar övladlarının maddi təminatı barədə məsuliyyətlidir, dostların seçimində azadlıq verirlər. Ümumiyyətlə, uşaqlarını «normal həyat» üçün lazım olan hər şeylə təmin edirlər. Hökmlü atalar itaətsizliyə görə uşaqlarını cəzalandırmasa və ya onlara əl qaldırmasa belə, ailədə özlərini zalım kimi aparırlar. Qaydaları üstün tutmaqla, onlar övladları ilə yaxın və etibarlı münasibətlərin əhəmiyyətini kiçildirlər.</w:t>
      </w:r>
    </w:p>
    <w:p w:rsidR="009515F8" w:rsidRPr="00F75E43" w:rsidRDefault="009515F8" w:rsidP="00EB2703">
      <w:pPr>
        <w:pStyle w:val="Text"/>
        <w:ind w:firstLine="360"/>
        <w:rPr>
          <w:lang w:val="az-Latn-AZ"/>
        </w:rPr>
      </w:pPr>
      <w:r w:rsidRPr="00F75E43">
        <w:rPr>
          <w:lang w:val="az-Latn-AZ"/>
        </w:rPr>
        <w:t>Təsəvvürünüzə lövhə-yelləncək gətirin: bir ucu qaydaların riayət olunmasına maksimal dərəcədə qaldırılmış, digər ucu isə yaxın münasibətlərə məhəl qoyulmamaqla yerə çatır.</w:t>
      </w:r>
    </w:p>
    <w:p w:rsidR="009515F8" w:rsidRPr="00F75E43" w:rsidRDefault="009515F8" w:rsidP="00AB6704">
      <w:pPr>
        <w:pStyle w:val="Para25"/>
        <w:spacing w:before="240" w:after="240"/>
        <w:ind w:firstLine="225"/>
        <w:rPr>
          <w:rFonts w:ascii="Times New Roman" w:hAnsi="Times New Roman"/>
          <w:lang w:val="az-Latn-AZ"/>
        </w:rPr>
      </w:pPr>
    </w:p>
    <w:p w:rsidR="009515F8" w:rsidRPr="00E72381" w:rsidRDefault="009515F8" w:rsidP="00AB6704">
      <w:pPr>
        <w:pStyle w:val="Para12"/>
        <w:keepNext/>
        <w:spacing w:before="240" w:after="240"/>
        <w:ind w:left="240" w:right="240"/>
        <w:rPr>
          <w:rFonts w:ascii="Times New Roman" w:hAnsi="Times New Roman" w:cs="Times New Roman"/>
          <w:sz w:val="32"/>
          <w:szCs w:val="32"/>
          <w:lang w:val="az-Latn-AZ"/>
        </w:rPr>
      </w:pPr>
      <w:r w:rsidRPr="00E72381">
        <w:rPr>
          <w:rFonts w:ascii="Times New Roman" w:hAnsi="Times New Roman" w:cs="Times New Roman"/>
          <w:sz w:val="32"/>
          <w:szCs w:val="32"/>
          <w:lang w:val="az-Latn-AZ"/>
        </w:rPr>
        <w:t>Hökmlü ata</w:t>
      </w:r>
    </w:p>
    <w:p w:rsidR="009515F8" w:rsidRDefault="009515F8" w:rsidP="00AB6704">
      <w:pPr>
        <w:pStyle w:val="Para16"/>
        <w:keepNext/>
        <w:spacing w:before="240" w:after="240"/>
        <w:ind w:left="240" w:right="240"/>
        <w:rPr>
          <w:rFonts w:ascii="Times New Roman" w:hAnsi="Times New Roman"/>
          <w:lang w:val="az-Latn-AZ"/>
        </w:rPr>
      </w:pPr>
      <w:r w:rsidRPr="00F75E43">
        <w:rPr>
          <w:rFonts w:ascii="Times New Roman" w:hAnsi="Times New Roman"/>
          <w:lang w:val="az-Latn-AZ"/>
        </w:rPr>
        <w:t>Qaydaları üstün tutur, münasibətin əhəmiyyətini isə kiçildir</w:t>
      </w:r>
    </w:p>
    <w:p w:rsidR="009515F8" w:rsidRPr="00F75E43" w:rsidRDefault="009515F8" w:rsidP="00AB6704">
      <w:pPr>
        <w:pStyle w:val="Para16"/>
        <w:keepNext/>
        <w:spacing w:before="240" w:after="240"/>
        <w:ind w:left="240" w:right="240"/>
        <w:rPr>
          <w:rFonts w:ascii="Times New Roman" w:hAnsi="Times New Roman"/>
          <w:lang w:val="az-Latn-AZ"/>
        </w:rPr>
      </w:pPr>
      <w:r w:rsidRPr="002E396C">
        <w:rPr>
          <w:rFonts w:ascii="Times New Roman" w:hAnsi="Times New Roman"/>
          <w:lang w:val="az-Latn-AZ"/>
        </w:rPr>
        <w:pict>
          <v:shape id="_x0000_i1025" type="#_x0000_t75" style="width:398.25pt;height:85.5pt">
            <v:imagedata r:id="rId9" o:title=""/>
          </v:shape>
        </w:pict>
      </w:r>
    </w:p>
    <w:p w:rsidR="009515F8" w:rsidRPr="00F75E43" w:rsidRDefault="009515F8" w:rsidP="00AB6704">
      <w:pPr>
        <w:pStyle w:val="Para12"/>
        <w:keepNext/>
        <w:spacing w:before="240" w:after="240"/>
        <w:ind w:left="240" w:right="240"/>
        <w:rPr>
          <w:rFonts w:ascii="Times New Roman" w:hAnsi="Times New Roman" w:cs="Times New Roman"/>
          <w:lang w:val="az-Latn-AZ"/>
        </w:rPr>
      </w:pPr>
    </w:p>
    <w:p w:rsidR="009515F8" w:rsidRPr="000545CE" w:rsidRDefault="009515F8" w:rsidP="00EB2703">
      <w:pPr>
        <w:pStyle w:val="Text"/>
        <w:ind w:firstLine="360"/>
        <w:rPr>
          <w:rStyle w:val="Text0"/>
          <w:lang w:val="az-Latn-AZ"/>
        </w:rPr>
      </w:pPr>
      <w:r w:rsidRPr="000545CE">
        <w:rPr>
          <w:rStyle w:val="Text0"/>
          <w:lang w:val="az-Latn-AZ"/>
        </w:rPr>
        <w:t xml:space="preserve">Diktator rejimi uşaqları iki yola vadar edir: ya </w:t>
      </w:r>
      <w:r w:rsidRPr="00F75E43">
        <w:rPr>
          <w:rStyle w:val="0Text"/>
          <w:iCs/>
          <w:lang w:val="az-Latn-AZ"/>
        </w:rPr>
        <w:t>qaçıb canını qurtarmaq</w:t>
      </w:r>
      <w:r w:rsidRPr="000545CE">
        <w:rPr>
          <w:rStyle w:val="Text0"/>
          <w:lang w:val="az-Latn-AZ"/>
        </w:rPr>
        <w:t xml:space="preserve">, ya da </w:t>
      </w:r>
      <w:r w:rsidRPr="00F75E43">
        <w:rPr>
          <w:rStyle w:val="0Text"/>
          <w:iCs/>
          <w:lang w:val="az-Latn-AZ"/>
        </w:rPr>
        <w:t>mübarizə aparmaq</w:t>
      </w:r>
      <w:r w:rsidRPr="000545CE">
        <w:rPr>
          <w:rStyle w:val="Text0"/>
          <w:lang w:val="az-Latn-AZ"/>
        </w:rPr>
        <w:t xml:space="preserve">. Hər iki halda cavab — qəzəb olacaqdır. </w:t>
      </w:r>
      <w:r w:rsidRPr="00F75E43">
        <w:rPr>
          <w:rStyle w:val="0Text"/>
          <w:iCs/>
          <w:lang w:val="az-Latn-AZ"/>
        </w:rPr>
        <w:t>Qaçıb canını qurtarmaq</w:t>
      </w:r>
      <w:r w:rsidRPr="000545CE">
        <w:rPr>
          <w:rStyle w:val="Text0"/>
          <w:lang w:val="az-Latn-AZ"/>
        </w:rPr>
        <w:t xml:space="preserve"> o demək deyil ki, uşaqlar ata evini tərk edir. Bu o deməkdir ki, onlar rəsmi ünsiyyət qurmaqla emosional cəhətdən valideynlərindən uzaqlaşır. Onlar özlərinə qapanıb «itaət etməyi» öyrənirlər, amma daxillərində qəzəb qaynayır. Misal üçün bir oğlanın hekayəsinə baxaq. Atası ona əyləşməyi əmr edir. Uşaq əyləşmək istəmir və bu barədə atasına deyir. Atası isə üstünə qışqıraraq «Otur, yoxsa səni özüm otuzduraram!» deyir. Oğlan o dəqiqə itaət göstərib əyləşir. Eyni zamanda sakitcə dodağının altında mızıldanır: «Sevinmə, mən oturmağı heç ağlımdan belə keçirtmirəm!»</w:t>
      </w:r>
    </w:p>
    <w:p w:rsidR="009515F8" w:rsidRPr="00F75E43" w:rsidRDefault="009515F8" w:rsidP="00EB2703">
      <w:pPr>
        <w:pStyle w:val="Text"/>
        <w:ind w:firstLine="360"/>
        <w:rPr>
          <w:lang w:val="az-Latn-AZ"/>
        </w:rPr>
      </w:pPr>
      <w:r w:rsidRPr="00F75E43">
        <w:rPr>
          <w:lang w:val="az-Latn-AZ"/>
        </w:rPr>
        <w:t>Hökmlü atanın əmri qarşısında məcburi itaət çox nadir hallarda uşaqları düzgün davranışa yönəldə bilər. Hətta itaət göstərərkən belə, onlar razılaşmadıqlarını dillərinə gətirmirlər. Ruhən sındırılmış uşaq daxilən məyus və qəzəbli olur.</w:t>
      </w:r>
    </w:p>
    <w:p w:rsidR="009515F8" w:rsidRPr="000545CE" w:rsidRDefault="009515F8" w:rsidP="00EB2703">
      <w:pPr>
        <w:pStyle w:val="Text"/>
        <w:ind w:firstLine="360"/>
        <w:rPr>
          <w:rStyle w:val="Text0"/>
          <w:lang w:val="az-Latn-AZ"/>
        </w:rPr>
      </w:pPr>
      <w:r w:rsidRPr="000545CE">
        <w:rPr>
          <w:rStyle w:val="Text0"/>
          <w:lang w:val="az-Latn-AZ"/>
        </w:rPr>
        <w:t xml:space="preserve">Uşaqlar </w:t>
      </w:r>
      <w:r w:rsidRPr="00F75E43">
        <w:rPr>
          <w:rStyle w:val="0Text"/>
          <w:iCs/>
          <w:lang w:val="az-Latn-AZ"/>
        </w:rPr>
        <w:t>mübarizə aparmağı</w:t>
      </w:r>
      <w:r w:rsidRPr="000545CE">
        <w:rPr>
          <w:rStyle w:val="Text0"/>
          <w:lang w:val="az-Latn-AZ"/>
        </w:rPr>
        <w:t xml:space="preserve"> seçəndə, onlar qəzəblərini açıq-aşkar büruzə verirlər. Mənim pastor dostum da məhz belə bir problemlə üzləşmişdi. Uşaqları açıq-aşkar onun qaydalarına qarşı çıxırdılar.</w:t>
      </w:r>
    </w:p>
    <w:p w:rsidR="009515F8" w:rsidRPr="00F75E43" w:rsidRDefault="009515F8" w:rsidP="00EB2703">
      <w:pPr>
        <w:pStyle w:val="Text"/>
        <w:ind w:firstLine="360"/>
        <w:rPr>
          <w:lang w:val="az-Latn-AZ"/>
        </w:rPr>
      </w:pPr>
      <w:r w:rsidRPr="00F75E43">
        <w:rPr>
          <w:lang w:val="az-Latn-AZ"/>
        </w:rPr>
        <w:t>Onlar atalarının qaydalarını yaxşı bilirdilər. Amma bu qaydalara itaət etmək istəmirdilər. Sizcə, niyə? Sizin azadlığınızı hansısa qaydalarla məhdudlaşdırsaydılar, məgər buna sevinərdiniz? Təbii ki, biz qaydaları qayda xətrinə qəbul etmirik. Bizim təbiətimiz belədir. Çünki qaydalar sevgisiz tətbiq olunmaq üçün deyil.</w:t>
      </w:r>
    </w:p>
    <w:p w:rsidR="009515F8" w:rsidRPr="00F75E43" w:rsidRDefault="009515F8" w:rsidP="00AB6704">
      <w:pPr>
        <w:pStyle w:val="Para06"/>
        <w:keepNext/>
        <w:spacing w:before="480" w:after="240"/>
        <w:ind w:left="312" w:right="240"/>
        <w:rPr>
          <w:rFonts w:ascii="Times New Roman" w:hAnsi="Times New Roman"/>
          <w:lang w:val="az-Latn-AZ"/>
        </w:rPr>
      </w:pPr>
      <w:r w:rsidRPr="00F75E43">
        <w:rPr>
          <w:rFonts w:ascii="Times New Roman" w:hAnsi="Times New Roman"/>
          <w:lang w:val="az-Latn-AZ"/>
        </w:rPr>
        <w:t>Səhlənkar ata</w:t>
      </w:r>
    </w:p>
    <w:p w:rsidR="009515F8" w:rsidRPr="00F75E43" w:rsidRDefault="009515F8" w:rsidP="00EB2703">
      <w:pPr>
        <w:pStyle w:val="Text"/>
        <w:ind w:firstLine="360"/>
        <w:rPr>
          <w:lang w:val="az-Latn-AZ"/>
        </w:rPr>
      </w:pPr>
      <w:r w:rsidRPr="00F75E43">
        <w:rPr>
          <w:lang w:val="az-Latn-AZ"/>
        </w:rPr>
        <w:t>Bəzi zalım valideynləri tərəfindən tərbiyə alan adamlar ailə quranda görüb-götürdüklərini öz övladlarının üzərində tətbiq edirlər. Başqaları isə ifrat dərəcədə səhlənkarlıq edib övladlarına qayda qoymurlar. Bu da hər şeyə icazə vermək anlamına gəlir.</w:t>
      </w:r>
    </w:p>
    <w:p w:rsidR="009515F8" w:rsidRPr="00F75E43" w:rsidRDefault="009515F8" w:rsidP="00EB2703">
      <w:pPr>
        <w:pStyle w:val="Text"/>
        <w:ind w:firstLine="360"/>
        <w:rPr>
          <w:lang w:val="az-Latn-AZ"/>
        </w:rPr>
      </w:pPr>
      <w:r w:rsidRPr="00F75E43">
        <w:rPr>
          <w:lang w:val="az-Latn-AZ"/>
        </w:rPr>
        <w:t>Qayıdaq lövhə-yelləncəyə. Biz hökmlü atanın olduğu mənzərənin tam əksini görürük. Uşaqlarla yaxın münasibəti simvolizə edən lövhənin uc hissəsi çox yüksəyə qalxır. Qaydaları bildirən lövhənin digər ucu isə yerə toxunur. Səhlənkar atanın qaydalara etinasızlığı uşaqlarla səthi və zərərli münasibətlərə gətirib çıxarır. Belə ailədə böyüyən uşaq çox vaxt bu nəticəyə gəlir: «Mən atamın vecinə deyiləm».</w:t>
      </w:r>
    </w:p>
    <w:p w:rsidR="009515F8" w:rsidRPr="00F75E43" w:rsidRDefault="009515F8" w:rsidP="00AB6704">
      <w:pPr>
        <w:pStyle w:val="Para25"/>
        <w:spacing w:before="240" w:after="240"/>
        <w:ind w:firstLine="225"/>
        <w:rPr>
          <w:rFonts w:ascii="Times New Roman" w:hAnsi="Times New Roman"/>
          <w:lang w:val="az-Latn-AZ"/>
        </w:rPr>
      </w:pPr>
    </w:p>
    <w:p w:rsidR="009515F8" w:rsidRPr="00E72381" w:rsidRDefault="009515F8" w:rsidP="00AB6704">
      <w:pPr>
        <w:pStyle w:val="Para12"/>
        <w:keepNext/>
        <w:spacing w:before="240" w:after="240"/>
        <w:ind w:left="240" w:right="240"/>
        <w:rPr>
          <w:rFonts w:ascii="Times New Roman" w:hAnsi="Times New Roman" w:cs="Times New Roman"/>
          <w:sz w:val="32"/>
          <w:szCs w:val="32"/>
          <w:lang w:val="az-Latn-AZ"/>
        </w:rPr>
      </w:pPr>
      <w:r w:rsidRPr="00E72381">
        <w:rPr>
          <w:rFonts w:ascii="Times New Roman" w:hAnsi="Times New Roman" w:cs="Times New Roman"/>
          <w:sz w:val="32"/>
          <w:szCs w:val="32"/>
          <w:lang w:val="az-Latn-AZ"/>
        </w:rPr>
        <w:t>Səhlənkar ata</w:t>
      </w:r>
    </w:p>
    <w:p w:rsidR="009515F8" w:rsidRDefault="009515F8" w:rsidP="00AB6704">
      <w:pPr>
        <w:pStyle w:val="Para12"/>
        <w:keepNext/>
        <w:spacing w:before="240" w:after="240"/>
        <w:ind w:left="240" w:right="240"/>
        <w:rPr>
          <w:rFonts w:ascii="Times New Roman" w:hAnsi="Times New Roman" w:cs="Times New Roman"/>
          <w:i/>
          <w:lang w:val="az-Latn-AZ"/>
        </w:rPr>
      </w:pPr>
      <w:r w:rsidRPr="00E72381">
        <w:rPr>
          <w:rFonts w:ascii="Times New Roman" w:hAnsi="Times New Roman" w:cs="Times New Roman"/>
          <w:i/>
          <w:lang w:val="az-Latn-AZ"/>
        </w:rPr>
        <w:t>Münasibətləri yüksək tutur, qaydaları kiçildir</w:t>
      </w:r>
    </w:p>
    <w:p w:rsidR="009515F8" w:rsidRPr="00E72381" w:rsidRDefault="009515F8" w:rsidP="00E72381">
      <w:pPr>
        <w:pStyle w:val="Para12"/>
        <w:keepNext/>
        <w:spacing w:before="240" w:after="240"/>
        <w:ind w:left="240" w:right="240"/>
        <w:rPr>
          <w:rFonts w:ascii="Times New Roman" w:hAnsi="Times New Roman" w:cs="Times New Roman"/>
          <w:i/>
          <w:lang w:val="az-Latn-AZ"/>
        </w:rPr>
      </w:pPr>
      <w:r w:rsidRPr="002E396C">
        <w:rPr>
          <w:rFonts w:ascii="Times New Roman" w:hAnsi="Times New Roman" w:cs="Times New Roman"/>
          <w:i/>
          <w:lang w:val="az-Latn-AZ"/>
        </w:rPr>
        <w:pict>
          <v:shape id="_x0000_i1026" type="#_x0000_t75" style="width:396pt;height:96pt">
            <v:imagedata r:id="rId10" o:title=""/>
          </v:shape>
        </w:pict>
      </w:r>
    </w:p>
    <w:p w:rsidR="009515F8" w:rsidRPr="00F75E43" w:rsidRDefault="009515F8" w:rsidP="00AB6704">
      <w:pPr>
        <w:pStyle w:val="Para25"/>
        <w:spacing w:before="240" w:after="240"/>
        <w:ind w:firstLine="225"/>
        <w:rPr>
          <w:rFonts w:ascii="Times New Roman" w:hAnsi="Times New Roman"/>
          <w:lang w:val="az-Latn-AZ"/>
        </w:rPr>
      </w:pPr>
    </w:p>
    <w:p w:rsidR="009515F8" w:rsidRPr="00F75E43" w:rsidRDefault="009515F8" w:rsidP="00EB2703">
      <w:pPr>
        <w:pStyle w:val="Text"/>
        <w:ind w:firstLine="360"/>
        <w:rPr>
          <w:lang w:val="az-Latn-AZ"/>
        </w:rPr>
      </w:pPr>
      <w:r w:rsidRPr="00F75E43">
        <w:rPr>
          <w:lang w:val="az-Latn-AZ"/>
        </w:rPr>
        <w:t>Hər şeyə icazə verən ataların necə təsir bağışladığını eşitməmiş olmazsınız. Adətən, belə ailədə böyüyən uşaq özbaşına olur, oyuncaqları, mebeli sındıranda, çiçək ləkini dağıdanda, ailənin rahatlığını pozanda ata hər şeyi sakitcə qəbul edir.</w:t>
      </w:r>
    </w:p>
    <w:p w:rsidR="009515F8" w:rsidRPr="00F75E43" w:rsidRDefault="009515F8" w:rsidP="00EB2703">
      <w:pPr>
        <w:pStyle w:val="Text"/>
        <w:ind w:firstLine="360"/>
        <w:rPr>
          <w:lang w:val="az-Latn-AZ"/>
        </w:rPr>
      </w:pPr>
      <w:r w:rsidRPr="00F75E43">
        <w:rPr>
          <w:lang w:val="az-Latn-AZ"/>
        </w:rPr>
        <w:t>Etinasız valideyn tərəfindən tərbiyələnən uşaqlar çox vaxt onları əsirlərinə çevirirlər. Bir dəfə yelləncəkdə yellənmək istəyən dörd yaşlı oğlunu maşına oturtmaq istəyən atanı seyr edirdim.</w:t>
      </w:r>
    </w:p>
    <w:p w:rsidR="009515F8" w:rsidRPr="00F75E43" w:rsidRDefault="009515F8" w:rsidP="00EB2703">
      <w:pPr>
        <w:pStyle w:val="Text"/>
        <w:ind w:firstLine="360"/>
        <w:rPr>
          <w:lang w:val="az-Latn-AZ"/>
        </w:rPr>
      </w:pPr>
      <w:r w:rsidRPr="00F75E43">
        <w:rPr>
          <w:lang w:val="az-Latn-AZ"/>
        </w:rPr>
        <w:t>— Gəl, Coni, getmək vaxtıdır. Xahiş edirəm, maşına otur, — atası oğluna yalvarmağa başladı. Oğlu isə atanın xahişini qulaqardına vurdu. İki dəqiqədən sonra ata xahişini təkrarladı. Səs-səmir gəlmədi. Bir qədər keçəndən sonra ata ciddi şəkildə dedi: — Qulaq as, Conatan Deyvid, mən yüz dəfə təkrarlayası deyiləm. Otur maşına!</w:t>
      </w:r>
    </w:p>
    <w:p w:rsidR="009515F8" w:rsidRPr="00F75E43" w:rsidRDefault="009515F8" w:rsidP="00EB2703">
      <w:pPr>
        <w:pStyle w:val="Text"/>
        <w:ind w:firstLine="360"/>
        <w:rPr>
          <w:lang w:val="az-Latn-AZ"/>
        </w:rPr>
      </w:pPr>
      <w:r w:rsidRPr="00F75E43">
        <w:rPr>
          <w:lang w:val="az-Latn-AZ"/>
        </w:rPr>
        <w:t>Etinasız valideynin tərbiyə etdiyi uşaqlar istədiklərini edirlər. Amma bu, həmin uşaqları diktator rejimində böyüyən uşaqlara nisbətən xoşbəxt etmir. Çünki hər iki halda qaydalarla yaxın münasibət arasındakı bərabərlik qorunmur. Əslinə qalsa, qaydaların yoxluğu uşağı belə düşünməyə vadar edir: «Əgər doğrudan da atam qayğıma qalsaydı, mənimlə daha çox maraqlanardı… Heç olmasa, mənə hərdənbir «yox» deyərdi… Bəlkə də o məni heç sevmir».</w:t>
      </w:r>
    </w:p>
    <w:p w:rsidR="009515F8" w:rsidRPr="00F75E43" w:rsidRDefault="009515F8" w:rsidP="00AB6704">
      <w:pPr>
        <w:pStyle w:val="Para06"/>
        <w:keepNext/>
        <w:spacing w:before="480" w:after="240"/>
        <w:ind w:left="312" w:right="240"/>
        <w:rPr>
          <w:rFonts w:ascii="Times New Roman" w:hAnsi="Times New Roman"/>
          <w:lang w:val="az-Latn-AZ"/>
        </w:rPr>
      </w:pPr>
      <w:r w:rsidRPr="00F75E43">
        <w:rPr>
          <w:rFonts w:ascii="Times New Roman" w:hAnsi="Times New Roman"/>
          <w:lang w:val="az-Latn-AZ"/>
        </w:rPr>
        <w:t>Laqeyd ata</w:t>
      </w:r>
    </w:p>
    <w:p w:rsidR="009515F8" w:rsidRPr="000545CE" w:rsidRDefault="009515F8" w:rsidP="00EB2703">
      <w:pPr>
        <w:pStyle w:val="Text"/>
        <w:ind w:firstLine="360"/>
        <w:rPr>
          <w:rStyle w:val="Text0"/>
          <w:lang w:val="az-Latn-AZ"/>
        </w:rPr>
      </w:pPr>
      <w:r w:rsidRPr="000545CE">
        <w:rPr>
          <w:rStyle w:val="Text0"/>
          <w:lang w:val="az-Latn-AZ"/>
        </w:rPr>
        <w:t xml:space="preserve">Tərbiyəyə digər yanaşma üsulu — </w:t>
      </w:r>
      <w:r w:rsidRPr="00F75E43">
        <w:rPr>
          <w:rStyle w:val="0Text"/>
          <w:iCs/>
          <w:lang w:val="az-Latn-AZ"/>
        </w:rPr>
        <w:t>laqeydlikdir</w:t>
      </w:r>
      <w:r w:rsidRPr="000545CE">
        <w:rPr>
          <w:rStyle w:val="Text0"/>
          <w:lang w:val="az-Latn-AZ"/>
        </w:rPr>
        <w:t>. Söhbət başı öz həyatı və ya karyerasına qarışan və uşağından xəbərsiz atadan gedir. Ataların bu cür laqeydliyi öz vəzifəsinin öhdəsindən gələ bilməmək qorxusundan yarana da bilər. İstənilən halda, bu cür ailələrdə böyüyən uşaqlar özlərini artıq hiss edirlər. Laqeyd atanın tərbiyəsi nəticəsində uşaq özündən çıxan və tez inciyən ola bilər. Mən də belə olmuşam. Mənim də atam həmişə içər və öz balaca oğluna diqqət ayırmazdı.</w:t>
      </w:r>
    </w:p>
    <w:p w:rsidR="009515F8" w:rsidRPr="00F75E43" w:rsidRDefault="009515F8" w:rsidP="00EB2703">
      <w:pPr>
        <w:pStyle w:val="Text"/>
        <w:ind w:firstLine="360"/>
        <w:rPr>
          <w:lang w:val="az-Latn-AZ"/>
        </w:rPr>
      </w:pPr>
      <w:r w:rsidRPr="00F75E43">
        <w:rPr>
          <w:lang w:val="az-Latn-AZ"/>
        </w:rPr>
        <w:t>Bu hadisə bir şənbə səhəri baş vermişdi. Dan yeri hələ sökülməmişdi. Mən — on bir yaşlı oğlan uşağı fəhlələr gələnə kimi əl-üzümü yumağa və səhər yeməyimi yeməyə tələsdim.</w:t>
      </w:r>
    </w:p>
    <w:p w:rsidR="009515F8" w:rsidRPr="00F75E43" w:rsidRDefault="009515F8" w:rsidP="00EB2703">
      <w:pPr>
        <w:pStyle w:val="Text"/>
        <w:ind w:firstLine="360"/>
        <w:rPr>
          <w:lang w:val="az-Latn-AZ"/>
        </w:rPr>
      </w:pPr>
      <w:r w:rsidRPr="00F75E43">
        <w:rPr>
          <w:lang w:val="az-Latn-AZ"/>
        </w:rPr>
        <w:t>Artıq neçə gün idi ki, fəhlələr domkratın köməyi ilə balaca evimizi yeni yerinə yerləşdirməyə çalışırdılar. Böyük qardaşım Uilmont atamın etirazına baxmayaraq, bu tikilini yerindən götürmək qərarına gəlmişdi. Uilmont çoxdan idi ki, atamla düşmənçilik edirdi. Getdikcə bu düşmənçilik ailə fermasını yarıya bölən böyük miqyaslı müharibəyə çevrildi. Qardaşım məhkəmədə atamı uddu. Elə həmin şənbə səhəri qardaşım əlində evi öz torpaq sahəsinə köçürməyə icazə verən məhkəmə sənədi ilə qapıda dayanmışdı. Onun yanında sahə rəisi və köməkçisi vardı.</w:t>
      </w:r>
    </w:p>
    <w:p w:rsidR="009515F8" w:rsidRPr="00F75E43" w:rsidRDefault="009515F8" w:rsidP="00EB2703">
      <w:pPr>
        <w:pStyle w:val="Text"/>
        <w:ind w:firstLine="360"/>
        <w:rPr>
          <w:lang w:val="az-Latn-AZ"/>
        </w:rPr>
      </w:pPr>
      <w:r w:rsidRPr="00F75E43">
        <w:rPr>
          <w:lang w:val="az-Latn-AZ"/>
        </w:rPr>
        <w:t>Mən bacardıqca ailə münaqişəsindən uzaq qaçırdım. Onların düşmənçiliyindən bezmişdim. Buna görə qarışmaq istəmirdim. Həmin gün isə sadəcə bütöv bir evin necə yedəyə alınacağına tamaşa edəcəkdim. On bir yaşlı oğlan üçün bu mənzərə səyyar sirkdən daha maraqlı idi.</w:t>
      </w:r>
    </w:p>
    <w:p w:rsidR="009515F8" w:rsidRPr="00F75E43" w:rsidRDefault="009515F8" w:rsidP="00EB2703">
      <w:pPr>
        <w:pStyle w:val="Text"/>
        <w:ind w:firstLine="360"/>
        <w:rPr>
          <w:lang w:val="az-Latn-AZ"/>
        </w:rPr>
      </w:pPr>
      <w:r w:rsidRPr="00F75E43">
        <w:rPr>
          <w:lang w:val="az-Latn-AZ"/>
        </w:rPr>
        <w:t>Budur, yedəkçi tikilini yerindən tərpətməyə hazırlaşırdı ki, mənim sərxoş atam həmişəki kimi Uilmontla dalaşmağa başladı. Sahə rəisi bu çirkin mənzərənin qarşısını almaq üçün yerində ləngər vuran davakara tərəf getdi.</w:t>
      </w:r>
    </w:p>
    <w:p w:rsidR="009515F8" w:rsidRPr="00F75E43" w:rsidRDefault="009515F8" w:rsidP="00EB2703">
      <w:pPr>
        <w:pStyle w:val="Text"/>
        <w:ind w:firstLine="360"/>
        <w:rPr>
          <w:lang w:val="az-Latn-AZ"/>
        </w:rPr>
      </w:pPr>
      <w:r w:rsidRPr="00F75E43">
        <w:rPr>
          <w:lang w:val="az-Latn-AZ"/>
        </w:rPr>
        <w:t>Amma artıq gec idi. Qardaşım atamdan bunları gözlədiyi üçün qonşulardan əvvəlcədən dəstək istəmiş, onların yaxınlıqda olmalarını xahiş etmişdi. Sahə rəisi özündən çıxan qocanı həbs etmək məcburiyyətində qalanda, qardaşımın tərəfdarlarından biri atamı təhqir etməyə başladı.</w:t>
      </w:r>
    </w:p>
    <w:p w:rsidR="009515F8" w:rsidRPr="00F75E43" w:rsidRDefault="009515F8" w:rsidP="00EB2703">
      <w:pPr>
        <w:pStyle w:val="Text"/>
        <w:ind w:firstLine="360"/>
        <w:rPr>
          <w:lang w:val="az-Latn-AZ"/>
        </w:rPr>
      </w:pPr>
      <w:r w:rsidRPr="00F75E43">
        <w:rPr>
          <w:lang w:val="az-Latn-AZ"/>
        </w:rPr>
        <w:t>Böyük ümidlə gözlədiyim möhtəşəm tamaşa sonda tanış rüsvayçılığa çevrildi. Mən bütün bunları dəhşət içində izləyirdim. Məsələnin davaya dönəcəyindən qorxdum. Bu ailə dramına görə dostlarımın və qonşularımızın yanında özümü alçalmış hiss etdim. Buna görə də qaçıb yaxınlıqdakı tövlədə gizləndim. Qapını çırpıb taxıl anbarına dırmaşdım və başımı qarğıdalı tayasının içinə soxdum.</w:t>
      </w:r>
    </w:p>
    <w:p w:rsidR="009515F8" w:rsidRPr="00F75E43" w:rsidRDefault="009515F8" w:rsidP="00EB2703">
      <w:pPr>
        <w:pStyle w:val="Text"/>
        <w:ind w:firstLine="360"/>
        <w:rPr>
          <w:lang w:val="az-Latn-AZ"/>
        </w:rPr>
      </w:pPr>
      <w:r w:rsidRPr="00F75E43">
        <w:rPr>
          <w:lang w:val="az-Latn-AZ"/>
        </w:rPr>
        <w:t>Mənim utancaqlıq hissim qaranlıqda, sakitlikdə və tənhalıqda tədricən qəzəbə döndü. Məni qəzəbləndirən atamın əyyaşlığına görə ailəmizdə belə ikitirəlik yaranması idi. Məni qəzəbləndirən atamın çox nadir hallarda ayıq olması idi. Məni qəzəbləndirən atamın anama çox əzab verməsi idi. Amma məni ən çox incidən tənhalıq hissi idi.</w:t>
      </w:r>
    </w:p>
    <w:p w:rsidR="009515F8" w:rsidRPr="00F75E43" w:rsidRDefault="009515F8" w:rsidP="00EB2703">
      <w:pPr>
        <w:pStyle w:val="Text"/>
        <w:ind w:firstLine="360"/>
        <w:rPr>
          <w:lang w:val="az-Latn-AZ"/>
        </w:rPr>
      </w:pPr>
      <w:r w:rsidRPr="00F75E43">
        <w:rPr>
          <w:lang w:val="az-Latn-AZ"/>
        </w:rPr>
        <w:t>Qarğıdalı tayasında bir neçə saat qaldım. Heç kəsin yadına da düşmürdüm. Hətta atam belə yoxluğumu sezməmişdi. Özümü unudulmuş və lazımsız hiss edirdim.</w:t>
      </w:r>
    </w:p>
    <w:p w:rsidR="009515F8" w:rsidRPr="00F75E43" w:rsidRDefault="009515F8" w:rsidP="00AB6704">
      <w:pPr>
        <w:pStyle w:val="Para25"/>
        <w:spacing w:before="240" w:after="240"/>
        <w:ind w:firstLine="225"/>
        <w:rPr>
          <w:rFonts w:ascii="Times New Roman" w:hAnsi="Times New Roman"/>
          <w:lang w:val="az-Latn-AZ"/>
        </w:rPr>
      </w:pPr>
    </w:p>
    <w:p w:rsidR="009515F8" w:rsidRPr="00E72381" w:rsidRDefault="009515F8" w:rsidP="00AB6704">
      <w:pPr>
        <w:pStyle w:val="Para12"/>
        <w:keepNext/>
        <w:spacing w:before="240" w:after="240"/>
        <w:ind w:left="240" w:right="240"/>
        <w:rPr>
          <w:rFonts w:ascii="Times New Roman" w:hAnsi="Times New Roman" w:cs="Times New Roman"/>
          <w:sz w:val="32"/>
          <w:szCs w:val="32"/>
          <w:lang w:val="az-Latn-AZ"/>
        </w:rPr>
      </w:pPr>
      <w:r w:rsidRPr="00E72381">
        <w:rPr>
          <w:rFonts w:ascii="Times New Roman" w:hAnsi="Times New Roman" w:cs="Times New Roman"/>
          <w:sz w:val="32"/>
          <w:szCs w:val="32"/>
          <w:lang w:val="az-Latn-AZ"/>
        </w:rPr>
        <w:t>Laqeyd ata</w:t>
      </w:r>
    </w:p>
    <w:p w:rsidR="009515F8" w:rsidRDefault="009515F8" w:rsidP="00AB6704">
      <w:pPr>
        <w:pStyle w:val="Para12"/>
        <w:keepNext/>
        <w:spacing w:before="240" w:after="240"/>
        <w:ind w:left="240" w:right="240"/>
        <w:rPr>
          <w:rFonts w:ascii="Times New Roman" w:hAnsi="Times New Roman" w:cs="Times New Roman"/>
          <w:i/>
          <w:lang w:val="az-Latn-AZ"/>
        </w:rPr>
      </w:pPr>
      <w:r w:rsidRPr="00E72381">
        <w:rPr>
          <w:rFonts w:ascii="Times New Roman" w:hAnsi="Times New Roman" w:cs="Times New Roman"/>
          <w:i/>
          <w:lang w:val="az-Latn-AZ"/>
        </w:rPr>
        <w:t>Qaydaları da kiçildir, münasibətlərin əhəmiyyətini də</w:t>
      </w:r>
    </w:p>
    <w:p w:rsidR="009515F8" w:rsidRPr="00E72381" w:rsidRDefault="009515F8" w:rsidP="00AB6704">
      <w:pPr>
        <w:pStyle w:val="Para12"/>
        <w:keepNext/>
        <w:spacing w:before="240" w:after="240"/>
        <w:ind w:left="240" w:right="240"/>
        <w:rPr>
          <w:rFonts w:ascii="Times New Roman" w:hAnsi="Times New Roman" w:cs="Times New Roman"/>
          <w:i/>
          <w:lang w:val="az-Latn-AZ"/>
        </w:rPr>
      </w:pPr>
      <w:r w:rsidRPr="002E396C">
        <w:rPr>
          <w:rFonts w:ascii="Times New Roman" w:hAnsi="Times New Roman" w:cs="Times New Roman"/>
          <w:i/>
          <w:lang w:val="az-Latn-AZ"/>
        </w:rPr>
        <w:pict>
          <v:shape id="_x0000_i1027" type="#_x0000_t75" style="width:403.5pt;height:106.5pt">
            <v:imagedata r:id="rId11" o:title=""/>
          </v:shape>
        </w:pict>
      </w:r>
    </w:p>
    <w:p w:rsidR="009515F8" w:rsidRPr="00F75E43" w:rsidRDefault="009515F8" w:rsidP="00AB6704">
      <w:pPr>
        <w:pStyle w:val="Para25"/>
        <w:spacing w:before="240" w:after="240"/>
        <w:ind w:firstLine="225"/>
        <w:rPr>
          <w:rFonts w:ascii="Times New Roman" w:hAnsi="Times New Roman"/>
          <w:lang w:val="az-Latn-AZ"/>
        </w:rPr>
      </w:pPr>
    </w:p>
    <w:p w:rsidR="009515F8" w:rsidRPr="00F75E43" w:rsidRDefault="009515F8" w:rsidP="00EB2703">
      <w:pPr>
        <w:pStyle w:val="Text"/>
        <w:ind w:firstLine="360"/>
        <w:rPr>
          <w:lang w:val="az-Latn-AZ"/>
        </w:rPr>
      </w:pPr>
      <w:r w:rsidRPr="00F75E43">
        <w:rPr>
          <w:lang w:val="az-Latn-AZ"/>
        </w:rPr>
        <w:t>Laqeyd ata və ya onunla ünsiyyətin yoxluğu sanki uşağa deyir: «Sənin dəyərin yoxdur. Heç kimə lazım deyilsən. Sən heç kimsən». Əvvəlki hadisələrdə olduğu kimi, uşağın qəlb ağrısı tezliklə özünü ya qəzəb şəklində, ya da açıq-aşkar itaətsizlikdə göstərəcək.</w:t>
      </w:r>
    </w:p>
    <w:p w:rsidR="009515F8" w:rsidRPr="00F75E43" w:rsidRDefault="009515F8" w:rsidP="00AB6704">
      <w:pPr>
        <w:pStyle w:val="Para06"/>
        <w:keepNext/>
        <w:spacing w:before="480" w:after="240"/>
        <w:ind w:left="312" w:right="240"/>
        <w:rPr>
          <w:rFonts w:ascii="Times New Roman" w:hAnsi="Times New Roman"/>
          <w:lang w:val="az-Latn-AZ"/>
        </w:rPr>
      </w:pPr>
      <w:r w:rsidRPr="00F75E43">
        <w:rPr>
          <w:rFonts w:ascii="Times New Roman" w:hAnsi="Times New Roman"/>
          <w:lang w:val="az-Latn-AZ"/>
        </w:rPr>
        <w:t>Sevən ata</w:t>
      </w:r>
    </w:p>
    <w:p w:rsidR="009515F8" w:rsidRPr="000545CE" w:rsidRDefault="009515F8" w:rsidP="00EB2703">
      <w:pPr>
        <w:pStyle w:val="Text"/>
        <w:ind w:firstLine="360"/>
        <w:rPr>
          <w:rStyle w:val="Text0"/>
          <w:lang w:val="az-Latn-AZ"/>
        </w:rPr>
      </w:pPr>
      <w:r w:rsidRPr="000545CE">
        <w:rPr>
          <w:rStyle w:val="Text0"/>
          <w:lang w:val="az-Latn-AZ"/>
        </w:rPr>
        <w:t xml:space="preserve">Tərbiyəyə sonuncu yanaşma forması </w:t>
      </w:r>
      <w:r w:rsidRPr="00F75E43">
        <w:rPr>
          <w:rStyle w:val="0Text"/>
          <w:iCs/>
          <w:lang w:val="az-Latn-AZ"/>
        </w:rPr>
        <w:t>sevgidir</w:t>
      </w:r>
      <w:r w:rsidRPr="000545CE">
        <w:rPr>
          <w:rStyle w:val="Text0"/>
          <w:lang w:val="az-Latn-AZ"/>
        </w:rPr>
        <w:t>. Sevən ata üçün övladının rifahı birinci yerdə dayanır. Burada əsas məsələ qaydalara riayət etmək və uşaqlarla yaxın münasibətləri qorumaq arasında müəyyən tarazlıq yaratmaq deyil. Əsas məsələ odur ki, bu qaydalar uşaqlara sevgi ilə diktə olunur. Buna görə də uşaqlar atanın tələblərinin onun sevən ürəyindən irəli gəldiyini, onların rifahı və müdafiəsinə yönəldiyini dərk edir.</w:t>
      </w:r>
    </w:p>
    <w:p w:rsidR="009515F8" w:rsidRPr="00F75E43" w:rsidRDefault="009515F8" w:rsidP="00EB2703">
      <w:pPr>
        <w:pStyle w:val="Text"/>
        <w:ind w:firstLine="360"/>
        <w:rPr>
          <w:lang w:val="az-Latn-AZ"/>
        </w:rPr>
      </w:pPr>
      <w:r w:rsidRPr="00F75E43">
        <w:rPr>
          <w:lang w:val="az-Latn-AZ"/>
        </w:rPr>
        <w:t>Pastor olan dostum öz ailəsində narazı və itaətsiz övladlarla problem yaşayırdı. Amma fakt — faktlığında qalır: problem uşaqlardan çox atadadır. Mən ona belə sual vermək istərdim: «Dostum, sənin uşaqların bu qaydaların niyə tərtib olunduğunu bilirlərmi?» Mənə elə gəlir ki, onlar bunu bilmirlər. Məncə, ata uşaqlara qarşı bu qədər tələbkarlığının səbəbini heç özü də bilmir.</w:t>
      </w:r>
    </w:p>
    <w:p w:rsidR="009515F8" w:rsidRPr="00F75E43" w:rsidRDefault="009515F8" w:rsidP="00EB2703">
      <w:pPr>
        <w:pStyle w:val="Text"/>
        <w:ind w:firstLine="360"/>
        <w:rPr>
          <w:lang w:val="az-Latn-AZ"/>
        </w:rPr>
      </w:pPr>
      <w:r w:rsidRPr="00F75E43">
        <w:rPr>
          <w:lang w:val="az-Latn-AZ"/>
        </w:rPr>
        <w:t>Lakin qaydalar sevgi əsasında qoyulursa, onda səbəbi bəllidir. Qaydaların məqsədi uşaqların qayğısına qalmaq və onları müdafiə etmək üçündür.</w:t>
      </w:r>
    </w:p>
    <w:p w:rsidR="009515F8" w:rsidRPr="00F75E43" w:rsidRDefault="009515F8" w:rsidP="00EB2703">
      <w:pPr>
        <w:pStyle w:val="Text"/>
        <w:ind w:firstLine="360"/>
        <w:rPr>
          <w:lang w:val="az-Latn-AZ"/>
        </w:rPr>
      </w:pPr>
      <w:r w:rsidRPr="00F75E43">
        <w:rPr>
          <w:lang w:val="az-Latn-AZ"/>
        </w:rPr>
        <w:t>Uşaqlarını qəzəbə sürükləməməyi məsləhət verən həvari Paul əlavə edir: «…ancaq onları Rəbbin tərbiyə və öyüdü ilə böyüdün» (Efeslilərə 6:4). Rəbbin nəsihətləri bizim xeyrimiz üçündür. İbranilərə məktubun müəllifi deyir: «…Rəbb sevdiyini tərbiyələndirər… &lt;…&gt;…Allah Onun müqəddəsliyinə ortaq olaq deyə bizi xeyrimiz üçün tərbiyələndirir» (İbranilərə 12:6,10).</w:t>
      </w:r>
    </w:p>
    <w:p w:rsidR="009515F8" w:rsidRPr="00F75E43" w:rsidRDefault="009515F8" w:rsidP="00EB2703">
      <w:pPr>
        <w:pStyle w:val="Text"/>
        <w:ind w:firstLine="360"/>
        <w:rPr>
          <w:lang w:val="az-Latn-AZ"/>
        </w:rPr>
      </w:pPr>
      <w:r w:rsidRPr="00F75E43">
        <w:rPr>
          <w:lang w:val="az-Latn-AZ"/>
        </w:rPr>
        <w:t>Uşaqlar inciyəndə, hirslənəndə və onların xeyrinə qoyulan qaydalara riayət etmək istəməyəndə, onda bu qaydalara əməl etmələrini israr etməkdən imtina etmək məntiqsiz görünə bilər. Belə fikir var ki, uşaqların itaət etməsini israr etmək tərbiyələndirməyin effektiv üsuludur. Ümumi götürəndə, bu üsul qəzəbdən başqa heç nəyə gətirib çıxarmır. Uşaqlar başa düşməlidirlər ki, bizim qoyduğumuz qaydalar ata sevgisindən irəli gəlir və Rəbbin nəsihətləri qədər faydalıdır. Uşaqlara olan sevgimizi rəhbər tutaraq, biz atalar ailə qaydalarını Allahın həqiqəti ilə uzlaşdırmağı öyrənməliyik.</w:t>
      </w:r>
    </w:p>
    <w:p w:rsidR="009515F8" w:rsidRPr="00F75E43" w:rsidRDefault="009515F8" w:rsidP="00AB6704">
      <w:pPr>
        <w:pStyle w:val="Para25"/>
        <w:spacing w:before="240" w:after="240"/>
        <w:ind w:firstLine="225"/>
        <w:rPr>
          <w:rFonts w:ascii="Times New Roman" w:hAnsi="Times New Roman"/>
          <w:lang w:val="az-Latn-AZ"/>
        </w:rPr>
      </w:pPr>
    </w:p>
    <w:p w:rsidR="009515F8" w:rsidRPr="00E72381" w:rsidRDefault="009515F8" w:rsidP="00AB6704">
      <w:pPr>
        <w:pStyle w:val="Para12"/>
        <w:keepNext/>
        <w:spacing w:before="240" w:after="240"/>
        <w:ind w:left="240" w:right="240"/>
        <w:rPr>
          <w:rFonts w:ascii="Times New Roman" w:hAnsi="Times New Roman" w:cs="Times New Roman"/>
          <w:sz w:val="32"/>
          <w:szCs w:val="32"/>
          <w:lang w:val="az-Latn-AZ"/>
        </w:rPr>
      </w:pPr>
      <w:r w:rsidRPr="00E72381">
        <w:rPr>
          <w:rFonts w:ascii="Times New Roman" w:hAnsi="Times New Roman" w:cs="Times New Roman"/>
          <w:sz w:val="32"/>
          <w:szCs w:val="32"/>
          <w:lang w:val="az-Latn-AZ"/>
        </w:rPr>
        <w:t>Sevən ata</w:t>
      </w:r>
    </w:p>
    <w:p w:rsidR="009515F8" w:rsidRDefault="009515F8" w:rsidP="00AB6704">
      <w:pPr>
        <w:pStyle w:val="Para12"/>
        <w:keepNext/>
        <w:spacing w:before="240" w:after="240"/>
        <w:ind w:left="240" w:right="240"/>
        <w:rPr>
          <w:rFonts w:ascii="Times New Roman" w:hAnsi="Times New Roman" w:cs="Times New Roman"/>
          <w:i/>
          <w:lang w:val="az-Latn-AZ"/>
        </w:rPr>
      </w:pPr>
      <w:r w:rsidRPr="00E72381">
        <w:rPr>
          <w:rFonts w:ascii="Times New Roman" w:hAnsi="Times New Roman" w:cs="Times New Roman"/>
          <w:i/>
          <w:lang w:val="az-Latn-AZ"/>
        </w:rPr>
        <w:t>Sevgi ilə diktə olunan qaydalar</w:t>
      </w:r>
    </w:p>
    <w:p w:rsidR="009515F8" w:rsidRPr="00E72381" w:rsidRDefault="009515F8" w:rsidP="00E72381">
      <w:pPr>
        <w:pStyle w:val="Para12"/>
        <w:keepNext/>
        <w:spacing w:before="240" w:after="240"/>
        <w:ind w:left="240" w:right="240"/>
        <w:rPr>
          <w:rFonts w:ascii="Times New Roman" w:hAnsi="Times New Roman" w:cs="Times New Roman"/>
          <w:i/>
          <w:lang w:val="az-Latn-AZ"/>
        </w:rPr>
      </w:pPr>
      <w:r w:rsidRPr="002E396C">
        <w:rPr>
          <w:lang w:val="az-Latn-AZ"/>
        </w:rPr>
        <w:pict>
          <v:shape id="_x0000_i1028" type="#_x0000_t75" style="width:197.25pt;height:193.5pt">
            <v:imagedata r:id="rId12" o:title=""/>
          </v:shape>
        </w:pict>
      </w:r>
    </w:p>
    <w:p w:rsidR="009515F8" w:rsidRPr="00F75E43" w:rsidRDefault="009515F8" w:rsidP="00AB6704">
      <w:pPr>
        <w:pStyle w:val="Para05"/>
        <w:keepNext/>
        <w:spacing w:before="600" w:after="240"/>
        <w:ind w:left="312" w:right="240"/>
        <w:rPr>
          <w:rFonts w:ascii="Times New Roman" w:hAnsi="Times New Roman"/>
          <w:lang w:val="az-Latn-AZ"/>
        </w:rPr>
      </w:pPr>
      <w:r w:rsidRPr="00F75E43">
        <w:rPr>
          <w:rFonts w:ascii="Times New Roman" w:hAnsi="Times New Roman"/>
          <w:lang w:val="az-Latn-AZ"/>
        </w:rPr>
        <w:t>HƏQİQƏTİ NECƏ SÖYLƏMƏLİ?</w:t>
      </w:r>
    </w:p>
    <w:p w:rsidR="009515F8" w:rsidRPr="00F75E43" w:rsidRDefault="009515F8" w:rsidP="00EB2703">
      <w:pPr>
        <w:pStyle w:val="Text"/>
        <w:ind w:firstLine="360"/>
        <w:rPr>
          <w:lang w:val="az-Latn-AZ"/>
        </w:rPr>
      </w:pPr>
      <w:r w:rsidRPr="00F75E43">
        <w:rPr>
          <w:lang w:val="az-Latn-AZ"/>
        </w:rPr>
        <w:t>Efeslilərə məktubda həvari Paul bizi həqiqəti məhəbbətlə deməyə çağırır</w:t>
      </w:r>
      <w:r w:rsidRPr="00F75E43">
        <w:rPr>
          <w:rStyle w:val="FootnoteReference"/>
          <w:lang w:val="az-Latn-AZ"/>
        </w:rPr>
        <w:footnoteReference w:id="9"/>
      </w:r>
      <w:r w:rsidRPr="00F75E43">
        <w:rPr>
          <w:lang w:val="az-Latn-AZ"/>
        </w:rPr>
        <w:t xml:space="preserve"> (Efeslilərə 4:15). Həvari demək istəyir ki, Allahın həqiqəti və bizim tərəfimizdən müəyyən olunan qaydalar sevən ürəkdən gəlməlidir. Qaydalara riayət etmək uşaqlara yalnız fayda gətirəcək. Buna əminliyiniz onlara riayət etməkdə israrlı olmağımız üçün yeganə səbəbdir. Valideynlərin övladlarını itaətkar görmək istəyi qaydalara görə deyil, uşaqlara olan məhəbbətdən irəli gəlir. Buna baxmayaraq, əksər uşaqlar «kiçik detallara» diqqət yetirməməyi üstün tuturlar. Onlar hansısa mənada haqlıdır.</w:t>
      </w:r>
    </w:p>
    <w:p w:rsidR="009515F8" w:rsidRPr="00F75E43" w:rsidRDefault="009515F8" w:rsidP="00EB2703">
      <w:pPr>
        <w:pStyle w:val="Text"/>
        <w:ind w:firstLine="360"/>
        <w:rPr>
          <w:lang w:val="az-Latn-AZ"/>
        </w:rPr>
      </w:pPr>
      <w:r w:rsidRPr="00F75E43">
        <w:rPr>
          <w:lang w:val="az-Latn-AZ"/>
        </w:rPr>
        <w:t>Tərbiyəyə yanaşmasından asılı olmayaraq, kişilərin əksəriyyətinin dünyagörüşü qadınların dünyagörüşündən daha rasionaldır. Düzdür, istənilən qaydada istisna var. Ümumilikdə götürdükdə, atalar nadir hallarda «məsumluq» nominasiyasında qalib gəlir. Elə buna görə də onlar münasibət qurmaq bacarığı ilə öyünə bilmirlər. Lakin bu o demək deyil ki, kişilər dostluq münasibətləri qurmaqda çətinlik çəkirlər və ya qohumluq əlaqələrini qiymətləndirə bilmirlər. Onların böyük əksəriyyəti bu tapşırığın öhdəsindən layiqincə gəlirlər. Amma buna baxmayaraq, kişilərin çoxu üçün həqiqəti məhəbbətlə demək, eyni zamanda uşaqlardan qaydalara riayət etmələrini tələb etmək asan deyil. Kimsə deyə bilər ki, qaydalar münasibətlərdən asılı olmayaraq, onlara əməl etmək üçün müəyyən olunur, elə deyilmi?</w:t>
      </w:r>
    </w:p>
    <w:p w:rsidR="009515F8" w:rsidRPr="00F75E43" w:rsidRDefault="009515F8" w:rsidP="00EB2703">
      <w:pPr>
        <w:pStyle w:val="Text"/>
        <w:ind w:firstLine="360"/>
        <w:rPr>
          <w:lang w:val="az-Latn-AZ"/>
        </w:rPr>
      </w:pPr>
      <w:r w:rsidRPr="00F75E43">
        <w:rPr>
          <w:lang w:val="az-Latn-AZ"/>
        </w:rPr>
        <w:t>Məsələ bundadır ki, Tanrı bizi yaradarkən yaxın münasibətlərin mövcudluğu və qorunması qaydalarına riayət etməyimizi istədi. Bizim həyatımızda rifahımız və bizi qorumaq üçün müəyyən olunmuş qaydalar var. Sevgi bizim üçün dəyərli olan insanları qorumağa və onlara qayğı göstərməyə sövq edir.</w:t>
      </w:r>
    </w:p>
    <w:p w:rsidR="009515F8" w:rsidRPr="00F75E43" w:rsidRDefault="009515F8" w:rsidP="00EB2703">
      <w:pPr>
        <w:pStyle w:val="Text"/>
        <w:ind w:firstLine="360"/>
        <w:rPr>
          <w:lang w:val="az-Latn-AZ"/>
        </w:rPr>
      </w:pPr>
      <w:r w:rsidRPr="00F75E43">
        <w:rPr>
          <w:lang w:val="az-Latn-AZ"/>
        </w:rPr>
        <w:t>Uşaqlara «İsti sobaya əl vurma!», «Yolu keçməmişdən qabaq hər iki tərəfinə bax», yaxud «Sürət həddini keçmə» deməyə sizi nə vadar edir? Sizi bunları deməyə sevgi vadar edir. Uşaqlarınızı qaydalar çərçivəsinə salmaqla, onların zərər görməsini istəmirsiniz. Bir anlıq sevgini unutsaq, bu qaydalar yalnız ağır yükə çevriləcək.</w:t>
      </w:r>
    </w:p>
    <w:p w:rsidR="009515F8" w:rsidRPr="00F75E43" w:rsidRDefault="009515F8" w:rsidP="00EB2703">
      <w:pPr>
        <w:pStyle w:val="Text"/>
        <w:ind w:firstLine="360"/>
        <w:rPr>
          <w:lang w:val="az-Latn-AZ"/>
        </w:rPr>
      </w:pPr>
      <w:r w:rsidRPr="00F75E43">
        <w:rPr>
          <w:lang w:val="az-Latn-AZ"/>
        </w:rPr>
        <w:t>Buna görə də biz atalar qaydaları qoyarkən əmin olmalıyıq ki, övladlarımız bizim onlara olan sonsuz sevgimizdən xəbərdardırlar. Bizim Səmavi Atamız da məhz belə edib. Lakin biz çox vaxt bunu gözdən qaçırırıq. Rəbb heç vaxt bizim hər kiçik səhvimizi gözümüzə soxmaq üçün addımlarımızı diqqətlə izləyən hökmlü nəzarətçi olmayıb. Eyni zamanda hər şeyə icazə verən etinasız Yaradan da olmayıb. O bizə hər şeyin ən yaxşısını arzulayan sevən Tanrıdır. Padşah Davud deyirdi: «Ya Rəbb, məni sınaqdan keçir, Sən məni imtahan et, qəlbimi, fikirlərimi saf et. Məhəbbətin gözümün önündə durur, Sənin sədaqətinlə gəzirəm» (Zəbur 26:2–3). Davuda görə Tanrının həqiqəti Onun lütfü ilə sıx əlaqədar idi. Bizim Rəbbimiz sevən Tanrıdır. Onun qaydaları bizim Onunla yaxın münasibətimizi möhkəmləndirir. Məhz qaydalar sağlam münasibətlərin inkişafı üçün əlverişli mühit yaradır. Məhz bu həqiqəti mən var gücümlə uşaqlarıma təlqin etməyə çalışmışam.</w:t>
      </w:r>
    </w:p>
    <w:p w:rsidR="009515F8" w:rsidRPr="00F75E43" w:rsidRDefault="009515F8" w:rsidP="00EB2703">
      <w:pPr>
        <w:pStyle w:val="Text"/>
        <w:ind w:firstLine="360"/>
        <w:rPr>
          <w:lang w:val="az-Latn-AZ"/>
        </w:rPr>
      </w:pPr>
      <w:r w:rsidRPr="00F75E43">
        <w:rPr>
          <w:lang w:val="az-Latn-AZ"/>
        </w:rPr>
        <w:t>— Atacan, vaxtımız burada əla keçir, — sevincdən cuşa gələn Kelli dedi.</w:t>
      </w:r>
    </w:p>
    <w:p w:rsidR="009515F8" w:rsidRPr="00F75E43" w:rsidRDefault="009515F8" w:rsidP="00EB2703">
      <w:pPr>
        <w:pStyle w:val="Text"/>
        <w:ind w:firstLine="360"/>
        <w:rPr>
          <w:lang w:val="az-Latn-AZ"/>
        </w:rPr>
      </w:pPr>
      <w:r w:rsidRPr="00F75E43">
        <w:rPr>
          <w:lang w:val="az-Latn-AZ"/>
        </w:rPr>
        <w:t>Mən telefonun dəstəyini qulağıma sıxıb digər qulağımı barmağımla tıxadım.</w:t>
      </w:r>
    </w:p>
    <w:p w:rsidR="009515F8" w:rsidRPr="00F75E43" w:rsidRDefault="009515F8" w:rsidP="00EB2703">
      <w:pPr>
        <w:pStyle w:val="Text"/>
        <w:ind w:firstLine="360"/>
        <w:rPr>
          <w:lang w:val="az-Latn-AZ"/>
        </w:rPr>
      </w:pPr>
      <w:r w:rsidRPr="00F75E43">
        <w:rPr>
          <w:lang w:val="az-Latn-AZ"/>
        </w:rPr>
        <w:t>— Əzizim, mən səni eşitmirəm. Möhkəm danış, — mən dedim. Kelli sinif yoldaşları ilə birlikdə səkkizinci sinfi bitirməklərini qeyd etmək üçün rəfiqəsigilə toplaşmışdılar. Evdəki hay-küydən qızımın səsini güclə eşidirdim.</w:t>
      </w:r>
    </w:p>
    <w:p w:rsidR="009515F8" w:rsidRPr="00F75E43" w:rsidRDefault="009515F8" w:rsidP="00EB2703">
      <w:pPr>
        <w:pStyle w:val="Text"/>
        <w:ind w:firstLine="360"/>
        <w:rPr>
          <w:lang w:val="az-Latn-AZ"/>
        </w:rPr>
      </w:pPr>
      <w:r w:rsidRPr="00F75E43">
        <w:rPr>
          <w:lang w:val="az-Latn-AZ"/>
        </w:rPr>
        <w:t>— Sara mənə təklif edir ki, gecəni onlarda qalım. Olar? — Kelli yüksək səslə dedi.</w:t>
      </w:r>
    </w:p>
    <w:p w:rsidR="009515F8" w:rsidRPr="00F75E43" w:rsidRDefault="009515F8" w:rsidP="00EB2703">
      <w:pPr>
        <w:pStyle w:val="Text"/>
        <w:ind w:firstLine="360"/>
        <w:rPr>
          <w:lang w:val="az-Latn-AZ"/>
        </w:rPr>
      </w:pPr>
      <w:r w:rsidRPr="00F75E43">
        <w:rPr>
          <w:lang w:val="az-Latn-AZ"/>
        </w:rPr>
        <w:t>Bir neçə sualdan sonra mənə aydın oldu ki, oğlanlardan da bəziləri saat ondan sonra şənliyi tərk etməyəcək. Kim zəmanət verə bilər ki, onlar «qaçaq yolla» haradansa sərxoşedici nəsə götürməyiblər?</w:t>
      </w:r>
    </w:p>
    <w:p w:rsidR="009515F8" w:rsidRPr="00F75E43" w:rsidRDefault="009515F8" w:rsidP="00EB2703">
      <w:pPr>
        <w:pStyle w:val="Text"/>
        <w:ind w:firstLine="360"/>
        <w:rPr>
          <w:lang w:val="az-Latn-AZ"/>
        </w:rPr>
      </w:pPr>
      <w:r w:rsidRPr="00F75E43">
        <w:rPr>
          <w:lang w:val="az-Latn-AZ"/>
        </w:rPr>
        <w:t>— Əzizim, məncə, şənlikdən sonra ev qayıtsan, daha yaxşı olar.</w:t>
      </w:r>
    </w:p>
    <w:p w:rsidR="009515F8" w:rsidRPr="00F75E43" w:rsidRDefault="009515F8" w:rsidP="00EB2703">
      <w:pPr>
        <w:pStyle w:val="Text"/>
        <w:ind w:firstLine="360"/>
        <w:rPr>
          <w:lang w:val="az-Latn-AZ"/>
        </w:rPr>
      </w:pPr>
      <w:r w:rsidRPr="00F75E43">
        <w:rPr>
          <w:lang w:val="az-Latn-AZ"/>
        </w:rPr>
        <w:t>— Ata… — Kelli etiraz etdi, — Saranın valideynləri bizimlədir. Onlar ki bizi gözdən qoymurlar!</w:t>
      </w:r>
    </w:p>
    <w:p w:rsidR="009515F8" w:rsidRPr="00F75E43" w:rsidRDefault="009515F8" w:rsidP="00EB2703">
      <w:pPr>
        <w:pStyle w:val="Text"/>
        <w:ind w:firstLine="360"/>
        <w:rPr>
          <w:lang w:val="az-Latn-AZ"/>
        </w:rPr>
      </w:pPr>
      <w:r w:rsidRPr="00F75E43">
        <w:rPr>
          <w:lang w:val="az-Latn-AZ"/>
        </w:rPr>
        <w:t>— Mən onların məsuliyyətinə şübhə etmirəm, — deyə etiraz etdim, — amma mən şənlikdəki oğlanların bəziləri haqqında eyni şeyi deyə bilmərəm.</w:t>
      </w:r>
    </w:p>
    <w:p w:rsidR="009515F8" w:rsidRPr="00F75E43" w:rsidRDefault="009515F8" w:rsidP="00EB2703">
      <w:pPr>
        <w:pStyle w:val="Text"/>
        <w:ind w:firstLine="360"/>
        <w:rPr>
          <w:lang w:val="az-Latn-AZ"/>
        </w:rPr>
      </w:pPr>
      <w:r w:rsidRPr="00F75E43">
        <w:rPr>
          <w:lang w:val="az-Latn-AZ"/>
        </w:rPr>
        <w:t>Bildiyimə görə, Kellinin bəzi sinif yoldaşları pivə içmək və əylənmək həvəskarı kimi məşhur idi. Qızımın belə şübhəli bir mühitdə qalmasına icazə verə bilməzdim.</w:t>
      </w:r>
    </w:p>
    <w:p w:rsidR="009515F8" w:rsidRPr="00F75E43" w:rsidRDefault="009515F8" w:rsidP="00EB2703">
      <w:pPr>
        <w:pStyle w:val="Text"/>
        <w:ind w:firstLine="360"/>
        <w:rPr>
          <w:lang w:val="az-Latn-AZ"/>
        </w:rPr>
      </w:pPr>
      <w:r w:rsidRPr="00F75E43">
        <w:rPr>
          <w:lang w:val="az-Latn-AZ"/>
        </w:rPr>
        <w:t>Növbəti yarım saat ərzində Kelli mənə üç dəfə zəng etdi. Hətta elə oldu ki, o, ağlamağa başladı. Yalnız sonra onun bu qədər israr etməsinin səbəbini bildim. Kellinin bir neçə rəfiqəsi də həmin gecəni o evdə qalmaq istəyirdi. Onlar da ailələrindən icazə almalı idilər. Onların planı belə idi: əvvəlcə Kelli Makdauellin atasının razılığını almaq lazım idi. Sonra isə digər ata və analara belə deyəcəkdilər: «Hətta Coş Makdauell Kelliyə gecəni orada qalmağa icazə verib». Amma mən geri çəkilmədim.</w:t>
      </w:r>
    </w:p>
    <w:p w:rsidR="009515F8" w:rsidRPr="00F75E43" w:rsidRDefault="009515F8" w:rsidP="00EB2703">
      <w:pPr>
        <w:pStyle w:val="Text"/>
        <w:ind w:firstLine="360"/>
        <w:rPr>
          <w:lang w:val="az-Latn-AZ"/>
        </w:rPr>
      </w:pPr>
      <w:r w:rsidRPr="00F75E43">
        <w:rPr>
          <w:lang w:val="az-Latn-AZ"/>
        </w:rPr>
        <w:t>— Kelli, saat onda sən evdə olmalısan, — qəti şəkildə dedim.</w:t>
      </w:r>
    </w:p>
    <w:p w:rsidR="009515F8" w:rsidRPr="00F75E43" w:rsidRDefault="009515F8" w:rsidP="00EB2703">
      <w:pPr>
        <w:pStyle w:val="Text"/>
        <w:ind w:firstLine="360"/>
        <w:rPr>
          <w:lang w:val="az-Latn-AZ"/>
        </w:rPr>
      </w:pPr>
      <w:r w:rsidRPr="00F75E43">
        <w:rPr>
          <w:lang w:val="az-Latn-AZ"/>
        </w:rPr>
        <w:t>— Yaxşı-yaxşı, — titrəyən səslə Kelli razılaşdı.</w:t>
      </w:r>
    </w:p>
    <w:p w:rsidR="009515F8" w:rsidRPr="00F75E43" w:rsidRDefault="009515F8" w:rsidP="00EB2703">
      <w:pPr>
        <w:pStyle w:val="Text"/>
        <w:ind w:firstLine="360"/>
        <w:rPr>
          <w:lang w:val="az-Latn-AZ"/>
        </w:rPr>
      </w:pPr>
      <w:r w:rsidRPr="00F75E43">
        <w:rPr>
          <w:lang w:val="az-Latn-AZ"/>
        </w:rPr>
        <w:t>Bir neçə saniyədən sonra burun çəkməsini eşidib dəstəyi asdım. Mən qızımın xətrinə dəymək istəmirdim. Lakin tələbimin onun xeyrinə olduğuna əmin idim.</w:t>
      </w:r>
    </w:p>
    <w:p w:rsidR="009515F8" w:rsidRPr="00F75E43" w:rsidRDefault="009515F8" w:rsidP="00EB2703">
      <w:pPr>
        <w:pStyle w:val="Text"/>
        <w:ind w:firstLine="360"/>
        <w:rPr>
          <w:lang w:val="az-Latn-AZ"/>
        </w:rPr>
      </w:pPr>
      <w:r w:rsidRPr="00F75E43">
        <w:rPr>
          <w:lang w:val="az-Latn-AZ"/>
        </w:rPr>
        <w:t>Mənim müəyyənləşdirdiyim qaydalar və məhdudiyyətlər yalnız övladlarımın yaxşılığı üçün idi. Bu mənim tərəfimdən nəzarət deyildi. Eyni sözləri Tanrı haqqında da demək olar. Onun tərəfindən qoyulan hər bir əmr və ya qayda bizi qorumaq məqsədi daşıyır. İsa Öz ardıcıllarına bir neçə nəsihət verəndən sonra dedi: «Əgər bu şeyləri bilib onlara əməl edirsinizsə, bəxtiyarsınız» (Yəhya 13:17).</w:t>
      </w:r>
    </w:p>
    <w:p w:rsidR="009515F8" w:rsidRPr="00F75E43" w:rsidRDefault="009515F8" w:rsidP="00EB2703">
      <w:pPr>
        <w:pStyle w:val="Text"/>
        <w:ind w:firstLine="360"/>
        <w:rPr>
          <w:lang w:val="az-Latn-AZ"/>
        </w:rPr>
      </w:pPr>
      <w:r w:rsidRPr="00F75E43">
        <w:rPr>
          <w:lang w:val="az-Latn-AZ"/>
        </w:rPr>
        <w:t>Təkrar edirəm: Allahın qaydaları bizim müdafiəmiz və rifahımız üçündür. Musa peyğəmbər İsrail xalqına belə dedi: «Bu gün xoş güzəranın üçün sənə buyurduğum Rəbbin əmr və qaydalarına riayət et» (Qanunun Təkrarı 10:13). Allahın istənilən əmri insanlara olan sevgisi və onları pisliklərdən qorumaq arzusu ilə şərtləndirilir. Uşaqlarımız üçün qoyduğumuz qaydalar da eyni mahiyyət daşımalıdır. Onların bunu bildiklərindən əmin olmalıyıq. Belə etməklə biz onları «Rəbbin tərbiyə və öyüdü ilə böyüdürük» (Efeslilərə 6:4).</w:t>
      </w:r>
    </w:p>
    <w:p w:rsidR="009515F8" w:rsidRPr="00F75E43" w:rsidRDefault="009515F8" w:rsidP="00EB2703">
      <w:pPr>
        <w:pStyle w:val="Text"/>
        <w:ind w:firstLine="360"/>
        <w:rPr>
          <w:lang w:val="az-Latn-AZ"/>
        </w:rPr>
      </w:pPr>
      <w:r w:rsidRPr="00F75E43">
        <w:rPr>
          <w:lang w:val="az-Latn-AZ"/>
        </w:rPr>
        <w:t>Kelliyə gecəni rəfiqəsigildə keçirməyə icazə verməməklə və saat onda evdə olmasını tələb etməklə qızımın mənafeyini fikirləşirdim. Hökmlü ata rolunda olmaq mənim heç də ürəyimcə deyildi. Lakin qızımın xeyri üçün mən geri çəkilmədim. Qızımın sosial, mənəvi və emosional inkişafı üçün onu əhatə edən mühitin qayğısına qalırdım. Beləcə onu zərərli təsirlərdən qorumaq istəyirdim. Ancaq ən gözəli qızımın məni başa düşməsidir!</w:t>
      </w:r>
    </w:p>
    <w:p w:rsidR="009515F8" w:rsidRPr="00F75E43" w:rsidRDefault="009515F8" w:rsidP="00EB2703">
      <w:pPr>
        <w:pStyle w:val="Text"/>
        <w:ind w:firstLine="360"/>
        <w:rPr>
          <w:lang w:val="az-Latn-AZ"/>
        </w:rPr>
      </w:pPr>
      <w:r w:rsidRPr="00F75E43">
        <w:rPr>
          <w:lang w:val="az-Latn-AZ"/>
        </w:rPr>
        <w:t>Həmin axşam Kelli evə qayıdanda, biz Dotti ilə artıq yatmağa hazırlaşırdıq. Buna baxmayaraq, qızım yataq otağımıza gəlib bizi oyatdı. Kelli onun dilə tutmasına rəğmən təslim olmadığımıza görə bizə minnətdarlıq etdi: «Ata, əslində mən gecəni orada keçirmək istəmirdim. Lakin qızlar sənin razılığını almaqdan ötrü məni, sözün əsl mənasında, məcbur etdilər. Onlar elə düşünürdü ki, sənin razılığını alandan sonra öz valideynlərini asanlıqla yola gətirə biləcəklər. Sənin köməyin olmasaydı, oradan çıxa bilməyəcəkdim. Çox sağ ol!»</w:t>
      </w:r>
    </w:p>
    <w:p w:rsidR="009515F8" w:rsidRPr="00F75E43" w:rsidRDefault="009515F8" w:rsidP="00AB6704">
      <w:pPr>
        <w:pStyle w:val="Para05"/>
        <w:keepNext/>
        <w:spacing w:before="600" w:after="240"/>
        <w:ind w:left="312" w:right="240"/>
        <w:rPr>
          <w:rFonts w:ascii="Times New Roman" w:hAnsi="Times New Roman"/>
          <w:lang w:val="az-Latn-AZ"/>
        </w:rPr>
      </w:pPr>
      <w:r w:rsidRPr="00F75E43">
        <w:rPr>
          <w:rFonts w:ascii="Times New Roman" w:hAnsi="Times New Roman"/>
          <w:lang w:val="az-Latn-AZ"/>
        </w:rPr>
        <w:t>ƏSL MƏHƏBBƏT</w:t>
      </w:r>
    </w:p>
    <w:p w:rsidR="009515F8" w:rsidRPr="00F75E43" w:rsidRDefault="009515F8" w:rsidP="00EB2703">
      <w:pPr>
        <w:pStyle w:val="Text"/>
        <w:ind w:firstLine="360"/>
        <w:rPr>
          <w:lang w:val="az-Latn-AZ"/>
        </w:rPr>
      </w:pPr>
      <w:r w:rsidRPr="00F75E43">
        <w:rPr>
          <w:lang w:val="az-Latn-AZ"/>
        </w:rPr>
        <w:t>Səhəri gün mən Kelliyə bir daha xatırlatdım ki, mənim qərarımın məqsədi onun qayğısına qalmaq və onu pis mühitdən qorumaqdır. Qızıma dedim ki, ondan ötrü istənilən qurbanı verməyə hazıram. Onun üçün nə vaxtıma, nə gücümə, nə də həyatıma heyifsilənərəm. Onu bu qədər böyük bir məhəbbətlə sevirəm. Əsl sevgi sənə dəyərli olanın qayğısına qalmaqdır. Müqəddəs Kitabda deyilir: «Məhəbbət səbirli, xeyirxahdır. Məhəbbət paxıllıq etməz, öyünməz, lovğalanmaz, kobudluq etməz, öz xeyrini güdməz, hirslənməz, ona edilən pislikləri sayıb-hesablamaz» (1 Korinflilərə 13:4–5). Başqa sözlə desək, əsl məhəbbət öz mənfəətini güdməz.</w:t>
      </w:r>
    </w:p>
    <w:p w:rsidR="009515F8" w:rsidRPr="00F75E43" w:rsidRDefault="009515F8" w:rsidP="00EB2703">
      <w:pPr>
        <w:pStyle w:val="Text"/>
        <w:ind w:firstLine="360"/>
        <w:rPr>
          <w:lang w:val="az-Latn-AZ"/>
        </w:rPr>
      </w:pPr>
      <w:r w:rsidRPr="00F75E43">
        <w:rPr>
          <w:lang w:val="az-Latn-AZ"/>
        </w:rPr>
        <w:t>İsa Məsih deyir: «İnsanların sizinlə necə rəftar etməsini istəyirsinizsə, siz də onlarla elə rəftar edin. Çünki Qanun və Peyğəmbərlərin söylədiyi də elə budur» (Matta 7:12), «…Qonşunu özün kimi sev» (Matta 22:39) və «…Mən sizi sevdiyim kimi siz də bir-birinizi sevin» (Yəhya 13:34). Təmənnasız sevgi barədə Paul belə deyir: «…yalnız öz mənfəətini deyil, başqalarının da mənfəətini güdsün» (Filipililərə 2:4). Sonra nəsihət verərək əlavə edir: «Ərlər də eyni şəkildə arvadlarını öz bədənləri kimi sevməlidirlər… Çünki heç kim heç zaman öz vücuduna nifrət etməz. Əksinə, …onu bəsləyib qayğısına qalar» (Efeslilərə 5:28–29).</w:t>
      </w:r>
    </w:p>
    <w:p w:rsidR="009515F8" w:rsidRPr="000545CE" w:rsidRDefault="009515F8" w:rsidP="00EB2703">
      <w:pPr>
        <w:pStyle w:val="Text"/>
        <w:ind w:firstLine="360"/>
        <w:rPr>
          <w:rStyle w:val="Text0"/>
          <w:lang w:val="az-Latn-AZ"/>
        </w:rPr>
      </w:pPr>
      <w:r w:rsidRPr="000545CE">
        <w:rPr>
          <w:rStyle w:val="Text0"/>
          <w:lang w:val="az-Latn-AZ"/>
        </w:rPr>
        <w:t xml:space="preserve">Təmənnasız sevgi insanı qidalandırır, dəstəkləyir, onun yaxşılığına çalışır və qoruyur. Müqəddəs Kitabın bu və digər ayələri əsl məhəbbətin tərifini verir. Həqiqi məhəbbətlə sevən insan </w:t>
      </w:r>
      <w:r w:rsidRPr="00F75E43">
        <w:rPr>
          <w:rStyle w:val="0Text"/>
          <w:iCs/>
          <w:lang w:val="az-Latn-AZ"/>
        </w:rPr>
        <w:t>sevdiyinin təhlükəsizliyinin, xoşbəxtliyinin və yaxşılığının qayğısına özününkü kimi qalır</w:t>
      </w:r>
      <w:r w:rsidRPr="000545CE">
        <w:rPr>
          <w:rStyle w:val="Text0"/>
          <w:lang w:val="az-Latn-AZ"/>
        </w:rPr>
        <w:t>.</w:t>
      </w:r>
    </w:p>
    <w:p w:rsidR="009515F8" w:rsidRPr="00F75E43" w:rsidRDefault="009515F8" w:rsidP="00EB2703">
      <w:pPr>
        <w:pStyle w:val="Text"/>
        <w:ind w:firstLine="360"/>
        <w:rPr>
          <w:lang w:val="az-Latn-AZ"/>
        </w:rPr>
      </w:pPr>
      <w:r w:rsidRPr="00F75E43">
        <w:rPr>
          <w:lang w:val="az-Latn-AZ"/>
        </w:rPr>
        <w:t>Sizin uşaqlarınız onları belə bir məhəbbətlə sevdiyinizi bilirlərmi? Bunu tez-tez onlara xatırladın. Mənə elə gəlir ki, dostumun üç itaətsiz övladı atalarının təmənnasız sevgisindən xəbərsiz idilər. Bax, elə buna görə ona öz qaydalarından imtina etməyi məsləhət gördüm. Bundan əlavə, ona uşaqları ilə münasibətlərini möhkəmləndirməyi tövsiyə etdim. O, uşaqlarını inandırmalıdır ki, onların təhlükəsizliyi, xoşbəxtliyi və rifahı onun üçün öz təhlükəsizliyi, xoşbəxtliyi və rifahı qədər vacibdir. Həqiqəti sevgi ilə söyləməyin mənası da məhz elə budur.</w:t>
      </w:r>
    </w:p>
    <w:p w:rsidR="009515F8" w:rsidRPr="00F75E43" w:rsidRDefault="009515F8" w:rsidP="00EB2703">
      <w:pPr>
        <w:pStyle w:val="Text"/>
        <w:ind w:firstLine="360"/>
        <w:rPr>
          <w:lang w:val="az-Latn-AZ"/>
        </w:rPr>
      </w:pPr>
      <w:r w:rsidRPr="00F75E43">
        <w:rPr>
          <w:lang w:val="az-Latn-AZ"/>
        </w:rPr>
        <w:t>Övladınızı qucaqlayıb onu xoşbəxt görməkdən başqa bir şey istəmədiyinizi söyləyin. Ona izah edin ki, etdiyiniz və söylədiyiniz hər şey digər cəhdləriniz kimi qüsurlu ola bilər. Amma bu cəhdlər onu zərərlərdən və səhvlərdən qorumaq üçündür. Övladınızla səmimi olun. Qoy uşağınız səmimi qayğınızı görsün. Bu, sizin münasibətlərinizi daha da möhkəmlədəcək.</w:t>
      </w:r>
    </w:p>
    <w:p w:rsidR="009515F8" w:rsidRPr="00F75E43" w:rsidRDefault="009515F8" w:rsidP="00EB2703">
      <w:pPr>
        <w:pStyle w:val="Text"/>
        <w:ind w:firstLine="360"/>
        <w:rPr>
          <w:lang w:val="az-Latn-AZ"/>
        </w:rPr>
      </w:pPr>
      <w:r w:rsidRPr="00F75E43">
        <w:rPr>
          <w:lang w:val="az-Latn-AZ"/>
        </w:rPr>
        <w:t>Bir neçə il əvvəl Dartmut tibb məktəbi gənclər üzərində elmi araşdırma apardı. «Daimi əlaqə» adlanan tədqiqat zamanı 260-dan çox gəncin üzərində müşahidələr aparıldı və nəticələri təhlil edildi. Əldə edilən məlumatlara görə, uşaq doğulduğu andan etibarən onun beyni ətrafdakı insanlarla daim təmasda olur. Bu, 100% belədir. Los-Ancelesdəki Kaliforniya Universitetinin Tibb Fakültəsinin professoru Alan Şor bu nəticə ilə razılaşır. O, belə deyir: «Biz münasibətlər qurmaq üçün doğulmuşuq. İnsan beyni emosional ünsiyyət yolu ilə digər insanlarla daimi əlaqə qurmadan inkişaf edə bilməz»</w:t>
      </w:r>
      <w:r w:rsidRPr="00F75E43">
        <w:rPr>
          <w:rStyle w:val="FootnoteReference"/>
          <w:lang w:val="az-Latn-AZ"/>
        </w:rPr>
        <w:footnoteReference w:id="10"/>
      </w:r>
      <w:r w:rsidRPr="00F75E43">
        <w:rPr>
          <w:lang w:val="az-Latn-AZ"/>
        </w:rPr>
        <w:t>.</w:t>
      </w:r>
    </w:p>
    <w:p w:rsidR="009515F8" w:rsidRPr="00F75E43" w:rsidRDefault="009515F8" w:rsidP="00EB2703">
      <w:pPr>
        <w:pStyle w:val="Text"/>
        <w:ind w:firstLine="360"/>
        <w:rPr>
          <w:lang w:val="az-Latn-AZ"/>
        </w:rPr>
      </w:pPr>
      <w:r w:rsidRPr="00F75E43">
        <w:rPr>
          <w:lang w:val="az-Latn-AZ"/>
        </w:rPr>
        <w:t>Allahın planına görə həqiqət məhəbbətlə dərk edilməli və mənimsənilməlidir. Sevgi ilə diktə olunmuş qaydalar uşaqlarınız tərəfindən müsbət qarşılanacaq. Yox, əgər siz onları qaydalarla çərçivəyə salıb onların sizin ata sevgisinə əminliyi barədə düşünməsəniz, onda onların məyusluğu və qəzəbi ilə rastlaşacaqsınız (hökmlü atanın aqibəti). Əgər uşağa istədiyini istədiyi vaxt versəniz, siz yalnız onun qəzəbini qazanacaqsınız (səhlənkar atanın aqibəti). Əgər özünüzü uşağın həyatından uzaqlaşdırsanız, onun üçün əlçatmaz ata olsanız, onda natamamlıq kompleksindən əziyyət çəkən və inciyən övlada sahib olacaqsınız (etinasız atanın aqibəti).</w:t>
      </w:r>
    </w:p>
    <w:p w:rsidR="009515F8" w:rsidRPr="00F75E43" w:rsidRDefault="009515F8" w:rsidP="00EB2703">
      <w:pPr>
        <w:pStyle w:val="Text"/>
        <w:ind w:firstLine="360"/>
        <w:rPr>
          <w:lang w:val="az-Latn-AZ"/>
        </w:rPr>
      </w:pPr>
      <w:r w:rsidRPr="00F75E43">
        <w:rPr>
          <w:lang w:val="az-Latn-AZ"/>
        </w:rPr>
        <w:t>Sevən ata kimi qaydalar və məhdudiyyətlər qoyarkən çalışın ki, uşağınız söylədiklərinizin və etdiklərinizin onların xeyrinə olduğuna əmin olsun. Belə olan halda, siz onlardan xoş münasibət görəcəksiniz (sevən atanın aqibəti). Beləliklə, uşağınıza həqiqəti həmişə sevgi ilə deməyə çalışın. Bu, birinci vəzifədir!</w:t>
      </w:r>
    </w:p>
    <w:p w:rsidR="009515F8" w:rsidRPr="00F75E43" w:rsidRDefault="009515F8" w:rsidP="00AB6704">
      <w:pPr>
        <w:pStyle w:val="Heading1"/>
        <w:keepNext/>
        <w:keepLines/>
        <w:pageBreakBefore/>
        <w:spacing w:before="720" w:after="480"/>
        <w:ind w:left="240" w:right="240"/>
        <w:rPr>
          <w:rFonts w:ascii="Times New Roman" w:hAnsi="Times New Roman"/>
          <w:lang w:val="az-Latn-AZ"/>
        </w:rPr>
      </w:pPr>
      <w:bookmarkStart w:id="3" w:name="_Toc76661576"/>
      <w:r w:rsidRPr="00F75E43">
        <w:rPr>
          <w:rFonts w:ascii="Times New Roman" w:hAnsi="Times New Roman"/>
          <w:lang w:val="az-Latn-AZ"/>
        </w:rPr>
        <w:t xml:space="preserve">~3~ </w:t>
      </w:r>
      <w:r w:rsidRPr="00F75E43">
        <w:rPr>
          <w:rFonts w:ascii="Times New Roman" w:hAnsi="Times New Roman"/>
          <w:lang w:val="az-Latn-AZ"/>
        </w:rPr>
        <w:br/>
      </w:r>
      <w:r w:rsidRPr="00F75E43">
        <w:rPr>
          <w:rStyle w:val="2Text"/>
          <w:rFonts w:ascii="Times New Roman" w:hAnsi="Times New Roman"/>
          <w:szCs w:val="31"/>
          <w:lang w:val="az-Latn-AZ"/>
        </w:rPr>
        <w:t>İkinci vəzifə</w:t>
      </w:r>
      <w:r w:rsidRPr="00F75E43">
        <w:rPr>
          <w:rFonts w:ascii="Times New Roman" w:hAnsi="Times New Roman"/>
          <w:lang w:val="az-Latn-AZ"/>
        </w:rPr>
        <w:t xml:space="preserve"> </w:t>
      </w:r>
      <w:r w:rsidRPr="00F75E43">
        <w:rPr>
          <w:rFonts w:ascii="Times New Roman" w:hAnsi="Times New Roman"/>
          <w:lang w:val="az-Latn-AZ"/>
        </w:rPr>
        <w:br/>
      </w:r>
      <w:r w:rsidRPr="00F75E43">
        <w:rPr>
          <w:rFonts w:ascii="Times New Roman" w:hAnsi="Times New Roman"/>
          <w:lang w:val="az-Latn-AZ"/>
        </w:rPr>
        <w:br/>
        <w:t xml:space="preserve">UŞAĞA </w:t>
      </w:r>
      <w:r w:rsidRPr="00F75E43">
        <w:rPr>
          <w:rStyle w:val="0Text"/>
          <w:rFonts w:ascii="Times New Roman" w:hAnsi="Times New Roman"/>
          <w:iCs/>
          <w:lang w:val="az-Latn-AZ"/>
        </w:rPr>
        <w:t>GÖRƏ</w:t>
      </w:r>
      <w:r w:rsidRPr="00F75E43">
        <w:rPr>
          <w:rFonts w:ascii="Times New Roman" w:hAnsi="Times New Roman"/>
          <w:lang w:val="az-Latn-AZ"/>
        </w:rPr>
        <w:t xml:space="preserve"> YOX, ONUN </w:t>
      </w:r>
      <w:r w:rsidRPr="00F75E43">
        <w:rPr>
          <w:rStyle w:val="0Text"/>
          <w:rFonts w:ascii="Times New Roman" w:hAnsi="Times New Roman"/>
          <w:iCs/>
          <w:lang w:val="az-Latn-AZ"/>
        </w:rPr>
        <w:t>QARŞISINDA</w:t>
      </w:r>
      <w:r w:rsidRPr="00F75E43">
        <w:rPr>
          <w:rFonts w:ascii="Times New Roman" w:hAnsi="Times New Roman"/>
          <w:lang w:val="az-Latn-AZ"/>
        </w:rPr>
        <w:t xml:space="preserve"> CAVABDEHLİK DAŞIYIN</w:t>
      </w:r>
      <w:r w:rsidRPr="00F75E43">
        <w:rPr>
          <w:rFonts w:ascii="Times New Roman" w:hAnsi="Times New Roman"/>
          <w:lang w:val="az-Latn-AZ"/>
        </w:rPr>
        <w:br/>
      </w:r>
      <w:r w:rsidRPr="00F75E43">
        <w:rPr>
          <w:rStyle w:val="4Text"/>
          <w:rFonts w:ascii="Times New Roman" w:hAnsi="Times New Roman"/>
          <w:bCs w:val="0"/>
          <w:szCs w:val="23"/>
          <w:lang w:val="az-Latn-AZ"/>
        </w:rPr>
        <w:t>BİRİNCİ HİSSƏ</w:t>
      </w:r>
      <w:bookmarkEnd w:id="3"/>
    </w:p>
    <w:p w:rsidR="009515F8" w:rsidRPr="00F75E43" w:rsidRDefault="009515F8" w:rsidP="00EB2703">
      <w:pPr>
        <w:pStyle w:val="Text"/>
        <w:ind w:firstLine="360"/>
        <w:rPr>
          <w:lang w:val="az-Latn-AZ"/>
        </w:rPr>
      </w:pPr>
      <w:r w:rsidRPr="00F75E43">
        <w:rPr>
          <w:lang w:val="az-Latn-AZ"/>
        </w:rPr>
        <w:t>— Əgər ikiniz də indi susmasanız, dərhal direktorun otağına gedəcəksiniz! — xanım Karlson səsini qaldırdı.</w:t>
      </w:r>
    </w:p>
    <w:p w:rsidR="009515F8" w:rsidRPr="00F75E43" w:rsidRDefault="009515F8" w:rsidP="00EB2703">
      <w:pPr>
        <w:pStyle w:val="Text"/>
        <w:ind w:firstLine="360"/>
        <w:rPr>
          <w:lang w:val="az-Latn-AZ"/>
        </w:rPr>
      </w:pPr>
      <w:r w:rsidRPr="00F75E43">
        <w:rPr>
          <w:lang w:val="az-Latn-AZ"/>
        </w:rPr>
        <w:t>İki dəcəl beşinci sinif şagirdi ev tapşırığını etmədiklərinə görə bir az əvvəl danlanmışdılar. İndi isə onlar dərs vaxtı danışdıqlarına görə məzəmmət olundular.</w:t>
      </w:r>
    </w:p>
    <w:p w:rsidR="009515F8" w:rsidRPr="00F75E43" w:rsidRDefault="009515F8" w:rsidP="00EB2703">
      <w:pPr>
        <w:pStyle w:val="Text"/>
        <w:ind w:firstLine="360"/>
        <w:rPr>
          <w:lang w:val="az-Latn-AZ"/>
        </w:rPr>
      </w:pPr>
      <w:r w:rsidRPr="00F75E43">
        <w:rPr>
          <w:lang w:val="az-Latn-AZ"/>
        </w:rPr>
        <w:t>Oğlum Şon sakitliyi pozanlardan iki parta aralı oturmuşdu. Şon və bu «kriminal duet» eyni futbol komandasının oyunçuları idi. Nədənsə onlar Şonu sevmirdilər. Əlbəttə, onlar tərəfindən açıq-aşkar düşmənçilik yox idi, amma Şonla dostluq da etmirdilər.</w:t>
      </w:r>
    </w:p>
    <w:p w:rsidR="009515F8" w:rsidRPr="00F75E43" w:rsidRDefault="009515F8" w:rsidP="00EB2703">
      <w:pPr>
        <w:pStyle w:val="Text"/>
        <w:ind w:firstLine="360"/>
        <w:rPr>
          <w:lang w:val="az-Latn-AZ"/>
        </w:rPr>
      </w:pPr>
      <w:r w:rsidRPr="00F75E43">
        <w:rPr>
          <w:lang w:val="az-Latn-AZ"/>
        </w:rPr>
        <w:t>Oğlum «bərk gedən oğlanlar»a təsir etmək üçün özü də «bərk gedən»lər sırasına qoşulmaq istəyirdi. Beləcə Şon onların tərəfində olduğunu göstərmək fikrinə düşmüşdü. Onların xoşuna gəlməkdən ötrü müəlliminə itaətsizlik etmək qərarına gəldi. Buna görə xanım Karlson lövhədə tapşırığı yazarkən Şon orta barmağı ilə onu «salamladı». Bu da diqqətdən qaçmadı.</w:t>
      </w:r>
    </w:p>
    <w:p w:rsidR="009515F8" w:rsidRPr="00F75E43" w:rsidRDefault="009515F8" w:rsidP="00EB2703">
      <w:pPr>
        <w:pStyle w:val="Text"/>
        <w:ind w:firstLine="360"/>
        <w:rPr>
          <w:lang w:val="az-Latn-AZ"/>
        </w:rPr>
      </w:pPr>
      <w:r w:rsidRPr="00F75E43">
        <w:rPr>
          <w:lang w:val="az-Latn-AZ"/>
        </w:rPr>
        <w:t>Dərs qurtaran kimi futbol komandasının iki üzvü də daxil olmaqla bütün sinif Şonu dövrəyə aldı. Sanki pərəstişkarlar öz fanatının başına toplaşmışdı. Onun hərəkəti Dotti ilə mənə çatana qədər hər şey qaydasında idi. Biz xəbər tutandan sonra isə oğlumuzun ulduzları söndü. İcazənizlə, əhvalatın necə olduğunu sizə danışım.</w:t>
      </w:r>
    </w:p>
    <w:p w:rsidR="009515F8" w:rsidRPr="00F75E43" w:rsidRDefault="009515F8" w:rsidP="00EB2703">
      <w:pPr>
        <w:pStyle w:val="Text"/>
        <w:ind w:firstLine="360"/>
        <w:rPr>
          <w:lang w:val="az-Latn-AZ"/>
        </w:rPr>
      </w:pPr>
      <w:r w:rsidRPr="00F75E43">
        <w:rPr>
          <w:lang w:val="az-Latn-AZ"/>
        </w:rPr>
        <w:t>Etiraf edirəm ki, təsvir olunan bu insident məni tamam çaşdırdı. Mənim nüfuzumu aşağılayan bu hərəkətinə görə Şonu o ki var danlaya bilərdim: «Utanmırsan, atanın adına ləkə gətirirsən?!» Əgər oğlumun pis davranışını mənə əziyyət verən hərəkət kimi qiymətləndirsəydim, onda eqoistlik tələsinə düşərdim. Nəticədə isə Şonun bu hərəkətinə görə özümü günahkar hiss edərdim. Halbuki onun hərəkətlərinə görə mən cavabdeh deyiləm. Heç bir ata övladının hərəkətlərinə görə cavabdehlik daşımır!</w:t>
      </w:r>
    </w:p>
    <w:p w:rsidR="009515F8" w:rsidRPr="00F75E43" w:rsidRDefault="009515F8" w:rsidP="00EB2703">
      <w:pPr>
        <w:pStyle w:val="Text"/>
        <w:ind w:firstLine="360"/>
        <w:rPr>
          <w:lang w:val="az-Latn-AZ"/>
        </w:rPr>
      </w:pPr>
      <w:r w:rsidRPr="00F75E43">
        <w:rPr>
          <w:lang w:val="az-Latn-AZ"/>
        </w:rPr>
        <w:t>Kiməsə bu fikir qəribə görünə bilər. Əksər valideynlər belə düşünürlər ki, onlar öz uşaqlarının davranışlarına görə məsuliyyət daşıyırlar, yəni övladlarının pis və ya təqdirəlayiq hərəkəti onların yaxşı valideyn olub-olmadığına dəlalət edir. Özlərinə görə onlar haqlıdır. Axı uşaqlar onların soyadını daşıyır. Üstəlik də ətrafdakılar uşaqların davranışlarına görə onları günahlandırır və ya tərifləyirlər. İstənilən halda, azad iradəyə malik hər insan öz hərəkətinə görə cavabdehlik daşıyır.</w:t>
      </w:r>
    </w:p>
    <w:p w:rsidR="009515F8" w:rsidRPr="00F75E43" w:rsidRDefault="009515F8" w:rsidP="00EB2703">
      <w:pPr>
        <w:pStyle w:val="Text"/>
        <w:ind w:firstLine="360"/>
        <w:rPr>
          <w:lang w:val="az-Latn-AZ"/>
        </w:rPr>
      </w:pPr>
      <w:r w:rsidRPr="00F75E43">
        <w:rPr>
          <w:lang w:val="az-Latn-AZ"/>
        </w:rPr>
        <w:t>Həvari Paul deyir: «Qoy hər kəs öz əməlini yoxlasın və onda başqasının etdikləri ilə deyil, yalnız öz etdikləri ilə fəxr edəcək. Çünki hər kəs öz üzərinə düşən yükü daşımalıdır» (Qalatiyalılara 6:4–5). Hər birimiz öz seçimimizə görə məsuliyyət daşıyırıq. Bu mənada uşaqlar da istisna deyil. Biz onların seçimlərinə görə cavabdeh deyilik.</w:t>
      </w:r>
    </w:p>
    <w:p w:rsidR="009515F8" w:rsidRPr="00F75E43" w:rsidRDefault="009515F8" w:rsidP="00EB2703">
      <w:pPr>
        <w:pStyle w:val="Text"/>
        <w:ind w:firstLine="360"/>
        <w:rPr>
          <w:lang w:val="az-Latn-AZ"/>
        </w:rPr>
      </w:pPr>
      <w:r w:rsidRPr="00F75E43">
        <w:rPr>
          <w:lang w:val="az-Latn-AZ"/>
        </w:rPr>
        <w:t>Hətta insanlara azadlıq verən qüdrətli Tanrı da onların davranışına görə məsuliyyət daşımır. Allahla etibarlı münasibət qurub-qurmayacağımıza yalnız biz qərar veririk. Belə bir azadlıq bizə başlanğıcdan — Adəmlə Həvvanın dövründən verilib. Allahla insanın ilk münasibəti azad iradənin hökm sürdüyü sevgi mühitində qurulmuşdu. Allah insana tamamilə azad seçim verməklə risk etdi.</w:t>
      </w:r>
    </w:p>
    <w:p w:rsidR="009515F8" w:rsidRPr="00F75E43" w:rsidRDefault="009515F8" w:rsidP="00EB2703">
      <w:pPr>
        <w:pStyle w:val="Text"/>
        <w:ind w:firstLine="360"/>
        <w:rPr>
          <w:lang w:val="az-Latn-AZ"/>
        </w:rPr>
      </w:pPr>
      <w:r w:rsidRPr="00F75E43">
        <w:rPr>
          <w:lang w:val="az-Latn-AZ"/>
        </w:rPr>
        <w:t>Bu risk Adəmlə Həvvanın Allahın sevgi ilə qoyduğu qaydanı qəbul və ya rədd etməkdə sərbəst olmalarından ibarət idi. Məcburiyyət əsl məhəbbətə ziddir. Tanrı bilirdi ki, Onun yaratdıqları Ona qarşı olan sevgini sübut etməkdə seçim qarşısında qalacaq. O, həm də bilirdi ki, iki insanın səhv seçimi hansı nəticələrə səbəb ola bilər. Elə buna görə də yaradılanların Yaradandan asılı olmayaraq, hərəkət etmək cəhdinin bir işarəsi Onun qısqanclığına səbəb oldu. Müqəddəs Kitabın birinci əmri belə səslənir: «Başqa allahlara səcdə etməyin, çünki Rəbbin adı qısqancdır, O, həqiqətən, qısqanc Allahdır» (Çıxış 34:14).</w:t>
      </w:r>
    </w:p>
    <w:p w:rsidR="009515F8" w:rsidRPr="00F75E43" w:rsidRDefault="009515F8" w:rsidP="00EB2703">
      <w:pPr>
        <w:pStyle w:val="Text"/>
        <w:ind w:firstLine="360"/>
        <w:rPr>
          <w:lang w:val="az-Latn-AZ"/>
        </w:rPr>
      </w:pPr>
      <w:r w:rsidRPr="00F75E43">
        <w:rPr>
          <w:lang w:val="az-Latn-AZ"/>
        </w:rPr>
        <w:t>«Müqəddəs Kitabın yeni canlı tərcüməsi»nin 1996-cı ildə çapdan çıxan ilk nəşrində «Qısqanc Allah» «Bizimlə ünsiyyətə can atan Allah» kimi təsvir olunur.</w:t>
      </w:r>
    </w:p>
    <w:p w:rsidR="009515F8" w:rsidRPr="00F75E43" w:rsidRDefault="009515F8" w:rsidP="00EB2703">
      <w:pPr>
        <w:pStyle w:val="Text"/>
        <w:ind w:firstLine="360"/>
        <w:rPr>
          <w:lang w:val="az-Latn-AZ"/>
        </w:rPr>
      </w:pPr>
      <w:r w:rsidRPr="00F75E43">
        <w:rPr>
          <w:lang w:val="az-Latn-AZ"/>
        </w:rPr>
        <w:t>Tanrının müqəddəs qısqanclığı bizə yaxşılıq arzulayır. O, səhvlərimizin mənfi nəticələrinə görə bizim əziyyət çəkməyimizə tab gətirə bilmir. Elə buna görə O bizə əməl etməli olduğumuz qayda-qanunlar verib. Əvvəlki fəsillərdə qeyd olunduğu kimi, bu qaydalar bizim yaxşılığımıza və müdafiəmizə xidmət edir. Biz Allahı və Onun yollarını seçməkdə azadıq. O bizi buna məcbur etmir və seçimimizə görə də məsuliyyət daşımır.</w:t>
      </w:r>
    </w:p>
    <w:p w:rsidR="009515F8" w:rsidRPr="00F75E43" w:rsidRDefault="009515F8" w:rsidP="00AB6704">
      <w:pPr>
        <w:pStyle w:val="Para05"/>
        <w:keepNext/>
        <w:spacing w:before="600" w:after="240"/>
        <w:ind w:left="312" w:right="240"/>
        <w:rPr>
          <w:rFonts w:ascii="Times New Roman" w:hAnsi="Times New Roman"/>
          <w:lang w:val="az-Latn-AZ"/>
        </w:rPr>
      </w:pPr>
      <w:r w:rsidRPr="00F75E43">
        <w:rPr>
          <w:rFonts w:ascii="Times New Roman" w:hAnsi="Times New Roman"/>
          <w:lang w:val="az-Latn-AZ"/>
        </w:rPr>
        <w:t>…QARŞISINDA MƏSULİYYƏT</w:t>
      </w:r>
    </w:p>
    <w:p w:rsidR="009515F8" w:rsidRPr="000545CE" w:rsidRDefault="009515F8" w:rsidP="00EB2703">
      <w:pPr>
        <w:pStyle w:val="Text"/>
        <w:ind w:firstLine="360"/>
        <w:rPr>
          <w:rStyle w:val="Text0"/>
          <w:lang w:val="az-Latn-AZ"/>
        </w:rPr>
      </w:pPr>
      <w:r w:rsidRPr="000545CE">
        <w:rPr>
          <w:rStyle w:val="Text0"/>
          <w:lang w:val="az-Latn-AZ"/>
        </w:rPr>
        <w:t xml:space="preserve">Bu o demək deyil ki, Tanrı Öz yaratdığına qarşı etinasızdır. O bizə və ya seçimlərimizə </w:t>
      </w:r>
      <w:r w:rsidRPr="00F75E43">
        <w:rPr>
          <w:rStyle w:val="0Text"/>
          <w:iCs/>
          <w:lang w:val="az-Latn-AZ"/>
        </w:rPr>
        <w:t>görə</w:t>
      </w:r>
      <w:r w:rsidRPr="000545CE">
        <w:rPr>
          <w:rStyle w:val="Text0"/>
          <w:lang w:val="az-Latn-AZ"/>
        </w:rPr>
        <w:t xml:space="preserve"> deyil, bizim </w:t>
      </w:r>
      <w:r w:rsidRPr="00F75E43">
        <w:rPr>
          <w:rStyle w:val="0Text"/>
          <w:iCs/>
          <w:lang w:val="az-Latn-AZ"/>
        </w:rPr>
        <w:t>qarşımızda</w:t>
      </w:r>
      <w:r w:rsidRPr="000545CE">
        <w:rPr>
          <w:rStyle w:val="Text0"/>
          <w:lang w:val="az-Latn-AZ"/>
        </w:rPr>
        <w:t xml:space="preserve"> məsuliyyət daşıyır.</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w:t>
      </w:r>
      <w:r>
        <w:rPr>
          <w:rFonts w:ascii="Times New Roman" w:hAnsi="Times New Roman" w:cs="Times New Roman"/>
          <w:lang w:val="az-Latn-AZ"/>
        </w:rPr>
        <w:tab/>
      </w:r>
      <w:r w:rsidRPr="00F75E43">
        <w:rPr>
          <w:rFonts w:ascii="Times New Roman" w:hAnsi="Times New Roman" w:cs="Times New Roman"/>
          <w:lang w:val="az-Latn-AZ"/>
        </w:rPr>
        <w:t xml:space="preserve">Tanrının təşəbbüsü sayəsində biz şərtsiz </w:t>
      </w:r>
      <w:r w:rsidRPr="00F75E43">
        <w:rPr>
          <w:rStyle w:val="0Text"/>
          <w:rFonts w:ascii="Times New Roman" w:hAnsi="Times New Roman" w:cs="Times New Roman"/>
          <w:iCs/>
          <w:lang w:val="az-Latn-AZ"/>
        </w:rPr>
        <w:t>qəbul olunduq</w:t>
      </w:r>
      <w:r w:rsidRPr="00F75E43">
        <w:rPr>
          <w:rFonts w:ascii="Times New Roman" w:hAnsi="Times New Roman" w:cs="Times New Roman"/>
          <w:lang w:val="az-Latn-AZ"/>
        </w:rPr>
        <w:t>: «…biz hələ günahkar ola-ola Məsih bizim uğrumuzda öldü» (Romalılara 5:8). O bizi qəbul etdiyinə görə özümüzü müdafiə olunmuş hiss edirik.</w:t>
      </w:r>
    </w:p>
    <w:p w:rsidR="009515F8" w:rsidRPr="00F75E43" w:rsidRDefault="009515F8" w:rsidP="00AB6704">
      <w:pPr>
        <w:pStyle w:val="Para01"/>
        <w:spacing w:before="240" w:after="240"/>
        <w:ind w:left="742" w:hanging="192"/>
        <w:rPr>
          <w:rFonts w:ascii="Times New Roman" w:hAnsi="Times New Roman" w:cs="Times New Roman"/>
          <w:lang w:val="az-Latn-AZ"/>
        </w:rPr>
      </w:pPr>
      <w:r>
        <w:rPr>
          <w:rFonts w:ascii="Times New Roman" w:hAnsi="Times New Roman" w:cs="Times New Roman"/>
          <w:lang w:val="az-Latn-AZ"/>
        </w:rPr>
        <w:t>•</w:t>
      </w:r>
      <w:r>
        <w:rPr>
          <w:rFonts w:ascii="Times New Roman" w:hAnsi="Times New Roman" w:cs="Times New Roman"/>
          <w:lang w:val="az-Latn-AZ"/>
        </w:rPr>
        <w:tab/>
      </w:r>
      <w:r w:rsidRPr="00F75E43">
        <w:rPr>
          <w:rFonts w:ascii="Times New Roman" w:hAnsi="Times New Roman" w:cs="Times New Roman"/>
          <w:lang w:val="az-Latn-AZ"/>
        </w:rPr>
        <w:t>Tanrı «Budur, Mən dövrün sonuna qədər hər gün sizinləyəm» (Matta 28:20) deməklə bizimlə olacağına söz verdi.</w:t>
      </w:r>
    </w:p>
    <w:p w:rsidR="009515F8" w:rsidRPr="00F75E43" w:rsidRDefault="009515F8" w:rsidP="00AB6704">
      <w:pPr>
        <w:pStyle w:val="Para01"/>
        <w:spacing w:before="240" w:after="240"/>
        <w:ind w:left="742" w:hanging="192"/>
        <w:rPr>
          <w:rFonts w:ascii="Times New Roman" w:hAnsi="Times New Roman" w:cs="Times New Roman"/>
          <w:lang w:val="az-Latn-AZ"/>
        </w:rPr>
      </w:pPr>
      <w:r>
        <w:rPr>
          <w:rFonts w:ascii="Times New Roman" w:hAnsi="Times New Roman" w:cs="Times New Roman"/>
          <w:lang w:val="az-Latn-AZ"/>
        </w:rPr>
        <w:t>•</w:t>
      </w:r>
      <w:r>
        <w:rPr>
          <w:rFonts w:ascii="Times New Roman" w:hAnsi="Times New Roman" w:cs="Times New Roman"/>
          <w:lang w:val="az-Latn-AZ"/>
        </w:rPr>
        <w:tab/>
      </w:r>
      <w:r w:rsidRPr="00F75E43">
        <w:rPr>
          <w:rFonts w:ascii="Times New Roman" w:hAnsi="Times New Roman" w:cs="Times New Roman"/>
          <w:lang w:val="az-Latn-AZ"/>
        </w:rPr>
        <w:t xml:space="preserve">O bizə </w:t>
      </w:r>
      <w:r w:rsidRPr="00F75E43">
        <w:rPr>
          <w:rStyle w:val="0Text"/>
          <w:rFonts w:ascii="Times New Roman" w:hAnsi="Times New Roman" w:cs="Times New Roman"/>
          <w:iCs/>
          <w:lang w:val="az-Latn-AZ"/>
        </w:rPr>
        <w:t>rəğbət</w:t>
      </w:r>
      <w:r w:rsidRPr="00F75E43">
        <w:rPr>
          <w:rFonts w:ascii="Times New Roman" w:hAnsi="Times New Roman" w:cs="Times New Roman"/>
          <w:lang w:val="az-Latn-AZ"/>
        </w:rPr>
        <w:t xml:space="preserve"> göstərdi. Rəbb sadiq quluna belə deyəcək: «Afərin, yaxşı və sadiq qulum!» (Matta 25:23) Onun rəğbəti sayəsində biz özümüzü dəyərli hiss edirik.</w:t>
      </w:r>
    </w:p>
    <w:p w:rsidR="009515F8" w:rsidRPr="00F75E43" w:rsidRDefault="009515F8" w:rsidP="00AB6704">
      <w:pPr>
        <w:pStyle w:val="Para01"/>
        <w:spacing w:before="240" w:after="240"/>
        <w:ind w:left="742" w:hanging="192"/>
        <w:rPr>
          <w:rFonts w:ascii="Times New Roman" w:hAnsi="Times New Roman" w:cs="Times New Roman"/>
          <w:lang w:val="az-Latn-AZ"/>
        </w:rPr>
      </w:pPr>
      <w:r>
        <w:rPr>
          <w:rFonts w:ascii="Times New Roman" w:hAnsi="Times New Roman" w:cs="Times New Roman"/>
          <w:lang w:val="az-Latn-AZ"/>
        </w:rPr>
        <w:t>•</w:t>
      </w:r>
      <w:r>
        <w:rPr>
          <w:rFonts w:ascii="Times New Roman" w:hAnsi="Times New Roman" w:cs="Times New Roman"/>
          <w:lang w:val="az-Latn-AZ"/>
        </w:rPr>
        <w:tab/>
      </w:r>
      <w:r w:rsidRPr="00F75E43">
        <w:rPr>
          <w:rFonts w:ascii="Times New Roman" w:hAnsi="Times New Roman" w:cs="Times New Roman"/>
          <w:lang w:val="az-Latn-AZ"/>
        </w:rPr>
        <w:t xml:space="preserve">Tanrı bizim iztirablarımızı bildiyi üçün bizə </w:t>
      </w:r>
      <w:r w:rsidRPr="00F75E43">
        <w:rPr>
          <w:rStyle w:val="0Text"/>
          <w:rFonts w:ascii="Times New Roman" w:hAnsi="Times New Roman" w:cs="Times New Roman"/>
          <w:iCs/>
          <w:lang w:val="az-Latn-AZ"/>
        </w:rPr>
        <w:t xml:space="preserve">dəstək </w:t>
      </w:r>
      <w:r w:rsidRPr="00F75E43">
        <w:rPr>
          <w:rFonts w:ascii="Times New Roman" w:hAnsi="Times New Roman" w:cs="Times New Roman"/>
          <w:lang w:val="az-Latn-AZ"/>
        </w:rPr>
        <w:t>olur. Müqəddəs Yazılar İsa Məsihi zəifliklərimizdə bizim halımıza acıya bilən və hər cəhətdən bizim kimi sınağa çəkilmiş, lakin günah etməmiş Baş Kahin adlandırır (İbranilərə 4:15-ə bax). Onun dəstəyi sayəsində biz səmimi olmağı öyrənirik.</w:t>
      </w:r>
    </w:p>
    <w:p w:rsidR="009515F8" w:rsidRPr="00F75E43" w:rsidRDefault="009515F8" w:rsidP="00AB6704">
      <w:pPr>
        <w:pStyle w:val="Para01"/>
        <w:spacing w:before="240" w:after="240"/>
        <w:ind w:left="742" w:hanging="192"/>
        <w:rPr>
          <w:rFonts w:ascii="Times New Roman" w:hAnsi="Times New Roman" w:cs="Times New Roman"/>
          <w:lang w:val="az-Latn-AZ"/>
        </w:rPr>
      </w:pPr>
      <w:r>
        <w:rPr>
          <w:rFonts w:ascii="Times New Roman" w:hAnsi="Times New Roman" w:cs="Times New Roman"/>
          <w:lang w:val="az-Latn-AZ"/>
        </w:rPr>
        <w:t>•</w:t>
      </w:r>
      <w:r>
        <w:rPr>
          <w:rFonts w:ascii="Times New Roman" w:hAnsi="Times New Roman" w:cs="Times New Roman"/>
          <w:lang w:val="az-Latn-AZ"/>
        </w:rPr>
        <w:tab/>
      </w:r>
      <w:r w:rsidRPr="00F75E43">
        <w:rPr>
          <w:rFonts w:ascii="Times New Roman" w:hAnsi="Times New Roman" w:cs="Times New Roman"/>
          <w:lang w:val="az-Latn-AZ"/>
        </w:rPr>
        <w:t xml:space="preserve">Tanrı bizi səhvlərimizə görə </w:t>
      </w:r>
      <w:r w:rsidRPr="00F75E43">
        <w:rPr>
          <w:rStyle w:val="0Text"/>
          <w:rFonts w:ascii="Times New Roman" w:hAnsi="Times New Roman" w:cs="Times New Roman"/>
          <w:iCs/>
          <w:lang w:val="az-Latn-AZ"/>
        </w:rPr>
        <w:t>cəzalandırır</w:t>
      </w:r>
      <w:r w:rsidRPr="00F75E43">
        <w:rPr>
          <w:rFonts w:ascii="Times New Roman" w:hAnsi="Times New Roman" w:cs="Times New Roman"/>
          <w:lang w:val="az-Latn-AZ"/>
        </w:rPr>
        <w:t>. Həvari Paulun qeyd etdiyi kimi, «hər birimiz özü üçün Allaha hesabat verəcək» (Romalılara 14:12). Onun cəzaları sayəsində biz özümüzü məsuliyyətli hiss edirik.</w:t>
      </w:r>
    </w:p>
    <w:p w:rsidR="009515F8" w:rsidRPr="000545CE" w:rsidRDefault="009515F8" w:rsidP="00EB2703">
      <w:pPr>
        <w:pStyle w:val="Text"/>
        <w:ind w:firstLine="360"/>
        <w:rPr>
          <w:rStyle w:val="Text0"/>
          <w:lang w:val="az-Latn-AZ"/>
        </w:rPr>
      </w:pPr>
      <w:r w:rsidRPr="000545CE">
        <w:rPr>
          <w:rStyle w:val="Text0"/>
          <w:lang w:val="az-Latn-AZ"/>
        </w:rPr>
        <w:t xml:space="preserve">Tanrıdan nümunə götürməklə biz də uşaqlarımıza </w:t>
      </w:r>
      <w:r w:rsidRPr="00F75E43">
        <w:rPr>
          <w:rStyle w:val="0Text"/>
          <w:iCs/>
          <w:lang w:val="az-Latn-AZ"/>
        </w:rPr>
        <w:t>görə</w:t>
      </w:r>
      <w:r w:rsidRPr="000545CE">
        <w:rPr>
          <w:rStyle w:val="Text0"/>
          <w:lang w:val="az-Latn-AZ"/>
        </w:rPr>
        <w:t xml:space="preserve"> deyil, onların </w:t>
      </w:r>
      <w:r w:rsidRPr="00F75E43">
        <w:rPr>
          <w:rStyle w:val="0Text"/>
          <w:iCs/>
          <w:lang w:val="az-Latn-AZ"/>
        </w:rPr>
        <w:t>qarşısında</w:t>
      </w:r>
      <w:r w:rsidRPr="000545CE">
        <w:rPr>
          <w:rStyle w:val="Text0"/>
          <w:lang w:val="az-Latn-AZ"/>
        </w:rPr>
        <w:t xml:space="preserve"> məsuliyyət daşısaq, onlara müdafiə və dəyər hisslərini aşılaya, səmimi və məsuliyyətli olmağı öyrədə bilərik.</w:t>
      </w:r>
    </w:p>
    <w:p w:rsidR="009515F8" w:rsidRPr="00F75E43" w:rsidRDefault="009515F8" w:rsidP="00AB6704">
      <w:pPr>
        <w:pStyle w:val="Para05"/>
        <w:keepNext/>
        <w:spacing w:before="600" w:after="240"/>
        <w:ind w:left="312" w:right="240"/>
        <w:rPr>
          <w:rFonts w:ascii="Times New Roman" w:hAnsi="Times New Roman"/>
          <w:lang w:val="az-Latn-AZ"/>
        </w:rPr>
      </w:pPr>
      <w:r w:rsidRPr="00F75E43">
        <w:rPr>
          <w:rFonts w:ascii="Times New Roman" w:hAnsi="Times New Roman"/>
          <w:lang w:val="az-Latn-AZ"/>
        </w:rPr>
        <w:t>UŞAQLARI SƏHVLƏRİNƏ GÖRƏ CƏZALANDIRMAQLA, SİZ ONLARA MƏSULİYYƏT HİSSİNİ AŞILAYIRSINIZ</w:t>
      </w:r>
    </w:p>
    <w:p w:rsidR="009515F8" w:rsidRPr="00F75E43" w:rsidRDefault="009515F8" w:rsidP="00EB2703">
      <w:pPr>
        <w:pStyle w:val="Text"/>
        <w:ind w:firstLine="360"/>
        <w:rPr>
          <w:lang w:val="az-Latn-AZ"/>
        </w:rPr>
      </w:pPr>
      <w:r w:rsidRPr="00F75E43">
        <w:rPr>
          <w:lang w:val="az-Latn-AZ"/>
        </w:rPr>
        <w:t>Ətrafınıza nəzər salın. Siz başqalarını heçə sayıb «ağa nəzərəm, necə istərəm, gəzərəm» deyən gənclərlə rastlaşmısınızmı? Mən rastlaşmışam. Uşaqlarda cəzasız qalacağına əminlik pis davranışlarına görə cəzalandırılmadıqda yaranır. Təəccüblü deyil ki, belə uşaqlar böyüyəndə məsuliyyətsiz olur və başqalarını özünə borclu hesab edirlər.</w:t>
      </w:r>
    </w:p>
    <w:p w:rsidR="009515F8" w:rsidRPr="00F75E43" w:rsidRDefault="009515F8" w:rsidP="00EB2703">
      <w:pPr>
        <w:pStyle w:val="Text"/>
        <w:ind w:firstLine="360"/>
        <w:rPr>
          <w:lang w:val="az-Latn-AZ"/>
        </w:rPr>
      </w:pPr>
      <w:r w:rsidRPr="00F75E43">
        <w:rPr>
          <w:lang w:val="az-Latn-AZ"/>
        </w:rPr>
        <w:t>Oğlum dərs vaxtı yaramaz kimi davranmışdı. Fikrimcə, kimliyindən asılı olmayaraq, heç kimə orta barmaq göstərmək olmaz. Şon öz hərəkətinə görə cavab verməli idi. Şon qarşısında məsuliyyətimi dərk edərək mən onun kobudluğuna görə məsuliyyət daşıyırammış kimi davranmadım.</w:t>
      </w:r>
    </w:p>
    <w:p w:rsidR="009515F8" w:rsidRPr="00F75E43" w:rsidRDefault="009515F8" w:rsidP="00EB2703">
      <w:pPr>
        <w:pStyle w:val="Text"/>
        <w:ind w:firstLine="360"/>
        <w:rPr>
          <w:lang w:val="az-Latn-AZ"/>
        </w:rPr>
      </w:pPr>
      <w:r w:rsidRPr="00F75E43">
        <w:rPr>
          <w:lang w:val="az-Latn-AZ"/>
        </w:rPr>
        <w:t>Əgər mən Şonun davranışına görə məsuliyyət daşıdığıma əmin olsaydım, onu elə cəzalandıracaqdım ki, bir daha gələcəkdə oxşar rüsvayçılıqla qarşılaşmayım. Bu yanaşma valideyn eqoizmini ortaya çıxarır. Yəni öz nüfuzuna və başqalarının fikirlərinə görə narahat olmağım oğlumun xarakterinin formalaşmasına pis təsir edəcəkdi.</w:t>
      </w:r>
    </w:p>
    <w:p w:rsidR="009515F8" w:rsidRPr="00F75E43" w:rsidRDefault="009515F8" w:rsidP="00EB2703">
      <w:pPr>
        <w:pStyle w:val="Text"/>
        <w:ind w:firstLine="360"/>
        <w:rPr>
          <w:lang w:val="az-Latn-AZ"/>
        </w:rPr>
      </w:pPr>
      <w:r w:rsidRPr="00F75E43">
        <w:rPr>
          <w:lang w:val="az-Latn-AZ"/>
        </w:rPr>
        <w:t>Keçən fəsildə biz qaydalar qoyan sevən ata barədə danışdıq. Ata uşaqlarını tərbiyələndirəndə, daha doğrusu, onları pis davranışlarına görə cəzalandıranda, bu sevgi onu idarə edir. İbranilərə məktubun müəllifi də elə bu barədə danışır: «Atalarımız bizi qısa bir müddətə öz dərk etdikləri kimi tərbiyələndirdilər. Amma Allah Onun müqəddəsliyinə ortaq olaq deyə bizi xeyrimiz üçün tərbiyələndirir» (İbranilərə 12:10). Rəbb bizi yaxşı məqsədlə cəzalandırır ki, biz Ona daha çox bənzəyək. Təbii ki, O bizim yaxşılığımızın qayğısına qalır, çünki bizi Öz surətində və Özünə bənzər yaratmaqla, bizi Onu əks etdirməyə təyin etdi. Bizi cəzalandırmaq Onun məqsədinə xidmət etmirsə, bəs nəyə lazımdır? Pis davranışlarına görə uşaqları öz nüfuzunuzun xatirinə deyil, onların xeyrinə cəzalandırmaqla, siz övladlarınıza problemləri həll etməyi öyrədir və onlara məsuliyyət hissi aşılayırsınız.</w:t>
      </w:r>
    </w:p>
    <w:p w:rsidR="009515F8" w:rsidRPr="00F75E43" w:rsidRDefault="009515F8" w:rsidP="00EB2703">
      <w:pPr>
        <w:pStyle w:val="Text"/>
        <w:ind w:firstLine="360"/>
        <w:rPr>
          <w:lang w:val="az-Latn-AZ"/>
        </w:rPr>
      </w:pPr>
      <w:r w:rsidRPr="00F75E43">
        <w:rPr>
          <w:lang w:val="az-Latn-AZ"/>
        </w:rPr>
        <w:t>Etiraf etməliyəm ki, mən uşaqlarımı bu ali məqsəd üçün cəzalandırmağı qısa müddətdə öyrənmədim. Kelli nəyisə düz etməyəndə, mən ona altı ay moizə oxuyurdum, halbuki iki gün buna bəs edirdi. Lakin Dotti mənə cəzanın məqsədini öyrətdi. Bu cəza uşağa «həbsdə» əzab çəkməyi deyil, öz davranışına görə məsuliyyət daşımağı öyrədir.</w:t>
      </w:r>
    </w:p>
    <w:p w:rsidR="009515F8" w:rsidRPr="00F75E43" w:rsidRDefault="009515F8" w:rsidP="00EB2703">
      <w:pPr>
        <w:pStyle w:val="Text"/>
        <w:ind w:firstLine="360"/>
        <w:rPr>
          <w:lang w:val="az-Latn-AZ"/>
        </w:rPr>
      </w:pPr>
      <w:r w:rsidRPr="00F75E43">
        <w:rPr>
          <w:lang w:val="az-Latn-AZ"/>
        </w:rPr>
        <w:t>Dotti ilə oğlumuzun məktəbdəki «salyut» insidentindən xəbər tutanda, biz oturub nə edəcəyimizi müzakirə etdik. Əlbəttə, Şon bu müzakirədə iştirak etmədi. Problemi Dotti ilə müzakirə etməyimin faydası o oldu ki, mən qəzəbi çölə püskürdüm. Arvadımla mən bir-birimizi yaxşı tamamlayırıq. Dotti ustalıqla mənim gərginliyimi aradan qaldıra bilir. Mən isə onun ruhdan düşməsinə imkan vermirəm. Mənim coşqunluğumun ram edilməsinə, Dottinin isə möhkəmliyə ehtiyacı var. Bu qədər bir-birindən fərqli xüsusiyyətlərimiz dəfələrlə zəif tərəflərimizi neytrallaşdıraraq, bizi yaxşı valideynlər edib.</w:t>
      </w:r>
    </w:p>
    <w:p w:rsidR="009515F8" w:rsidRPr="00F75E43" w:rsidRDefault="009515F8" w:rsidP="00EB2703">
      <w:pPr>
        <w:pStyle w:val="Text"/>
        <w:ind w:firstLine="360"/>
        <w:rPr>
          <w:lang w:val="az-Latn-AZ"/>
        </w:rPr>
      </w:pPr>
      <w:r w:rsidRPr="00F75E43">
        <w:rPr>
          <w:lang w:val="az-Latn-AZ"/>
        </w:rPr>
        <w:t>Sonra biz üçlükdə oturub, lazımsız emosiyalara yol vermədən Şonun niyə belə davrandığını aydınlaşdırmağa çalışdıq. Biz uşaqlarımızın hərəkətlərinin səbəbini həmişə dərk etmirik. Lakin dərk etdiyimiz halda, bundan hər iki tərəf qazanır. Söhbət əsnasında aydın oldu ki, Şon bu davranışı ilə futbol komandasındakı oğlanların rəğbətini qazanmaq istəyib. Dost qazanmaq istəyi təqdirəlayiqdir. Amma oğlumun bunun üçün seçdiyi üsulu təqdirəlayiq adlandırmaq mümkün deyil. Mən çalışdım ki, o özü bunu başa düşsün.</w:t>
      </w:r>
    </w:p>
    <w:p w:rsidR="009515F8" w:rsidRPr="00F75E43" w:rsidRDefault="009515F8" w:rsidP="00EB2703">
      <w:pPr>
        <w:pStyle w:val="Text"/>
        <w:ind w:firstLine="360"/>
        <w:rPr>
          <w:lang w:val="az-Latn-AZ"/>
        </w:rPr>
      </w:pPr>
      <w:r w:rsidRPr="00F75E43">
        <w:rPr>
          <w:lang w:val="az-Latn-AZ"/>
        </w:rPr>
        <w:t>Şona etdiyi əməlin pis olduğunu izah etmək düzgün idi. Lakin əməlinə görə onu cəzalandırmaq da düzgün olardı. O, hər hərəkətinə görə cavab verməli olduğunu öyrənməli idi. Fərqi yoxdur, o, müəllimi bilərəkdən və ya bilməyərəkdən təhqir edib. Xoşbəxtlikdən bizim cəhdlərimiz boşa çıxmadı. Qoy Şon özü əldə etdiyi təcrübədən danışsın. Oğlum otuz yaşı olanda bunları yazmışdı:</w:t>
      </w:r>
    </w:p>
    <w:p w:rsidR="009515F8" w:rsidRPr="00F75E43" w:rsidRDefault="009515F8" w:rsidP="00E72381">
      <w:pPr>
        <w:pStyle w:val="Para07TimesNewRoman15ch1"/>
        <w:spacing w:before="240"/>
        <w:ind w:left="360" w:firstLine="330"/>
      </w:pPr>
      <w:r w:rsidRPr="00F75E43">
        <w:t>Valideynlərim məni moizələrlə sıxma-boğmaya salmadı, yeməkdən məhrum etmədi, hərəkətimə görə məni özümlə baş-başa qalmaq üçün otağa məhbus etmədilər. Onlar yanımda oturub tələsmədən məndən nəyi nə üçün etdiyimi soruşdular. Onlar ikilikdə müəlliməyə qarşı davranışımın necə yersiz və təhqiramiz olduğunu mənə başa saldılar.</w:t>
      </w:r>
    </w:p>
    <w:p w:rsidR="009515F8" w:rsidRPr="00F75E43" w:rsidRDefault="009515F8" w:rsidP="00E72381">
      <w:pPr>
        <w:pStyle w:val="Para07TimesNewRoman15ch1"/>
        <w:spacing w:before="240"/>
        <w:ind w:left="360" w:firstLine="330"/>
      </w:pPr>
      <w:r w:rsidRPr="00F75E43">
        <w:t>Səhvimi qəbul etmək çətin olmadı. Çətini valideynlərimin tələbini yerinə yetirmək oldu. Onlar dedilər ki, mən bütün sinif qarşısında həm xanım Karlsondan, həm də sinif yoldaşlarımdan üzr istəməliyəm. Atam dedi ki, əgər bunu etmək mənim üçün çətindirsə, o mənimlə bunu etməyə hazırdır. Mən onu əmin etdim ki, özüm təkbaşına öhdəsindən gələrəm. Bu, çox alçaldıcı təcrübə idi. Amma mən əməlimə görə cavab verməli olduğumu həmişəlik yadımda saxladım.</w:t>
      </w:r>
    </w:p>
    <w:p w:rsidR="009515F8" w:rsidRPr="00F75E43" w:rsidRDefault="009515F8" w:rsidP="00E72381">
      <w:pPr>
        <w:pStyle w:val="Para07TimesNewRoman15ch1"/>
        <w:spacing w:before="240"/>
        <w:ind w:left="360" w:firstLine="330"/>
      </w:pPr>
      <w:r w:rsidRPr="00F75E43">
        <w:t>Bu hadisədə daha bir müsbət məqam var idi. Futbol komandasından olan yoldaşlarım heç vaxt mənim belə nümayişkarcasına üzrxahlığımdan daha cəsarətli addım görməmişdilər. Bundan sonra biz əsl dost olduq.</w:t>
      </w:r>
    </w:p>
    <w:p w:rsidR="009515F8" w:rsidRPr="00F75E43" w:rsidRDefault="009515F8" w:rsidP="00AB6704">
      <w:pPr>
        <w:pStyle w:val="Para05"/>
        <w:keepNext/>
        <w:spacing w:before="600" w:after="240"/>
        <w:ind w:left="312" w:right="240"/>
        <w:rPr>
          <w:rFonts w:ascii="Times New Roman" w:hAnsi="Times New Roman"/>
          <w:lang w:val="az-Latn-AZ"/>
        </w:rPr>
      </w:pPr>
      <w:r w:rsidRPr="00F75E43">
        <w:rPr>
          <w:rFonts w:ascii="Times New Roman" w:hAnsi="Times New Roman"/>
          <w:lang w:val="az-Latn-AZ"/>
        </w:rPr>
        <w:t>UŞAQLARI ŞƏRTSİZ QƏBUL ETMƏKLƏ SİZ ONLARA MÜDAFİƏ HİSSİNİ AŞILAYIRSINIZ</w:t>
      </w:r>
    </w:p>
    <w:p w:rsidR="009515F8" w:rsidRPr="00F75E43" w:rsidRDefault="009515F8" w:rsidP="00EB2703">
      <w:pPr>
        <w:pStyle w:val="Text"/>
        <w:ind w:firstLine="360"/>
        <w:rPr>
          <w:lang w:val="az-Latn-AZ"/>
        </w:rPr>
      </w:pPr>
      <w:r w:rsidRPr="00F75E43">
        <w:rPr>
          <w:lang w:val="az-Latn-AZ"/>
        </w:rPr>
        <w:t>— Coş, axı uşaqlar mənə qulaq asmayacaq! — pastor dostum narahatlığını gizlətmədi. — Uşaqlar başa düşmək istəmirlər ki, mən onlara qarşı hirsli deyiləm. Mən onlarla danışmağa və yaxşılıqları naminə onları cəzalandırdığımı izah etməyə çalışdım. Amma uşaqlarım məni eşitmir. Nə etməli?</w:t>
      </w:r>
    </w:p>
    <w:p w:rsidR="009515F8" w:rsidRPr="00F75E43" w:rsidRDefault="009515F8" w:rsidP="00EB2703">
      <w:pPr>
        <w:pStyle w:val="Text"/>
        <w:ind w:firstLine="360"/>
        <w:rPr>
          <w:lang w:val="az-Latn-AZ"/>
        </w:rPr>
      </w:pPr>
      <w:r w:rsidRPr="00F75E43">
        <w:rPr>
          <w:lang w:val="az-Latn-AZ"/>
        </w:rPr>
        <w:t>Əksəriyyətimiz bu ata kimi övladlarımızda məsuliyyət hissini tərbiyələndirməklə elə zənn edirik ki, əvvəlcə onları qaydalara əməl etməyə öyrətməliyik. Bizə elə gəlir ki, qaydalar qoymaqla və pis davranışları məhdudiyyətləşdirməklə istədiyimizə nail olacağıq. Lakin reallıq budur ki, məsuliyyət divarı ucaltmazdan əvvəl şərtsiz qəbul edilmək təməli formalaşdırmaq lazımdır. Çünki qəbul edilmə — etibarlı münasibətin əsas daşıdır. Məsuliyyət yalnız qəbuledilmə şəraitində möhkəmlənir.</w:t>
      </w:r>
    </w:p>
    <w:p w:rsidR="009515F8" w:rsidRPr="00F75E43" w:rsidRDefault="009515F8" w:rsidP="00EB2703">
      <w:pPr>
        <w:pStyle w:val="Text"/>
        <w:ind w:firstLine="360"/>
        <w:rPr>
          <w:lang w:val="az-Latn-AZ"/>
        </w:rPr>
      </w:pPr>
      <w:r w:rsidRPr="00F75E43">
        <w:rPr>
          <w:lang w:val="az-Latn-AZ"/>
        </w:rPr>
        <w:t>Uşaqlar nə qədər axmaqlıq etsələr də, ümidlərinizi nə qədər puça çıxartsalar da, sizin onları sevməkdən vaz keçmədiyinizə əmin olanda, özlərini qəbul edilmiş hiss edəcəklər.</w:t>
      </w:r>
    </w:p>
    <w:p w:rsidR="009515F8" w:rsidRPr="00F75E43" w:rsidRDefault="009515F8" w:rsidP="00EB2703">
      <w:pPr>
        <w:pStyle w:val="Text"/>
        <w:ind w:firstLine="360"/>
        <w:rPr>
          <w:lang w:val="az-Latn-AZ"/>
        </w:rPr>
      </w:pPr>
      <w:r w:rsidRPr="00F75E43">
        <w:rPr>
          <w:lang w:val="az-Latn-AZ"/>
        </w:rPr>
        <w:t>Onlar ata tərəfindən həqiqi qəbul olunduqlarını biləndə, özlərini müdafiə olunmuş hiss edirlər. Uşaqlar əmindirlər ki, onların davranışından asılı olmayaraq, həmişə dəyərli və əziz olacaqlar. Şərtsiz qəbul edilmə sayəsində uşaqlar ataları ilə münasibətdə özlərini təhlükəsizlikdə hiss edirlər. Əksər valideynlər can atdıqları ailə hüzurunun belə görüntüsü ilə razılaşacaq, bəziləri də məqsədlərinə çatdıqlarına əmin olacaqlar. Lakin reallığa baxanda çox az ata öz övladlarını şərtsiz qəbul edə bilirlər.</w:t>
      </w:r>
    </w:p>
    <w:p w:rsidR="009515F8" w:rsidRPr="00F75E43" w:rsidRDefault="009515F8" w:rsidP="00EB2703">
      <w:pPr>
        <w:pStyle w:val="Text"/>
        <w:ind w:firstLine="360"/>
        <w:rPr>
          <w:lang w:val="az-Latn-AZ"/>
        </w:rPr>
      </w:pPr>
      <w:r w:rsidRPr="00F75E43">
        <w:rPr>
          <w:lang w:val="az-Latn-AZ"/>
        </w:rPr>
        <w:t>Başqa sözlə, onlar uşaqlarını nə qədər ki «itaətlidir», qəbul edirlər. Yox, əgər uşaqlar ədəbsizlik edirsə, sözə qulaq asmırsa və səhvlərə yol verirsə, bir sözlə, məyusluq gətirirsə, heç bir qəbul edilmədən söhbət belə gedə bilməz. Qəbul olunmamağın ağır nəticələri ola bilər. Bəzən atalar bunu dərk etmirlər. Amma uşaqlar qəbul olunmadıqlarına dair ən xırda məqamı belə göydə tuturlar. Şərtsiz qəbul etməyi öyrənmək üçün biz atalar uşaqların davranışlarına deyil, özlərinə diqqət yetirməliyik.</w:t>
      </w:r>
    </w:p>
    <w:p w:rsidR="009515F8" w:rsidRPr="00F75E43" w:rsidRDefault="009515F8" w:rsidP="00EB2703">
      <w:pPr>
        <w:pStyle w:val="Text"/>
        <w:ind w:firstLine="360"/>
        <w:rPr>
          <w:lang w:val="az-Latn-AZ"/>
        </w:rPr>
      </w:pPr>
      <w:r w:rsidRPr="00F75E43">
        <w:rPr>
          <w:lang w:val="az-Latn-AZ"/>
        </w:rPr>
        <w:t>Keti altı yaşında olanda, artıq balaca futbolçu idi. Mövsümün ən vacib oyunlarından birində, isinmədən sonra meydanı tərk edərək yanıma yaxınlaşdı:</w:t>
      </w:r>
    </w:p>
    <w:p w:rsidR="009515F8" w:rsidRPr="00F75E43" w:rsidRDefault="009515F8" w:rsidP="00EB2703">
      <w:pPr>
        <w:pStyle w:val="Text"/>
        <w:ind w:firstLine="360"/>
        <w:rPr>
          <w:lang w:val="az-Latn-AZ"/>
        </w:rPr>
      </w:pPr>
      <w:r w:rsidRPr="00F75E43">
        <w:rPr>
          <w:lang w:val="az-Latn-AZ"/>
        </w:rPr>
        <w:t>— Atacan, mən qol vursam, sən mənə bir dollar verərsən?</w:t>
      </w:r>
    </w:p>
    <w:p w:rsidR="009515F8" w:rsidRPr="00F75E43" w:rsidRDefault="009515F8" w:rsidP="00EB2703">
      <w:pPr>
        <w:pStyle w:val="Text"/>
        <w:ind w:firstLine="360"/>
        <w:rPr>
          <w:lang w:val="az-Latn-AZ"/>
        </w:rPr>
      </w:pPr>
      <w:r w:rsidRPr="00F75E43">
        <w:rPr>
          <w:lang w:val="az-Latn-AZ"/>
        </w:rPr>
        <w:t>— Əlbəttə, — mən gülümsəyərək cavab verdim.</w:t>
      </w:r>
    </w:p>
    <w:p w:rsidR="009515F8" w:rsidRPr="00F75E43" w:rsidRDefault="009515F8" w:rsidP="00EB2703">
      <w:pPr>
        <w:pStyle w:val="Text"/>
        <w:ind w:firstLine="360"/>
        <w:rPr>
          <w:lang w:val="az-Latn-AZ"/>
        </w:rPr>
      </w:pPr>
      <w:r w:rsidRPr="00F75E43">
        <w:rPr>
          <w:lang w:val="az-Latn-AZ"/>
        </w:rPr>
        <w:t>— Nə yaxşı! — Keti sevindi.</w:t>
      </w:r>
    </w:p>
    <w:p w:rsidR="009515F8" w:rsidRPr="00F75E43" w:rsidRDefault="009515F8" w:rsidP="00EB2703">
      <w:pPr>
        <w:pStyle w:val="Text"/>
        <w:ind w:firstLine="360"/>
        <w:rPr>
          <w:lang w:val="az-Latn-AZ"/>
        </w:rPr>
      </w:pPr>
      <w:r w:rsidRPr="00F75E43">
        <w:rPr>
          <w:lang w:val="az-Latn-AZ"/>
        </w:rPr>
        <w:t>Altı yaşlı uşaq üçün bir dollar miqyasına görə çoxillik NBA müqaviləsi ilə müqayisə edilə bilər.</w:t>
      </w:r>
    </w:p>
    <w:p w:rsidR="009515F8" w:rsidRPr="00F75E43" w:rsidRDefault="009515F8" w:rsidP="00EB2703">
      <w:pPr>
        <w:pStyle w:val="Text"/>
        <w:ind w:firstLine="360"/>
        <w:rPr>
          <w:lang w:val="az-Latn-AZ"/>
        </w:rPr>
      </w:pPr>
      <w:r w:rsidRPr="00F75E43">
        <w:rPr>
          <w:lang w:val="az-Latn-AZ"/>
        </w:rPr>
        <w:t>— Gözlə, — deyib əlindən tutdum. — Elə hesab et ki, dollar artıq sənin cibindədir, hətta qol vurmasan belə.</w:t>
      </w:r>
    </w:p>
    <w:p w:rsidR="009515F8" w:rsidRPr="00F75E43" w:rsidRDefault="009515F8" w:rsidP="00EB2703">
      <w:pPr>
        <w:pStyle w:val="Text"/>
        <w:ind w:firstLine="360"/>
        <w:rPr>
          <w:lang w:val="az-Latn-AZ"/>
        </w:rPr>
      </w:pPr>
      <w:r w:rsidRPr="00F75E43">
        <w:rPr>
          <w:lang w:val="az-Latn-AZ"/>
        </w:rPr>
        <w:t>— Doğrudan?</w:t>
      </w:r>
    </w:p>
    <w:p w:rsidR="009515F8" w:rsidRPr="00F75E43" w:rsidRDefault="009515F8" w:rsidP="00EB2703">
      <w:pPr>
        <w:pStyle w:val="Text"/>
        <w:ind w:firstLine="360"/>
        <w:rPr>
          <w:lang w:val="az-Latn-AZ"/>
        </w:rPr>
      </w:pPr>
      <w:r w:rsidRPr="00F75E43">
        <w:rPr>
          <w:lang w:val="az-Latn-AZ"/>
        </w:rPr>
        <w:t>— Hə.</w:t>
      </w:r>
    </w:p>
    <w:p w:rsidR="009515F8" w:rsidRPr="00F75E43" w:rsidRDefault="009515F8" w:rsidP="00EB2703">
      <w:pPr>
        <w:pStyle w:val="Text"/>
        <w:ind w:firstLine="360"/>
        <w:rPr>
          <w:lang w:val="az-Latn-AZ"/>
        </w:rPr>
      </w:pPr>
      <w:r w:rsidRPr="00F75E43">
        <w:rPr>
          <w:lang w:val="az-Latn-AZ"/>
        </w:rPr>
        <w:t>— Lap əla! — oyunçu yoldaşlarının yanına tələsən Keti əlini əlinə vurdu.</w:t>
      </w:r>
    </w:p>
    <w:p w:rsidR="009515F8" w:rsidRPr="00F75E43" w:rsidRDefault="009515F8" w:rsidP="00EB2703">
      <w:pPr>
        <w:pStyle w:val="Text"/>
        <w:ind w:firstLine="360"/>
        <w:rPr>
          <w:lang w:val="az-Latn-AZ"/>
        </w:rPr>
      </w:pPr>
      <w:r w:rsidRPr="00F75E43">
        <w:rPr>
          <w:lang w:val="az-Latn-AZ"/>
        </w:rPr>
        <w:t>— Bir dəqiqə gözlə, — deyə qışqırdım. — Bilirsən niyə?</w:t>
      </w:r>
    </w:p>
    <w:p w:rsidR="009515F8" w:rsidRPr="00F75E43" w:rsidRDefault="009515F8" w:rsidP="00EB2703">
      <w:pPr>
        <w:pStyle w:val="Text"/>
        <w:ind w:firstLine="360"/>
        <w:rPr>
          <w:lang w:val="az-Latn-AZ"/>
        </w:rPr>
      </w:pPr>
      <w:r w:rsidRPr="00F75E43">
        <w:rPr>
          <w:lang w:val="az-Latn-AZ"/>
        </w:rPr>
        <w:t>Balaca qızım dayanıb geri boylandı. Onun üç yaşı olanda mən qızıma şərtsiz qəbul edilmənin nə olduğunu izah etməyə çalışmışdım. Amma deyəsən, o qədər də uğurlu alınmamışdı.</w:t>
      </w:r>
    </w:p>
    <w:p w:rsidR="009515F8" w:rsidRPr="00F75E43" w:rsidRDefault="009515F8" w:rsidP="00EB2703">
      <w:pPr>
        <w:pStyle w:val="Text"/>
        <w:ind w:firstLine="360"/>
        <w:rPr>
          <w:lang w:val="az-Latn-AZ"/>
        </w:rPr>
      </w:pPr>
      <w:r w:rsidRPr="00F75E43">
        <w:rPr>
          <w:lang w:val="az-Latn-AZ"/>
        </w:rPr>
        <w:t>Keti dönüb gözlərimin içinə baxa-baxa dedi:</w:t>
      </w:r>
    </w:p>
    <w:p w:rsidR="009515F8" w:rsidRPr="00F75E43" w:rsidRDefault="009515F8" w:rsidP="00EB2703">
      <w:pPr>
        <w:pStyle w:val="Text"/>
        <w:ind w:firstLine="360"/>
        <w:rPr>
          <w:lang w:val="az-Latn-AZ"/>
        </w:rPr>
      </w:pPr>
      <w:r w:rsidRPr="00F75E43">
        <w:rPr>
          <w:lang w:val="az-Latn-AZ"/>
        </w:rPr>
        <w:t>— Hə, bilirəm, çünki yaxşı futbol oynaya bilməsəm də, sən məni sevirsən.</w:t>
      </w:r>
    </w:p>
    <w:p w:rsidR="009515F8" w:rsidRPr="00F75E43" w:rsidRDefault="009515F8" w:rsidP="00EB2703">
      <w:pPr>
        <w:pStyle w:val="Text"/>
        <w:ind w:firstLine="360"/>
        <w:rPr>
          <w:lang w:val="az-Latn-AZ"/>
        </w:rPr>
      </w:pPr>
      <w:r w:rsidRPr="00F75E43">
        <w:rPr>
          <w:lang w:val="az-Latn-AZ"/>
        </w:rPr>
        <w:t>O an mənim üçün bundan böyük sevinc ola bilməzdi. Yadımda deyil, həmin oyunda Keti qol vura bildi, ya yox. Bu, heç vacib də deyil. Vacib olan odur ki, qızım onu nailiyyətlərindən asılı olmayaraq, sevdiyimi bilirdi. Uşaqlarımız bilməlidir ki, biz onların davranışlarını deyil, məhz özlərini sevirik.</w:t>
      </w:r>
    </w:p>
    <w:p w:rsidR="009515F8" w:rsidRPr="00F75E43" w:rsidRDefault="009515F8" w:rsidP="00AB6704">
      <w:pPr>
        <w:pStyle w:val="Para05"/>
        <w:keepNext/>
        <w:spacing w:before="600" w:after="240"/>
        <w:ind w:left="312" w:right="240"/>
        <w:rPr>
          <w:rFonts w:ascii="Times New Roman" w:hAnsi="Times New Roman"/>
          <w:lang w:val="az-Latn-AZ"/>
        </w:rPr>
      </w:pPr>
      <w:r w:rsidRPr="00F75E43">
        <w:rPr>
          <w:rFonts w:ascii="Times New Roman" w:hAnsi="Times New Roman"/>
          <w:lang w:val="az-Latn-AZ"/>
        </w:rPr>
        <w:t>İNSANIN DAVRANIŞINI ONUN ƏTRAFDAKILAR TƏRƏFİNDƏN QƏBUL OLUNMASINDAN NECƏ AYIRMAQ OLAR?</w:t>
      </w:r>
    </w:p>
    <w:p w:rsidR="009515F8" w:rsidRPr="00F75E43" w:rsidRDefault="009515F8" w:rsidP="00EB2703">
      <w:pPr>
        <w:pStyle w:val="Text"/>
        <w:ind w:firstLine="360"/>
        <w:rPr>
          <w:lang w:val="az-Latn-AZ"/>
        </w:rPr>
      </w:pPr>
      <w:r w:rsidRPr="00F75E43">
        <w:rPr>
          <w:lang w:val="az-Latn-AZ"/>
        </w:rPr>
        <w:t>İnsanın davranışından asılı olmayaraq, şərtsiz qəbul edilməsi asan iş deyil. Tez-tez atalardan bu sözləri eşidirəm: «Çox istəyirəm ki, oğlum onu şərtsiz sevdiyimə inansın. Bəs onun həyat tərzi ilə razılaşmıramsa, nə edim?»</w:t>
      </w:r>
    </w:p>
    <w:p w:rsidR="009515F8" w:rsidRPr="00F75E43" w:rsidRDefault="009515F8" w:rsidP="00EB2703">
      <w:pPr>
        <w:pStyle w:val="Text"/>
        <w:ind w:firstLine="360"/>
        <w:rPr>
          <w:lang w:val="az-Latn-AZ"/>
        </w:rPr>
      </w:pPr>
      <w:r w:rsidRPr="00F75E43">
        <w:rPr>
          <w:lang w:val="az-Latn-AZ"/>
        </w:rPr>
        <w:t>Əksər atalar təriflə qəbul edilməni səhv salırlar. Onlar üçün insanın şəxsiyyətini onun yanlış hərəkətindən ayırmaq çətindir. Elə hesab edirlər ki, yanlış hərəkətlərin şərtsiz qəbul etməni ləğv etməyə haqqı var. Bununla birlikdə, uşaqlarımıza davranışlarından asılı olmayaraq, qeyd-şərtsiz qəbul edildiklərini göstərməyin bir yolu var. Bunu etmək üçün hər birimizin Allah tərəfindən necə qəbul edildiyimizi xatırlamaq kifayətdir.</w:t>
      </w:r>
    </w:p>
    <w:p w:rsidR="009515F8" w:rsidRPr="00F75E43" w:rsidRDefault="009515F8" w:rsidP="00EB2703">
      <w:pPr>
        <w:pStyle w:val="Text"/>
        <w:ind w:firstLine="360"/>
        <w:rPr>
          <w:lang w:val="az-Latn-AZ"/>
        </w:rPr>
      </w:pPr>
      <w:r w:rsidRPr="00F75E43">
        <w:rPr>
          <w:lang w:val="az-Latn-AZ"/>
        </w:rPr>
        <w:t>Tanrı müqəddəsdir. «Sənin gözlərin çox təmizdir, şəri görən gözün yoxdur (Habaqquq 1:13). «Lakin Allah bizə olan məhəbbətini bununla sübut edir ki, biz hələ günahkar ola-ola Məsih bizim uğrumuzda öldü» (Romalılara 5:8). Bəli, Allah günaha nifrət edir. Amma biz günahkarları qeyd-şərtsiz qəbul edir. Məgər biz Onun qurbanını qəbul edək deyə O Öz Oğlunu bizdən ötrü ölümə göndərdi? Buna görə bizi sevdi? Əlbəttə ki, yox. İsa Məsih «biz günahkar ikən belə» uğrumuzda öldü.</w:t>
      </w:r>
    </w:p>
    <w:p w:rsidR="009515F8" w:rsidRPr="00F75E43" w:rsidRDefault="009515F8" w:rsidP="00EB2703">
      <w:pPr>
        <w:pStyle w:val="Text"/>
        <w:ind w:firstLine="360"/>
        <w:rPr>
          <w:lang w:val="az-Latn-AZ"/>
        </w:rPr>
      </w:pPr>
      <w:r w:rsidRPr="00F75E43">
        <w:rPr>
          <w:lang w:val="az-Latn-AZ"/>
        </w:rPr>
        <w:t>Davranışı xoşumuza gəlməyən adamı qəbul etmək ideyasına çox az rast gəlmək olar. Lakin Allahın bunu necə bacardığını başa düşsək, onda Onun kimi edəcəyik. Heç kəsə sirr deyil ki, insanın günahı Rəbbi qəzəbləndirməyə bilməz. Amma insanın özü Onu qəzəbləndirmir. Tanrı insana olan münasibətini onun hərəkətləri ilə qarışdırmır.</w:t>
      </w:r>
    </w:p>
    <w:p w:rsidR="009515F8" w:rsidRPr="00F75E43" w:rsidRDefault="009515F8" w:rsidP="00EB2703">
      <w:pPr>
        <w:pStyle w:val="Text"/>
        <w:ind w:firstLine="360"/>
        <w:rPr>
          <w:lang w:val="az-Latn-AZ"/>
        </w:rPr>
      </w:pPr>
      <w:r w:rsidRPr="00F75E43">
        <w:rPr>
          <w:lang w:val="az-Latn-AZ"/>
        </w:rPr>
        <w:t>İnsanı onun davranışı ilə bərabər tutanda, hamımız yanılırıq. Allah belə səhvlərə yol vermir. Tanrı bizim ana bətnindən günahkar olduğumuzu deməklə səhv etmir. Onun gözləri çox təmizdir, şəri görən gözü yoxdur (Habaqquq 1:13-ə bax). O bizi qəbul edir. Çünki biz Onun itmiş, Onun surətində və bənzərində yaradılmış övladlarıyıq. Allah Onun bənzərində yaradılmış insanın «ruh»u ilə günaha batmış «can»ını bir-birindən fərqləndirməyə qadirdir.</w:t>
      </w:r>
    </w:p>
    <w:p w:rsidR="009515F8" w:rsidRPr="00F75E43" w:rsidRDefault="009515F8" w:rsidP="00EB2703">
      <w:pPr>
        <w:pStyle w:val="Text"/>
        <w:ind w:firstLine="360"/>
        <w:rPr>
          <w:lang w:val="az-Latn-AZ"/>
        </w:rPr>
      </w:pPr>
      <w:r w:rsidRPr="00F75E43">
        <w:rPr>
          <w:lang w:val="az-Latn-AZ"/>
        </w:rPr>
        <w:t>Bizim varlığımız Onun surətini əks etdirir. Budur, Tanrının qəbul etdiyi… Onun qəbul etmədiyi isə şəxsiyyətimizi murdar edən günahdır. Məhz günah bizi Tanrıdan ayrı salır. Müqəddəs Yazılarda deyilir: «…şər əməlləriniz Allahınızla sizin aranızda ayrılıq saldı» (Yeşaya 59:2). İnsanla onun hərəkəti arasında açıq-aydın fərq var. Əks halda, Tanrı bizimlə günahımız arasında fərq qoya və bizi əbədi bağışlaya bilməzdi. Davudun dediyi kimi «…Nə qədər şərq qərbdən uzaqdırsa, qanunsuzluqlarımızı bizdən o qədər uzaqlaşdırıb» (Zəbur 103:12). Başqa sözlə desək, bizim günahlarımız bizdən çox uzaqlaşdırılıb. Davud peyğəmbər hansı əsasla belə bir bəyanat verir? Cavab belədir: «Ata övladlarına rəhm etdiyi kimi Rəbb də Ondan qorxanlara elə rəhm edir» (13-cü ayə).</w:t>
      </w:r>
    </w:p>
    <w:p w:rsidR="009515F8" w:rsidRPr="00F75E43" w:rsidRDefault="009515F8" w:rsidP="00EB2703">
      <w:pPr>
        <w:pStyle w:val="Text"/>
        <w:ind w:firstLine="360"/>
        <w:rPr>
          <w:lang w:val="az-Latn-AZ"/>
        </w:rPr>
      </w:pPr>
      <w:r w:rsidRPr="00F75E43">
        <w:rPr>
          <w:lang w:val="az-Latn-AZ"/>
        </w:rPr>
        <w:t>Bir halda ki, biz Tanrının sevdiyi və qəbul etdiyi itmiş övladlarıyıq, O bizim şəxsiyyətimizlə onun davranışını bir-birindən ayırmağa qadirdir. Biz Tanrının surətində və Ona bənzər yaradıldığımıza görə «yenə bizə rəhm edib şər əməllərimizi siləcək, bütün günahlarımızı dənizin dərinliklərinə atacaq» (Мikeya 7:19-a bax).</w:t>
      </w:r>
    </w:p>
    <w:p w:rsidR="009515F8" w:rsidRPr="00F75E43" w:rsidRDefault="009515F8" w:rsidP="00EB2703">
      <w:pPr>
        <w:pStyle w:val="Text"/>
        <w:ind w:firstLine="360"/>
        <w:rPr>
          <w:lang w:val="az-Latn-AZ"/>
        </w:rPr>
      </w:pPr>
      <w:r w:rsidRPr="00F75E43">
        <w:rPr>
          <w:lang w:val="az-Latn-AZ"/>
        </w:rPr>
        <w:t>Əgər övladlarımızın bizim sevgimiz sayəsində təhlükəsizlik əldə etməyini istəyiriksə, onda biz də uşaqlarımıza qarşı Tanrı kimi davranmalıyıq. Biz onların səhv davranışlarını oğul və ya qız kimi mövqeləri ilə qarışdırmamalıyıq. Düzdür, onların hərəkətləri bizi incidə bilər. Biz onların günahlarının onlara və bizə əzab verdiyinə görə məyus ola bilərik. Amma bu onların bizim uşaqlarımız olduğu həqiqətini dəyişdirmir. Buna görə də valideynin övladını qəbul etməsi qeyd-şərtsiz olmalıdır. Tanrı bizi məhz belə qəbul edir. Beləcə Onun lütfü sayəsində biz də eynilə övladlarımızı qəbul etməliyik.</w:t>
      </w:r>
    </w:p>
    <w:p w:rsidR="009515F8" w:rsidRPr="00F75E43" w:rsidRDefault="009515F8" w:rsidP="00EB2703">
      <w:pPr>
        <w:pStyle w:val="Text"/>
        <w:ind w:firstLine="360"/>
        <w:rPr>
          <w:lang w:val="az-Latn-AZ"/>
        </w:rPr>
      </w:pPr>
      <w:r w:rsidRPr="00F75E43">
        <w:rPr>
          <w:lang w:val="az-Latn-AZ"/>
        </w:rPr>
        <w:t>Həvari Paul deyir: «Buna görə də Məsih sizi qəbul etdiyi kimi siz də Allahın izzəti üçün bir-birinizi qəbul edin» (Romalılara 15:7). İsanın bizi qəbul etməsi üçün imanımız tələb olunmadı. İsa Ona ehtiyac duyan bəşəriyyəti itmiş övladı kimi heç bir şərt qoymadan qəbul etdi.</w:t>
      </w:r>
    </w:p>
    <w:p w:rsidR="009515F8" w:rsidRPr="00F75E43" w:rsidRDefault="009515F8" w:rsidP="00EB2703">
      <w:pPr>
        <w:pStyle w:val="Text"/>
        <w:ind w:firstLine="360"/>
        <w:rPr>
          <w:lang w:val="az-Latn-AZ"/>
        </w:rPr>
      </w:pPr>
      <w:r w:rsidRPr="00F75E43">
        <w:rPr>
          <w:lang w:val="az-Latn-AZ"/>
        </w:rPr>
        <w:t>Samariyalı qadın İsa Məsihin bizi şərtsiz qəbul etdiyinə yaxşı nümunədir. İsa Məsihlə quyunun başında görüşən bu qadın həmyerliləri tərəfindən üç dəfə rədd edilmişdi. O, ikinci dərəcəli hesab olunan qadın cinsinin nümayəndəsi idi. Bu qadına yəhudilər də nifrət edirdi. O, əxlaqsız həyat tərzi sürürdü. Çünki birlikdə yaşadığı kişi onun əri deyildi. Yəqin ki, İsa Məsihin rəftarı onu çox təəccübləndirdi. Xüsusilə yəhudi bir kişinin belə xoş rəftarı onu çox heyrətləndirmişdi. Bəlkə də İsa Məsihlə söhbət edərkən onun ağlında bu fikirlər dolaşırdı:</w:t>
      </w:r>
    </w:p>
    <w:p w:rsidR="009515F8" w:rsidRPr="00F75E43" w:rsidRDefault="009515F8" w:rsidP="00AB6704">
      <w:pPr>
        <w:pStyle w:val="Para15"/>
        <w:spacing w:before="240" w:after="240"/>
        <w:ind w:left="742" w:hanging="192"/>
        <w:rPr>
          <w:rFonts w:ascii="Times New Roman" w:hAnsi="Times New Roman"/>
          <w:lang w:val="az-Latn-AZ"/>
        </w:rPr>
      </w:pPr>
      <w:r w:rsidRPr="00F75E43">
        <w:rPr>
          <w:rStyle w:val="0Text"/>
          <w:rFonts w:ascii="Times New Roman" w:hAnsi="Times New Roman"/>
          <w:iCs w:val="0"/>
          <w:lang w:val="az-Latn-AZ"/>
        </w:rPr>
        <w:t xml:space="preserve">• </w:t>
      </w:r>
      <w:r w:rsidRPr="00F75E43">
        <w:rPr>
          <w:rFonts w:ascii="Times New Roman" w:hAnsi="Times New Roman"/>
          <w:lang w:val="az-Latn-AZ"/>
        </w:rPr>
        <w:t>Mən qadın, O isə kişidir. O mənim kimi bir qadınla danışmağın qadağan olunduğunu bilməmiş olmaz. Onda nə üçün mənimlə danışır?</w:t>
      </w:r>
    </w:p>
    <w:p w:rsidR="009515F8" w:rsidRPr="00F75E43" w:rsidRDefault="009515F8" w:rsidP="00AB6704">
      <w:pPr>
        <w:pStyle w:val="Para15"/>
        <w:spacing w:before="240" w:after="240"/>
        <w:ind w:left="742" w:hanging="192"/>
        <w:rPr>
          <w:rFonts w:ascii="Times New Roman" w:hAnsi="Times New Roman"/>
          <w:lang w:val="az-Latn-AZ"/>
        </w:rPr>
      </w:pPr>
      <w:r w:rsidRPr="00F75E43">
        <w:rPr>
          <w:rStyle w:val="0Text"/>
          <w:rFonts w:ascii="Times New Roman" w:hAnsi="Times New Roman"/>
          <w:iCs w:val="0"/>
          <w:lang w:val="az-Latn-AZ"/>
        </w:rPr>
        <w:t xml:space="preserve">• </w:t>
      </w:r>
      <w:r w:rsidRPr="00F75E43">
        <w:rPr>
          <w:rFonts w:ascii="Times New Roman" w:hAnsi="Times New Roman"/>
          <w:lang w:val="az-Latn-AZ"/>
        </w:rPr>
        <w:t>O, yəhudidir. Yəhudilər isə biz samariyalılara nifrət edir. Görəsən, O, niyə belə deyil?</w:t>
      </w:r>
    </w:p>
    <w:p w:rsidR="009515F8" w:rsidRPr="00F75E43" w:rsidRDefault="009515F8" w:rsidP="00AB6704">
      <w:pPr>
        <w:pStyle w:val="Para15"/>
        <w:spacing w:before="240" w:after="240"/>
        <w:ind w:left="742" w:hanging="192"/>
        <w:rPr>
          <w:rFonts w:ascii="Times New Roman" w:hAnsi="Times New Roman"/>
          <w:lang w:val="az-Latn-AZ"/>
        </w:rPr>
      </w:pPr>
      <w:r w:rsidRPr="00F75E43">
        <w:rPr>
          <w:rStyle w:val="0Text"/>
          <w:rFonts w:ascii="Times New Roman" w:hAnsi="Times New Roman"/>
          <w:iCs w:val="0"/>
          <w:lang w:val="az-Latn-AZ"/>
        </w:rPr>
        <w:t xml:space="preserve">• </w:t>
      </w:r>
      <w:r w:rsidRPr="00F75E43">
        <w:rPr>
          <w:rFonts w:ascii="Times New Roman" w:hAnsi="Times New Roman"/>
          <w:lang w:val="az-Latn-AZ"/>
        </w:rPr>
        <w:t>Mən bir zinakaram. Ləyaqətli bir insana, xüsusilə peyğəmbərə mənimlə danışmaq qadağandır. Nə baş verir?</w:t>
      </w:r>
    </w:p>
    <w:p w:rsidR="009515F8" w:rsidRPr="00F75E43" w:rsidRDefault="009515F8" w:rsidP="00EB2703">
      <w:pPr>
        <w:pStyle w:val="Text"/>
        <w:ind w:firstLine="360"/>
        <w:rPr>
          <w:lang w:val="az-Latn-AZ"/>
        </w:rPr>
      </w:pPr>
      <w:r w:rsidRPr="00F75E43">
        <w:rPr>
          <w:lang w:val="az-Latn-AZ"/>
        </w:rPr>
        <w:t>Samariyalı qadın heç vaxt onunla belə xoş, səmimi rəftar edən biri ilə rastlaşmamışdı. Əxlaqsız olduğuna görə həmişə əksər həmyerliləri tərəfindən rədd edilmişdi. O başa düşürdü ki, İsa Məsihin ona qarşı xoş davranması üçün zərrə qədər səbəb yoxdur. Çox güman, o, tənhalığın və rədd edilmənin nə olduğunu yaxşı bilirdi. Amma bu qeyri-adi İnsan ona qucaq açmışdı.</w:t>
      </w:r>
    </w:p>
    <w:p w:rsidR="009515F8" w:rsidRPr="00F75E43" w:rsidRDefault="009515F8" w:rsidP="00EB2703">
      <w:pPr>
        <w:pStyle w:val="Text"/>
        <w:ind w:firstLine="360"/>
        <w:rPr>
          <w:lang w:val="az-Latn-AZ"/>
        </w:rPr>
      </w:pPr>
      <w:r w:rsidRPr="00F75E43">
        <w:rPr>
          <w:lang w:val="az-Latn-AZ"/>
        </w:rPr>
        <w:t>İsa Məsihin samariyalı qadını qəbul etməsi onun zinakarlığının üstündən xətt çəkilməsi demək deyildi. Qətiyyən! Lakin biz İsanın bu qadının özünə görə qəzəbləndiyini görmürük. İsa Məsih bu qadında Atasının hər insanın ürəyinə həkk etdiyi gözəlliyi, istedadı, ləyaqəti və nəcibliyi gördü. Onu qeyd-şərtsiz sevgi ilə sevdi. İsa Məsih bu qadını mühakimə etmədi. İsa Məsihi bu qadının Allaha düzgün ibadət etməməsi narahat etmədi. İsa Məsih samariyalı qadına olan sevgisinə görə ona bu həqiqəti açdı. İsa Məsihin bu qadını qəbul etməsi onun davranışına bəraət qazandırması demək deyildi. Bu, açıq-aydın görünür. Qadın onu bu cür hörmətlə və xoş qəbul etsin deyə, Məsihə nəsə demədi və ya nəsə etmədi. O, samariyalı qadını qeyd-şərtsiz qəbul etdi və Onun sevgi dolu gözləri ilə özünə baxmağa kömək etdi. Allahın təbiəti də elə budur</w:t>
      </w:r>
      <w:r w:rsidRPr="00F75E43">
        <w:rPr>
          <w:rStyle w:val="FootnoteReference"/>
          <w:lang w:val="az-Latn-AZ"/>
        </w:rPr>
        <w:footnoteReference w:id="11"/>
      </w:r>
      <w:r w:rsidRPr="00F75E43">
        <w:rPr>
          <w:lang w:val="az-Latn-AZ"/>
        </w:rPr>
        <w:t>.</w:t>
      </w:r>
    </w:p>
    <w:p w:rsidR="009515F8" w:rsidRPr="00F75E43" w:rsidRDefault="009515F8" w:rsidP="00EB2703">
      <w:pPr>
        <w:pStyle w:val="Text"/>
        <w:ind w:firstLine="360"/>
        <w:rPr>
          <w:lang w:val="az-Latn-AZ"/>
        </w:rPr>
      </w:pPr>
      <w:r w:rsidRPr="00F75E43">
        <w:rPr>
          <w:lang w:val="az-Latn-AZ"/>
        </w:rPr>
        <w:t>Məgər belə ilahi rəftar bizə müdafiə hissini aşılamırmı? Bizim də övladlarımızı qeyd-şərtsiz qəbul etməyimiz onlara belə müdafiə hissi aşılayır. Onlar başa düşürlər ki, nəyi necə etmələrindən asılı olmayaraq, biz həmişə onları sevəcəyik. Bizim uşaqlarımız özlərini müdafiə olunmuş hiss etdikləri vaxt biz öz ünvanımıza həvari Paulun «əminəm ki, heç nə mənim Rəbbimiz Məsih İsada olan Allah məhəbbətindən ayırmağa qadir olmayacaq» sözlərini aid etmək şansı qazanırıq (Romalılara 8:38–39)</w:t>
      </w:r>
      <w:r w:rsidRPr="00F75E43">
        <w:rPr>
          <w:rStyle w:val="FootnoteReference"/>
          <w:lang w:val="az-Latn-AZ"/>
        </w:rPr>
        <w:footnoteReference w:id="12"/>
      </w:r>
      <w:r w:rsidRPr="00F75E43">
        <w:rPr>
          <w:lang w:val="az-Latn-AZ"/>
        </w:rPr>
        <w:t>.</w:t>
      </w:r>
    </w:p>
    <w:p w:rsidR="009515F8" w:rsidRPr="00F75E43" w:rsidRDefault="009515F8" w:rsidP="00EB2703">
      <w:pPr>
        <w:pStyle w:val="Text"/>
        <w:ind w:firstLine="360"/>
        <w:rPr>
          <w:lang w:val="az-Latn-AZ"/>
        </w:rPr>
      </w:pPr>
      <w:r w:rsidRPr="00F75E43">
        <w:rPr>
          <w:lang w:val="az-Latn-AZ"/>
        </w:rPr>
        <w:t>Belə münasibət uşağın sizinlə səmimi olmasına, öz çətinliklərini, problemlərini, şübhələrini, qorxularını, ümid və arzularını sizə deməsinə şərait yaradır. Övladınızı olduğu kimi qəbul edin. Belə olanda, övladınız ürəyini sizə açdıqca onun nə qədər müdafiə olunduğunu görəcəksiniz. Övladlarınızı qeyd-şərtsiz qəbul etməklə, onlara təhlükəsizlik hissi aşılayırsınız.</w:t>
      </w:r>
    </w:p>
    <w:p w:rsidR="009515F8" w:rsidRPr="00F75E43" w:rsidRDefault="009515F8" w:rsidP="00AB6704">
      <w:pPr>
        <w:pStyle w:val="Heading1"/>
        <w:keepNext/>
        <w:keepLines/>
        <w:pageBreakBefore/>
        <w:spacing w:before="720" w:after="480"/>
        <w:ind w:left="240" w:right="240"/>
        <w:rPr>
          <w:rFonts w:ascii="Times New Roman" w:hAnsi="Times New Roman"/>
          <w:lang w:val="az-Latn-AZ"/>
        </w:rPr>
      </w:pPr>
      <w:bookmarkStart w:id="4" w:name="_Toc76661577"/>
      <w:r w:rsidRPr="00F75E43">
        <w:rPr>
          <w:rFonts w:ascii="Times New Roman" w:hAnsi="Times New Roman"/>
          <w:lang w:val="az-Latn-AZ"/>
        </w:rPr>
        <w:t xml:space="preserve">~4~ </w:t>
      </w:r>
      <w:r w:rsidRPr="00F75E43">
        <w:rPr>
          <w:rFonts w:ascii="Times New Roman" w:hAnsi="Times New Roman"/>
          <w:lang w:val="az-Latn-AZ"/>
        </w:rPr>
        <w:br/>
      </w:r>
      <w:r w:rsidRPr="00F75E43">
        <w:rPr>
          <w:rStyle w:val="2Text"/>
          <w:rFonts w:ascii="Times New Roman" w:hAnsi="Times New Roman"/>
          <w:szCs w:val="31"/>
          <w:lang w:val="az-Latn-AZ"/>
        </w:rPr>
        <w:t>İKINCI VƏZIFƏ</w:t>
      </w:r>
      <w:r w:rsidRPr="00F75E43">
        <w:rPr>
          <w:rFonts w:ascii="Times New Roman" w:hAnsi="Times New Roman"/>
          <w:lang w:val="az-Latn-AZ"/>
        </w:rPr>
        <w:t xml:space="preserve"> </w:t>
      </w:r>
      <w:r w:rsidRPr="00F75E43">
        <w:rPr>
          <w:rFonts w:ascii="Times New Roman" w:hAnsi="Times New Roman"/>
          <w:lang w:val="az-Latn-AZ"/>
        </w:rPr>
        <w:br/>
      </w:r>
      <w:r w:rsidRPr="00F75E43">
        <w:rPr>
          <w:rFonts w:ascii="Times New Roman" w:hAnsi="Times New Roman"/>
          <w:lang w:val="az-Latn-AZ"/>
        </w:rPr>
        <w:br/>
        <w:t xml:space="preserve">Uşağa </w:t>
      </w:r>
      <w:r w:rsidRPr="00F75E43">
        <w:rPr>
          <w:rStyle w:val="0Text"/>
          <w:rFonts w:ascii="Times New Roman" w:hAnsi="Times New Roman"/>
          <w:iCs/>
          <w:lang w:val="az-Latn-AZ"/>
        </w:rPr>
        <w:t xml:space="preserve">görə </w:t>
      </w:r>
      <w:r w:rsidRPr="00F75E43">
        <w:rPr>
          <w:rFonts w:ascii="Times New Roman" w:hAnsi="Times New Roman"/>
          <w:lang w:val="az-Latn-AZ"/>
        </w:rPr>
        <w:t xml:space="preserve">yox, onun </w:t>
      </w:r>
      <w:r w:rsidRPr="00F75E43">
        <w:rPr>
          <w:rStyle w:val="0Text"/>
          <w:rFonts w:ascii="Times New Roman" w:hAnsi="Times New Roman"/>
          <w:iCs/>
          <w:lang w:val="az-Latn-AZ"/>
        </w:rPr>
        <w:t>qarşısında</w:t>
      </w:r>
      <w:r w:rsidRPr="00F75E43">
        <w:rPr>
          <w:rFonts w:ascii="Times New Roman" w:hAnsi="Times New Roman"/>
          <w:lang w:val="az-Latn-AZ"/>
        </w:rPr>
        <w:t xml:space="preserve"> cavabdehlİk daşıyın</w:t>
      </w:r>
      <w:r w:rsidRPr="00F75E43">
        <w:rPr>
          <w:rFonts w:ascii="Times New Roman" w:hAnsi="Times New Roman"/>
          <w:lang w:val="az-Latn-AZ"/>
        </w:rPr>
        <w:br/>
      </w:r>
      <w:r w:rsidRPr="00F75E43">
        <w:rPr>
          <w:rStyle w:val="4Text"/>
          <w:rFonts w:ascii="Times New Roman" w:hAnsi="Times New Roman"/>
          <w:bCs w:val="0"/>
          <w:szCs w:val="23"/>
          <w:lang w:val="az-Latn-AZ"/>
        </w:rPr>
        <w:t>İKİNCİ HİSSƏ</w:t>
      </w:r>
      <w:bookmarkEnd w:id="4"/>
    </w:p>
    <w:p w:rsidR="009515F8" w:rsidRPr="00F75E43" w:rsidRDefault="009515F8" w:rsidP="00EB2703">
      <w:pPr>
        <w:pStyle w:val="Text"/>
        <w:ind w:firstLine="360"/>
        <w:rPr>
          <w:lang w:val="az-Latn-AZ"/>
        </w:rPr>
      </w:pPr>
      <w:r w:rsidRPr="00F75E43">
        <w:rPr>
          <w:lang w:val="az-Latn-AZ"/>
        </w:rPr>
        <w:t>Bu hadisə otuz il əvvəl baş versə də, sanki dünən olmuşmuş kimi gözlərimin önündən getmir. Məyusluq bataqlığında batmağın tam astanasında idim. Kitabı təhvil vermək vaxtı yaxınlaşırdı. Buna görə özümü tamamilə işə həsr etmişdim. İkinci fəslin redaktəsi üzərində işlədiyim vaxt otağın qapısını iki yaşlı Şon açdı.</w:t>
      </w:r>
    </w:p>
    <w:p w:rsidR="009515F8" w:rsidRPr="00F75E43" w:rsidRDefault="009515F8" w:rsidP="00EB2703">
      <w:pPr>
        <w:pStyle w:val="Text"/>
        <w:ind w:firstLine="360"/>
        <w:rPr>
          <w:lang w:val="az-Latn-AZ"/>
        </w:rPr>
      </w:pPr>
      <w:r w:rsidRPr="00F75E43">
        <w:rPr>
          <w:lang w:val="az-Latn-AZ"/>
        </w:rPr>
        <w:t>— Ata, mənimlə oynamaq istəyirsən? — o, ümidlə məndən soruşdu.</w:t>
      </w:r>
    </w:p>
    <w:p w:rsidR="009515F8" w:rsidRPr="00F75E43" w:rsidRDefault="009515F8" w:rsidP="00EB2703">
      <w:pPr>
        <w:pStyle w:val="Text"/>
        <w:ind w:firstLine="360"/>
        <w:rPr>
          <w:lang w:val="az-Latn-AZ"/>
        </w:rPr>
      </w:pPr>
      <w:r w:rsidRPr="00F75E43">
        <w:rPr>
          <w:lang w:val="az-Latn-AZ"/>
        </w:rPr>
        <w:t>İki yaşlı Kellini tərbiyələndirmək təcrübəsinə malik olan ata kimi artıq bilirdim ki, Şon sadəcə nəvaziş görmək, nazlanmaq və əlində saxladığı yeni topunu göstərmək üçün gəlib. Amma vacib fəslin üzərində işlədiyimə görə düşündüm ki, heç yarım dəqiqə belə vaxt ayırmağa imkanım yoxdur.</w:t>
      </w:r>
    </w:p>
    <w:p w:rsidR="009515F8" w:rsidRPr="00F75E43" w:rsidRDefault="009515F8" w:rsidP="00EB2703">
      <w:pPr>
        <w:pStyle w:val="Text"/>
        <w:ind w:firstLine="360"/>
        <w:rPr>
          <w:lang w:val="az-Latn-AZ"/>
        </w:rPr>
      </w:pPr>
      <w:r w:rsidRPr="00F75E43">
        <w:rPr>
          <w:lang w:val="az-Latn-AZ"/>
        </w:rPr>
        <w:t>— Oğlum, sonra oynayarıq, — deyə cavab verdim. — Ata indi çox məşğuldur. Vacib bir fəsli redaktə etməliyəm.</w:t>
      </w:r>
    </w:p>
    <w:p w:rsidR="009515F8" w:rsidRPr="00F75E43" w:rsidRDefault="009515F8" w:rsidP="00EB2703">
      <w:pPr>
        <w:pStyle w:val="Text"/>
        <w:ind w:firstLine="360"/>
        <w:rPr>
          <w:lang w:val="az-Latn-AZ"/>
        </w:rPr>
      </w:pPr>
      <w:r w:rsidRPr="00F75E43">
        <w:rPr>
          <w:lang w:val="az-Latn-AZ"/>
        </w:rPr>
        <w:t>Fəslin nə demək olduğunu bilməyən oğlum məni çox yaxşı başa düşdü. Ata çox məşğuldur və Şon getməlidir. Uşaq dinməz-söyləməz otaqdan çıxdı. Mən isə işimə davam etdim. Lakin çox işləyə bilmədim. Bir az sonra Dotti bir-iki kəlmə danışmaq üçün içəri girib yanımda oturdu:</w:t>
      </w:r>
    </w:p>
    <w:p w:rsidR="009515F8" w:rsidRPr="00F75E43" w:rsidRDefault="009515F8" w:rsidP="00EB2703">
      <w:pPr>
        <w:pStyle w:val="Text"/>
        <w:ind w:firstLine="360"/>
        <w:rPr>
          <w:lang w:val="az-Latn-AZ"/>
        </w:rPr>
      </w:pPr>
      <w:r w:rsidRPr="00F75E43">
        <w:rPr>
          <w:lang w:val="az-Latn-AZ"/>
        </w:rPr>
        <w:t>— Əzizim, Şon mənə dedi ki, sənin onunla oynamağa vaxtın yoxdur. Başa düşürəm, üzərində işlədiyin kitab çox vacibdir. Amma sənə xatırlatmaq istədiyim bir şey var.</w:t>
      </w:r>
    </w:p>
    <w:p w:rsidR="009515F8" w:rsidRPr="00F75E43" w:rsidRDefault="009515F8" w:rsidP="00EB2703">
      <w:pPr>
        <w:pStyle w:val="Text"/>
        <w:ind w:firstLine="360"/>
        <w:rPr>
          <w:lang w:val="az-Latn-AZ"/>
        </w:rPr>
      </w:pPr>
      <w:r w:rsidRPr="00F75E43">
        <w:rPr>
          <w:lang w:val="az-Latn-AZ"/>
        </w:rPr>
        <w:t>— Nə? — səbirsizlik edib sözünü kəsdim. Çünki arvadım birinci dərəcəli işimi görməyə imkan vermirdi.</w:t>
      </w:r>
    </w:p>
    <w:p w:rsidR="009515F8" w:rsidRPr="00F75E43" w:rsidRDefault="009515F8" w:rsidP="00EB2703">
      <w:pPr>
        <w:pStyle w:val="Text"/>
        <w:ind w:firstLine="360"/>
        <w:rPr>
          <w:lang w:val="az-Latn-AZ"/>
        </w:rPr>
      </w:pPr>
      <w:r w:rsidRPr="00F75E43">
        <w:rPr>
          <w:lang w:val="az-Latn-AZ"/>
        </w:rPr>
        <w:t>— Coş, məncə, başa düşməlisən ki, sənin bu və ya digər kitab üzərində həmişə işin olacaq. Çox güman ki, vaxt baxımından sonuncu dəfə deyil sıxma-boğmaya düşürsən. Sənin bütün həyatın araşdırmalara və xidmətə həsr olunub. Amma sənin dizinin üstündə oturmağı, sənə suallar verməyi və yeni topu ilə öyünməyi arzulayan iki yaşlı oğlun həmişə olmayacaq.</w:t>
      </w:r>
    </w:p>
    <w:p w:rsidR="009515F8" w:rsidRPr="00F75E43" w:rsidRDefault="009515F8" w:rsidP="00EB2703">
      <w:pPr>
        <w:pStyle w:val="Text"/>
        <w:ind w:firstLine="360"/>
        <w:rPr>
          <w:lang w:val="az-Latn-AZ"/>
        </w:rPr>
      </w:pPr>
      <w:r w:rsidRPr="00F75E43">
        <w:rPr>
          <w:lang w:val="az-Latn-AZ"/>
        </w:rPr>
        <w:t>— Deyəsən, nə demək istədiyini başa düşdüm, — mən cavab verdim. — Sən həmişəki kimi haqlısan. Lakin indi mən bu fəsli yekunlaşdırmalıyam.</w:t>
      </w:r>
    </w:p>
    <w:p w:rsidR="009515F8" w:rsidRPr="00F75E43" w:rsidRDefault="009515F8" w:rsidP="00EB2703">
      <w:pPr>
        <w:pStyle w:val="Text"/>
        <w:ind w:firstLine="360"/>
        <w:rPr>
          <w:lang w:val="az-Latn-AZ"/>
        </w:rPr>
      </w:pPr>
      <w:r w:rsidRPr="00F75E43">
        <w:rPr>
          <w:lang w:val="az-Latn-AZ"/>
        </w:rPr>
        <w:t>— Yaxşı, — Dotti dedi. — Amma bu barədə düşün, Coş. Yəqin bilirsən ki, bu gün uşaqlarımıza vaxt ayırsaq, sabah da onların diqqətindən kənar qalmayacağıq.</w:t>
      </w:r>
    </w:p>
    <w:p w:rsidR="009515F8" w:rsidRPr="00F75E43" w:rsidRDefault="009515F8" w:rsidP="00EB2703">
      <w:pPr>
        <w:pStyle w:val="Text"/>
        <w:ind w:firstLine="360"/>
        <w:rPr>
          <w:lang w:val="az-Latn-AZ"/>
        </w:rPr>
      </w:pPr>
      <w:r w:rsidRPr="00F75E43">
        <w:rPr>
          <w:lang w:val="az-Latn-AZ"/>
        </w:rPr>
        <w:t>Mən arvadımın dedikləri barədə düşündüm və daha çox düşündükcə, onun tənəsi məni sarsıtdı. Dotti haqlı idi. Mənim həmişə vacib işim, məsuliyyətim, görüşlərim, səmimi cavab tələb edən telefon zənglərim və səyahətlərim olacaqdı. Lakin uşaqlar məni gözləməyəcəkdi. Mən işlərimi görənə qədər onlar böyüyəcəkdi. Vaxt hiss olunmadan keçəcəkdi. Kim bilir, uşaqlarıma vaxt ayırmaq üçün gələn il mənim vaxtım olacaqdı, ya yox.</w:t>
      </w:r>
    </w:p>
    <w:p w:rsidR="009515F8" w:rsidRPr="00F75E43" w:rsidRDefault="009515F8" w:rsidP="00EB2703">
      <w:pPr>
        <w:pStyle w:val="Text"/>
        <w:ind w:firstLine="360"/>
        <w:rPr>
          <w:lang w:val="az-Latn-AZ"/>
        </w:rPr>
      </w:pPr>
      <w:r w:rsidRPr="00F75E43">
        <w:rPr>
          <w:lang w:val="az-Latn-AZ"/>
        </w:rPr>
        <w:t>Ata kimi münasibətimi yenidən nəzərdən keçirməsəm, gələcəkdə məni nələrin gözlədiyi məlum idi. Buna görə dinməz-söyləməz özlüyümdə ciddi bir qərar verdim. Elə o gündən çalışırdım ki, heç bir vaxt məhdudiyyəti və müəyyən öhdəliklərin yerinə yetirilməsi üçün bu dünyanın digər tələbləri uşaqlarla ünsiyyətimə mane olmasın. Budur, otuz ildir ki, ailəmin mənim bir nömrəli prioritet olması üçün əlimdən gələni hər şeyi edirəm.</w:t>
      </w:r>
    </w:p>
    <w:p w:rsidR="009515F8" w:rsidRPr="00F75E43" w:rsidRDefault="009515F8" w:rsidP="00AB6704">
      <w:pPr>
        <w:pStyle w:val="Para05"/>
        <w:keepNext/>
        <w:spacing w:before="600" w:after="240"/>
        <w:ind w:left="312" w:right="240"/>
        <w:rPr>
          <w:rFonts w:ascii="Times New Roman" w:hAnsi="Times New Roman"/>
          <w:lang w:val="az-Latn-AZ"/>
        </w:rPr>
      </w:pPr>
      <w:r w:rsidRPr="00F75E43">
        <w:rPr>
          <w:rFonts w:ascii="Times New Roman" w:hAnsi="Times New Roman"/>
          <w:lang w:val="az-Latn-AZ"/>
        </w:rPr>
        <w:t>ÖVLADLARINIZA VAXT AYIRMAQLA, SİZ ONLARA DƏYƏRLİ OLDUQLARINI HİSS ETDİRİRSİNİZ</w:t>
      </w:r>
    </w:p>
    <w:p w:rsidR="009515F8" w:rsidRPr="00F75E43" w:rsidRDefault="009515F8" w:rsidP="00EB2703">
      <w:pPr>
        <w:pStyle w:val="Text"/>
        <w:ind w:firstLine="360"/>
        <w:rPr>
          <w:lang w:val="az-Latn-AZ"/>
        </w:rPr>
      </w:pPr>
      <w:r w:rsidRPr="00F75E43">
        <w:rPr>
          <w:lang w:val="az-Latn-AZ"/>
        </w:rPr>
        <w:t>Siz uşaqlarınıza Barbi gəlinciyi, smartfon, video-oyunlar, yeni paltarlar və bir çox şey ala bilərsiniz. Amma onlar üçün ən dəyərlisi sizin vaxtınızdır. Uşaq üçün «sevgi» sözünün mənası V-A-X-T-D-I-R. Siz uşaqlarınıza vaxt ayıranda, onlar özlərini dəyərli hiss edirlər.</w:t>
      </w:r>
    </w:p>
    <w:p w:rsidR="009515F8" w:rsidRPr="00F75E43" w:rsidRDefault="009515F8" w:rsidP="00EB2703">
      <w:pPr>
        <w:pStyle w:val="Text"/>
        <w:ind w:firstLine="360"/>
        <w:rPr>
          <w:lang w:val="az-Latn-AZ"/>
        </w:rPr>
      </w:pPr>
      <w:r w:rsidRPr="00F75E43">
        <w:rPr>
          <w:lang w:val="az-Latn-AZ"/>
        </w:rPr>
        <w:t>Təsəvvür edin ki, sizin şirkətin rəhbəri ən yaxın dostunuzdur. Elə zənn edək ki, cümə günü sizin onunla təcili bir görüş zərurətiniz yaranıb. Siz onun qəbul otağına gedirsiniz və katibəsindən dostunuzla iki kəlmə danışmaq üçün bir dəqiqə vaxt istəyirsiniz. Katibə isə əvəzində deyir:</w:t>
      </w:r>
    </w:p>
    <w:p w:rsidR="009515F8" w:rsidRPr="00F75E43" w:rsidRDefault="009515F8" w:rsidP="00EB2703">
      <w:pPr>
        <w:pStyle w:val="Text"/>
        <w:ind w:firstLine="360"/>
        <w:rPr>
          <w:lang w:val="az-Latn-AZ"/>
        </w:rPr>
      </w:pPr>
      <w:r w:rsidRPr="00F75E43">
        <w:rPr>
          <w:lang w:val="az-Latn-AZ"/>
        </w:rPr>
        <w:t>— Təəssüf ki, gələn çərşənbə axşamınadək müdir çox məşğul olacaq. Bir dəqiqə olsun belə boş vaxtı yoxdur! Çərşənbə axşamı yaxınlaşarsınız.</w:t>
      </w:r>
    </w:p>
    <w:p w:rsidR="009515F8" w:rsidRPr="00F75E43" w:rsidRDefault="009515F8" w:rsidP="00EB2703">
      <w:pPr>
        <w:pStyle w:val="Text"/>
        <w:ind w:firstLine="360"/>
        <w:rPr>
          <w:lang w:val="az-Latn-AZ"/>
        </w:rPr>
      </w:pPr>
      <w:r w:rsidRPr="00F75E43">
        <w:rPr>
          <w:lang w:val="az-Latn-AZ"/>
        </w:rPr>
        <w:t>Sizin üçünsə bu görüş çox vacibdir. Siz onunla elə indi görüşməlisiniz. Buna görə də katibəyə deyirsiniz:</w:t>
      </w:r>
    </w:p>
    <w:p w:rsidR="009515F8" w:rsidRPr="00F75E43" w:rsidRDefault="009515F8" w:rsidP="00EB2703">
      <w:pPr>
        <w:pStyle w:val="Text"/>
        <w:ind w:firstLine="360"/>
        <w:rPr>
          <w:lang w:val="az-Latn-AZ"/>
        </w:rPr>
      </w:pPr>
      <w:r w:rsidRPr="00F75E43">
        <w:rPr>
          <w:lang w:val="az-Latn-AZ"/>
        </w:rPr>
        <w:t>— Cəmi bir dəqiqəlik. Xahiş edirəm, rəisə mənim adımı və onunla vacib görüşməli olduğumu deyin. Mən qısa konkret danışacağam.</w:t>
      </w:r>
    </w:p>
    <w:p w:rsidR="009515F8" w:rsidRPr="00F75E43" w:rsidRDefault="009515F8" w:rsidP="00EB2703">
      <w:pPr>
        <w:pStyle w:val="Text"/>
        <w:ind w:firstLine="360"/>
        <w:rPr>
          <w:lang w:val="az-Latn-AZ"/>
        </w:rPr>
      </w:pPr>
      <w:r w:rsidRPr="00F75E43">
        <w:rPr>
          <w:lang w:val="az-Latn-AZ"/>
        </w:rPr>
        <w:t>Tutaq ki, katibə sizin rəisinizə zəng edir və sözlərinizi çatdırır. Cavabında isə bunları eşidirsiniz:</w:t>
      </w:r>
    </w:p>
    <w:p w:rsidR="009515F8" w:rsidRPr="00F75E43" w:rsidRDefault="009515F8" w:rsidP="00EB2703">
      <w:pPr>
        <w:pStyle w:val="Text"/>
        <w:ind w:firstLine="360"/>
        <w:rPr>
          <w:lang w:val="az-Latn-AZ"/>
        </w:rPr>
      </w:pPr>
      <w:r w:rsidRPr="00F75E43">
        <w:rPr>
          <w:lang w:val="az-Latn-AZ"/>
        </w:rPr>
        <w:t>— Ona deyin ki, mənimlə elektron poçt vasitəsilə əlaqə saxlasın. İndi mən çox məşğulam və heç cürə onu qəbul edə bilmirəm. Çərşənbə axşamı görüşərik.</w:t>
      </w:r>
    </w:p>
    <w:p w:rsidR="009515F8" w:rsidRPr="00F75E43" w:rsidRDefault="009515F8" w:rsidP="00EB2703">
      <w:pPr>
        <w:pStyle w:val="Text"/>
        <w:ind w:firstLine="360"/>
        <w:rPr>
          <w:lang w:val="az-Latn-AZ"/>
        </w:rPr>
      </w:pPr>
      <w:r w:rsidRPr="00F75E43">
        <w:rPr>
          <w:lang w:val="az-Latn-AZ"/>
        </w:rPr>
        <w:t>Bu, sizin xoşunuza gələrdimi? Bəli, siz işi vaxtında təhvil verməyin vacibliyini başa düşürsünüz. İşə həsr olunmaqla onu vaxtında tamamlaya biləcəksiniz. Amma bunları dərk etsəniz də, rədd olunduğunuzu hiss edib düşünürsünüz: «Bir halda ki, dostum mənimlə görüşmək istəmir, demək, mən onun vecinə deyiləm».</w:t>
      </w:r>
    </w:p>
    <w:p w:rsidR="009515F8" w:rsidRPr="00F75E43" w:rsidRDefault="009515F8" w:rsidP="00EB2703">
      <w:pPr>
        <w:pStyle w:val="Text"/>
        <w:ind w:firstLine="360"/>
        <w:rPr>
          <w:lang w:val="az-Latn-AZ"/>
        </w:rPr>
      </w:pPr>
      <w:r w:rsidRPr="00F75E43">
        <w:rPr>
          <w:lang w:val="az-Latn-AZ"/>
        </w:rPr>
        <w:t>Bax, uşaqlarımız da onlara «bağışla, çox məşğulam, çərşənbə axşamı gəl» kimi bəhanələr gətirəndə, özlərini belə hiss edirlər. Övladlarınız özlərini dəyərli hiss etsin deyə, sizdən vaxt və səy göstərməyiniz tələb olunur. Uşaqlarınız üçün lazım olan şey — sizin vaxtınızdır.</w:t>
      </w:r>
    </w:p>
    <w:p w:rsidR="009515F8" w:rsidRPr="00F75E43" w:rsidRDefault="009515F8" w:rsidP="00EB2703">
      <w:pPr>
        <w:pStyle w:val="Text"/>
        <w:ind w:firstLine="360"/>
        <w:rPr>
          <w:lang w:val="az-Latn-AZ"/>
        </w:rPr>
      </w:pPr>
      <w:r w:rsidRPr="00F75E43">
        <w:rPr>
          <w:lang w:val="az-Latn-AZ"/>
        </w:rPr>
        <w:t>Atalar uşaqlarına diqqət ayırmalıdırlar. Amma bu diqqət xüsusi olmalıdır. Onlar üçün birlikdə olmaq və addımbaaddım arxanızca düşmək kifayət deyil. Əsas odur ki, onları narahat edən məsələlərin fərqinə varılsın və uşaqların daxili dünyasına maraq göstərilsin.</w:t>
      </w:r>
    </w:p>
    <w:p w:rsidR="009515F8" w:rsidRPr="00F75E43" w:rsidRDefault="009515F8" w:rsidP="00EB2703">
      <w:pPr>
        <w:pStyle w:val="Text"/>
        <w:ind w:firstLine="360"/>
        <w:rPr>
          <w:lang w:val="az-Latn-AZ"/>
        </w:rPr>
      </w:pPr>
      <w:r w:rsidRPr="00F75E43">
        <w:rPr>
          <w:lang w:val="az-Latn-AZ"/>
        </w:rPr>
        <w:t>Yaxşı yadımdadır, bir ata mənə şikayət edirdi ki, oğluna nə qədər vaxt ayırsa da, xeyri yoxdur.</w:t>
      </w:r>
    </w:p>
    <w:p w:rsidR="009515F8" w:rsidRPr="00F75E43" w:rsidRDefault="009515F8" w:rsidP="00EB2703">
      <w:pPr>
        <w:pStyle w:val="Text"/>
        <w:ind w:firstLine="360"/>
        <w:rPr>
          <w:lang w:val="az-Latn-AZ"/>
        </w:rPr>
      </w:pPr>
      <w:r w:rsidRPr="00F75E43">
        <w:rPr>
          <w:lang w:val="az-Latn-AZ"/>
        </w:rPr>
        <w:t>— Oğlum, sadəcə bütün günü boş-boşuna veyllənirdi. Sanki mənim ona vaxt ayırmağım maraqlı deyildi.</w:t>
      </w:r>
    </w:p>
    <w:p w:rsidR="009515F8" w:rsidRPr="00F75E43" w:rsidRDefault="009515F8" w:rsidP="00EB2703">
      <w:pPr>
        <w:pStyle w:val="Text"/>
        <w:ind w:firstLine="360"/>
        <w:rPr>
          <w:lang w:val="az-Latn-AZ"/>
        </w:rPr>
      </w:pPr>
      <w:r w:rsidRPr="00F75E43">
        <w:rPr>
          <w:lang w:val="az-Latn-AZ"/>
        </w:rPr>
        <w:t>— Bəs siz onunla birlikdə nə edirdiniz? — deyə mən maraqlandım.</w:t>
      </w:r>
    </w:p>
    <w:p w:rsidR="009515F8" w:rsidRPr="00F75E43" w:rsidRDefault="009515F8" w:rsidP="00EB2703">
      <w:pPr>
        <w:pStyle w:val="Text"/>
        <w:ind w:firstLine="360"/>
        <w:rPr>
          <w:lang w:val="az-Latn-AZ"/>
        </w:rPr>
      </w:pPr>
      <w:r w:rsidRPr="00F75E43">
        <w:rPr>
          <w:lang w:val="az-Latn-AZ"/>
        </w:rPr>
        <w:t>— Mən onu özümlə qolf oynamağa aparırdım.</w:t>
      </w:r>
    </w:p>
    <w:p w:rsidR="009515F8" w:rsidRPr="00F75E43" w:rsidRDefault="009515F8" w:rsidP="00EB2703">
      <w:pPr>
        <w:pStyle w:val="Text"/>
        <w:ind w:firstLine="360"/>
        <w:rPr>
          <w:lang w:val="az-Latn-AZ"/>
        </w:rPr>
      </w:pPr>
      <w:r w:rsidRPr="00F75E43">
        <w:rPr>
          <w:lang w:val="az-Latn-AZ"/>
        </w:rPr>
        <w:t>— Sizin oğlunuz qolf oynamağı xoşlayır?</w:t>
      </w:r>
    </w:p>
    <w:p w:rsidR="009515F8" w:rsidRPr="00F75E43" w:rsidRDefault="009515F8" w:rsidP="00EB2703">
      <w:pPr>
        <w:pStyle w:val="Text"/>
        <w:ind w:firstLine="360"/>
        <w:rPr>
          <w:lang w:val="az-Latn-AZ"/>
        </w:rPr>
      </w:pPr>
      <w:r w:rsidRPr="00F75E43">
        <w:rPr>
          <w:lang w:val="az-Latn-AZ"/>
        </w:rPr>
        <w:t>— Yox. Mən xoşlayıram.</w:t>
      </w:r>
    </w:p>
    <w:p w:rsidR="009515F8" w:rsidRPr="00F75E43" w:rsidRDefault="009515F8" w:rsidP="00EB2703">
      <w:pPr>
        <w:pStyle w:val="Text"/>
        <w:ind w:firstLine="360"/>
        <w:rPr>
          <w:lang w:val="az-Latn-AZ"/>
        </w:rPr>
      </w:pPr>
      <w:r w:rsidRPr="00F75E43">
        <w:rPr>
          <w:lang w:val="az-Latn-AZ"/>
        </w:rPr>
        <w:t>Uşaqlarla birlikdə olmaq — onların həyatının bir hissəsi olmaq və daxili aləmlərinə maraq göstərmək deməkdir. Sözsüz, siz bütün günü onlarla birlikdə ola bilməzsiniz. Lakin sizin ümumi marağınız hər nə qədər çox olsa, bir o qədər münasibətiniz möhkəm olar.</w:t>
      </w:r>
    </w:p>
    <w:p w:rsidR="009515F8" w:rsidRPr="00F75E43" w:rsidRDefault="009515F8" w:rsidP="00EB2703">
      <w:pPr>
        <w:pStyle w:val="Text"/>
        <w:ind w:firstLine="360"/>
        <w:rPr>
          <w:lang w:val="az-Latn-AZ"/>
        </w:rPr>
      </w:pPr>
      <w:r w:rsidRPr="00F75E43">
        <w:rPr>
          <w:lang w:val="az-Latn-AZ"/>
        </w:rPr>
        <w:t>Ataların belə şikayətləndiyini də eşitmişəm: «Coş, həddindən artıq sıx iş qrafikim mənə uşaqlarımla istədiyim qədər vaxt keçirməyə imkan vermir. Buna görə də vaxt tapan kimi, onu maraqlı etməyə çalışıram».</w:t>
      </w:r>
    </w:p>
    <w:p w:rsidR="009515F8" w:rsidRPr="00F75E43" w:rsidRDefault="009515F8" w:rsidP="00EB2703">
      <w:pPr>
        <w:pStyle w:val="Text"/>
        <w:ind w:firstLine="360"/>
        <w:rPr>
          <w:lang w:val="az-Latn-AZ"/>
        </w:rPr>
      </w:pPr>
      <w:r w:rsidRPr="00F75E43">
        <w:rPr>
          <w:lang w:val="az-Latn-AZ"/>
        </w:rPr>
        <w:t>Bugünkü məşhur miflərdən biri «az vaxtı maraqlı etmək»dir. Əlbəttə, hamı istəyər ki, uşaqlarına diqqət ayırmaq üçün daha çox vaxtı olsun. Lakin «az vaxtı maraqlı etməyi» sıx iş qrafikinə salıb əvvəlcədən planlaşdırmaq olmaz. Maraqlı vaxt keçirmək o vaxt mümkün olur ki, müddət kifayət qədər çox olsun. Burada keyfiyyət kəmiyyətlə ölçülür. Çünki uşaqlar üçün hər ikisi vacibdir!</w:t>
      </w:r>
    </w:p>
    <w:p w:rsidR="009515F8" w:rsidRPr="00F75E43" w:rsidRDefault="009515F8" w:rsidP="00EB2703">
      <w:pPr>
        <w:pStyle w:val="Text"/>
        <w:ind w:firstLine="360"/>
        <w:rPr>
          <w:lang w:val="az-Latn-AZ"/>
        </w:rPr>
      </w:pPr>
      <w:r w:rsidRPr="00F75E43">
        <w:rPr>
          <w:lang w:val="az-Latn-AZ"/>
        </w:rPr>
        <w:t>Başqa bir mif belə səslənir: «Əsas yadda qalan məqamlardır». Bu mifin qurbanları da çoxdur. Kimsə düşünür ki, vaxtı yaddaqalan etmək üçün bütün günü və ya həftəni Disneylənddə — nağıllar aləmində keçirmək lazımdır. Bu da çox pul tələb edir. Vaxtı yaddaqalan etmək üçün attraksion parkına, kinoteatra, zooparka, xizək sürməyə və ya dəniz səyahətinə getmək lazımdır. Əvvəllər elə düşünürdüm ki, uşaqlarım üçün unudulmaz vaxt ekzotik səyahət və onları əyləndirməkdir. Nəhayət, Dotti mənə təmkinlə və çox dəqiqliklə aydınlaşdırdı ki, uşaqlar möhtəşəm, onları təəccübləndirən nələrisə yadda saxlamayacaqlar. Onlar xarakterlərini formalaşdıran ataları ilə gündəlik ünsiyyətdən yaranan xoş əhval-ruhiyyəni yadda saxlayacaqlar. Bax, onların yaddaşına elə bunlar həkk olunacaq.</w:t>
      </w:r>
    </w:p>
    <w:p w:rsidR="009515F8" w:rsidRPr="00F75E43" w:rsidRDefault="009515F8" w:rsidP="00EB2703">
      <w:pPr>
        <w:pStyle w:val="Text"/>
        <w:ind w:firstLine="360"/>
        <w:rPr>
          <w:lang w:val="az-Latn-AZ"/>
        </w:rPr>
      </w:pPr>
      <w:r w:rsidRPr="00F75E43">
        <w:rPr>
          <w:lang w:val="az-Latn-AZ"/>
        </w:rPr>
        <w:t>O, həmişə olduğu kimi haqlıdır. Vaxtaşırı Disneyləndə getməyi planlaşdırın. Unudulmaz anlar yaşamaq vacibdir. Lakin onlar heç vaxt ata ilə xoş əhval-ruhiyyə yaradan gündəlik qarşılıqlı ünsiyyəti əvəz edə bilməz. Övladlarınıza vaxt ayırmaqla, onlara dəyərli olduqlarını hiss etdirirsiniz.</w:t>
      </w:r>
    </w:p>
    <w:p w:rsidR="009515F8" w:rsidRPr="00F75E43" w:rsidRDefault="009515F8" w:rsidP="00AB6704">
      <w:pPr>
        <w:pStyle w:val="Para05"/>
        <w:keepNext/>
        <w:spacing w:before="600" w:after="240"/>
        <w:ind w:left="312" w:right="240"/>
        <w:rPr>
          <w:rFonts w:ascii="Times New Roman" w:hAnsi="Times New Roman"/>
          <w:lang w:val="az-Latn-AZ"/>
        </w:rPr>
      </w:pPr>
      <w:r w:rsidRPr="00F75E43">
        <w:rPr>
          <w:rFonts w:ascii="Times New Roman" w:hAnsi="Times New Roman"/>
          <w:lang w:val="az-Latn-AZ"/>
        </w:rPr>
        <w:t>UŞAQLARINIZIN SƏYLƏRİNİ VƏ NAİLİYYƏTLƏRİNİ TƏRİFLƏMƏKLƏ, SİZ ONLARA ÖZLƏRİNİ DƏYƏRLƏNDİRMƏK HİSSİNİ AŞILAYIRSINIZ</w:t>
      </w:r>
    </w:p>
    <w:p w:rsidR="009515F8" w:rsidRPr="00F75E43" w:rsidRDefault="009515F8" w:rsidP="00EB2703">
      <w:pPr>
        <w:pStyle w:val="Text"/>
        <w:ind w:firstLine="360"/>
        <w:rPr>
          <w:lang w:val="az-Latn-AZ"/>
        </w:rPr>
      </w:pPr>
      <w:r w:rsidRPr="00F75E43">
        <w:rPr>
          <w:lang w:val="az-Latn-AZ"/>
        </w:rPr>
        <w:t>Uşağı qeyd-şərtsiz qəbul etmək etibarlı münasibətin təməli olduğu kimi, valideynin tərifi də onda özünü dəyərləndirmək hissini formalaşdırmaq üçün lazım olan tikinti materialıdır.</w:t>
      </w:r>
    </w:p>
    <w:p w:rsidR="009515F8" w:rsidRPr="000545CE" w:rsidRDefault="009515F8" w:rsidP="00EB2703">
      <w:pPr>
        <w:pStyle w:val="Text"/>
        <w:ind w:firstLine="360"/>
        <w:rPr>
          <w:rStyle w:val="Text0"/>
          <w:lang w:val="az-Latn-AZ"/>
        </w:rPr>
      </w:pPr>
      <w:r w:rsidRPr="000545CE">
        <w:rPr>
          <w:rStyle w:val="Text0"/>
          <w:lang w:val="az-Latn-AZ"/>
        </w:rPr>
        <w:t xml:space="preserve">Qeyd-şərtsiz qəbul etmək uşağa </w:t>
      </w:r>
      <w:r w:rsidRPr="00F75E43">
        <w:rPr>
          <w:rStyle w:val="0Text"/>
          <w:iCs/>
          <w:lang w:val="az-Latn-AZ"/>
        </w:rPr>
        <w:t>özünü</w:t>
      </w:r>
      <w:r w:rsidRPr="000545CE">
        <w:rPr>
          <w:rStyle w:val="Text0"/>
          <w:lang w:val="az-Latn-AZ"/>
        </w:rPr>
        <w:t xml:space="preserve"> sizin gözünüzdə nə qədər dəyərli olduğunu başa düşməyə kömək edir. Bu, uşaqda özünü dəyərləndirmə hissini yüksəldir. Sizin tərifinizi uşaq belə qəbul edir: «Aha, atam mənə qarşı laqeyd deyil! Atam məni sevir və mənimlə fəxr edir!»</w:t>
      </w:r>
    </w:p>
    <w:p w:rsidR="009515F8" w:rsidRPr="00F75E43" w:rsidRDefault="009515F8" w:rsidP="00EB2703">
      <w:pPr>
        <w:pStyle w:val="Text"/>
        <w:ind w:firstLine="360"/>
        <w:rPr>
          <w:lang w:val="az-Latn-AZ"/>
        </w:rPr>
      </w:pPr>
      <w:r w:rsidRPr="00F75E43">
        <w:rPr>
          <w:lang w:val="az-Latn-AZ"/>
        </w:rPr>
        <w:t>Tərifləmək — Müqəddəs Kitabın kök salmış qaydalarındandır. İsa Məsih vəftiz olanda, Səmavi Ata Onu yüksək qiymətləndirərək dedi: «Bu Mənim sevimli Oğlumdur, Ondan razıyam» (Matta 3:17). Səmavi Ata nə etdi? O, Oğlunun hərəkətini bəyənib təriflədi. Əgər Ata Allah bir çox şahidin qarşısında Öz Oğlu İsanın hərəkətini tərifləməyə vaxt tapıbsa, onda biz də övladlarımızın nailiyyətlərini həm ailə, həm də camaat qarşısında tərifləməliyik.</w:t>
      </w:r>
    </w:p>
    <w:p w:rsidR="009515F8" w:rsidRPr="00F75E43" w:rsidRDefault="009515F8" w:rsidP="00EB2703">
      <w:pPr>
        <w:pStyle w:val="Text"/>
        <w:ind w:firstLine="360"/>
        <w:rPr>
          <w:lang w:val="az-Latn-AZ"/>
        </w:rPr>
      </w:pPr>
      <w:r w:rsidRPr="00F75E43">
        <w:rPr>
          <w:lang w:val="az-Latn-AZ"/>
        </w:rPr>
        <w:t>Təəssüf ki, əksər uşaqlar alqışlanmadan, təriflənmədən böyüyürlər. Zaman keçdikcə onlar barələrində deyilən tərifə şübhə ilə yanaşır, bu tərifdə hansısa alt məna axtarırlar. Uşaqlarınızla kiçik bir eksperiment aparın. Onlardan birinə belə deyin: «Gəl, biz danışmalıyıq».</w:t>
      </w:r>
    </w:p>
    <w:p w:rsidR="009515F8" w:rsidRPr="00F75E43" w:rsidRDefault="009515F8" w:rsidP="00EB2703">
      <w:pPr>
        <w:pStyle w:val="Text"/>
        <w:ind w:firstLine="360"/>
        <w:rPr>
          <w:lang w:val="az-Latn-AZ"/>
        </w:rPr>
      </w:pPr>
      <w:r w:rsidRPr="00F75E43">
        <w:rPr>
          <w:lang w:val="az-Latn-AZ"/>
        </w:rPr>
        <w:t>Yəqin ki, uşağınız belə deyəcək: «Nəsə olub?»</w:t>
      </w:r>
    </w:p>
    <w:p w:rsidR="009515F8" w:rsidRPr="00F75E43" w:rsidRDefault="009515F8" w:rsidP="00EB2703">
      <w:pPr>
        <w:pStyle w:val="Text"/>
        <w:ind w:firstLine="360"/>
        <w:rPr>
          <w:lang w:val="az-Latn-AZ"/>
        </w:rPr>
      </w:pPr>
      <w:r w:rsidRPr="00F75E43">
        <w:rPr>
          <w:lang w:val="az-Latn-AZ"/>
        </w:rPr>
        <w:t>Siz isə «Yox, sadəcə demək istəyirəm ki, sən tapşırığın öhdəsindən layiqincə gəldin!»</w:t>
      </w:r>
    </w:p>
    <w:p w:rsidR="009515F8" w:rsidRPr="00F75E43" w:rsidRDefault="009515F8" w:rsidP="00EB2703">
      <w:pPr>
        <w:pStyle w:val="Text"/>
        <w:ind w:firstLine="360"/>
        <w:rPr>
          <w:lang w:val="az-Latn-AZ"/>
        </w:rPr>
      </w:pPr>
      <w:r w:rsidRPr="00F75E43">
        <w:rPr>
          <w:lang w:val="az-Latn-AZ"/>
        </w:rPr>
        <w:t>Sonra isə tərifə xəsislik etmədən uşağınızı alqışlayın.</w:t>
      </w:r>
    </w:p>
    <w:p w:rsidR="009515F8" w:rsidRPr="00F75E43" w:rsidRDefault="009515F8" w:rsidP="00EB2703">
      <w:pPr>
        <w:pStyle w:val="Text"/>
        <w:ind w:firstLine="360"/>
        <w:rPr>
          <w:lang w:val="az-Latn-AZ"/>
        </w:rPr>
      </w:pPr>
      <w:r w:rsidRPr="00F75E43">
        <w:rPr>
          <w:lang w:val="az-Latn-AZ"/>
        </w:rPr>
        <w:t>Tezliklə görəcəksiniz ki, siz uşağınızı yaxşı davranışına görə nə qədər çox tərifləsəniz, yaramazlıqlarına görə bir o qədər az məzəmmət edəcəksiniz. Çünki tərif onları yaxşı davranmağa həvəsləndirir.</w:t>
      </w:r>
    </w:p>
    <w:p w:rsidR="009515F8" w:rsidRPr="00F75E43" w:rsidRDefault="009515F8" w:rsidP="00EB2703">
      <w:pPr>
        <w:pStyle w:val="Text"/>
        <w:ind w:firstLine="360"/>
        <w:rPr>
          <w:lang w:val="az-Latn-AZ"/>
        </w:rPr>
      </w:pPr>
      <w:r w:rsidRPr="00F75E43">
        <w:rPr>
          <w:lang w:val="az-Latn-AZ"/>
        </w:rPr>
        <w:t>Təzə ata olduğum vaxtlar mən ənənəvi tərbiyə üsullarına üstünlük verirdim. «Cinayətkar»ın bəzi pis davranışlarını yaxalayanda, onu buna görə cəzalandırırdım. Mənə elə gəlirdi ki, ata kimi mən bütün çatışmazlıqları və səhvləri düzəltməliyəm. Məsələn, Kellinin qiymət cədvəlində beşləri görəndə, mən ona «Afərin!» deyib işdən yayınmağı lazım bilmirdim. Axşam isə qızımın uğurunu unudurdum. Amma biləndə ki, o, bacısını döyüb, həmin dəqiqə «Xanım qız, yanıma gəl. Sənə deyəcək sözüm var» deyə reaksiya verirdim.</w:t>
      </w:r>
    </w:p>
    <w:p w:rsidR="009515F8" w:rsidRPr="00F75E43" w:rsidRDefault="009515F8" w:rsidP="00EB2703">
      <w:pPr>
        <w:pStyle w:val="Text"/>
        <w:ind w:firstLine="360"/>
        <w:rPr>
          <w:lang w:val="az-Latn-AZ"/>
        </w:rPr>
      </w:pPr>
      <w:r w:rsidRPr="00F75E43">
        <w:rPr>
          <w:lang w:val="az-Latn-AZ"/>
        </w:rPr>
        <w:t>Uşaqlarımın yanlış davranışlarının diqqətimdən yayınmadığına dair yüzlərlə belə misal gətirə bilərəm. Mən başa düşmürdüm ki, belə etməklə onlara öyrətmək istəmədiklərimi təlqin edirəm. Yəni «Atanın sənə diqqət yetirməyini istəyirsənsə, nəsə şuluqluq sal». Bugünkü gənc nəsillə söhbət edəndə, əmin oluram ki, iyirmi ailədən on beşində məhz belədir. Ata və evin böyüklərinin diqqətini qazanmağın yolu qaydaları pozmaqdan keçir.</w:t>
      </w:r>
    </w:p>
    <w:p w:rsidR="009515F8" w:rsidRPr="00F75E43" w:rsidRDefault="009515F8" w:rsidP="00EB2703">
      <w:pPr>
        <w:pStyle w:val="Text"/>
        <w:ind w:firstLine="360"/>
        <w:rPr>
          <w:lang w:val="az-Latn-AZ"/>
        </w:rPr>
      </w:pPr>
      <w:r w:rsidRPr="00F75E43">
        <w:rPr>
          <w:lang w:val="az-Latn-AZ"/>
        </w:rPr>
        <w:t>80-ci illərin ortalarında uşaqlarımın heç biri on bir yaşına çatmamışdı. O vaxt Allah mənə «Bir dəqiqəlik menecer» kitabı vasitəsilə danışdı. Kitabın müəllifləri Kennet Blanşar və Spenser Conson iddia edirdilər ki, rəhbər müəyyən olunmuş biznes hədəflərə çatmaq üçün öz işçilərini motivasiya etməklə yanaşı, onlara minnətdarlığını bildirməlidir. Mən uşaqlarımın səhvlərini düzəltmək kimi öhdəliyimi bir kənara qoyub, bu məsləhəti valideyn praktikama tətbiq etdim. Beləliklə, tamamilə yeni pedaqoji yanaşma kəşf etdim. Ondan sonra mənim şüarım «Uşağının heç bir nailiyyətini tərifləmədən gözdən qaçırma!» oldu. Bu o demək deyil ki, mən uşaqlarımın səhvlərinə göz yumuram. Xeyr. Bu o deməkdir ki, tərif hər hansı bir intizam tədbirindən qat-qat üstündür.</w:t>
      </w:r>
    </w:p>
    <w:p w:rsidR="009515F8" w:rsidRPr="000545CE" w:rsidRDefault="009515F8" w:rsidP="00EB2703">
      <w:pPr>
        <w:pStyle w:val="Text"/>
        <w:ind w:firstLine="360"/>
        <w:rPr>
          <w:rStyle w:val="Text0"/>
          <w:lang w:val="az-Latn-AZ"/>
        </w:rPr>
      </w:pPr>
      <w:r w:rsidRPr="000545CE">
        <w:rPr>
          <w:rStyle w:val="Text0"/>
          <w:lang w:val="az-Latn-AZ"/>
        </w:rPr>
        <w:t xml:space="preserve">Gülməli görünsə də, bir cümlə mənə yanıldığımı və tərbiyəyə qarşı münasibətimi dəyişməyə bəs etdi. Mən uşaqları qeyd-şərtsiz qəbul etmək fikrini rahatlıqla «həzm etdim». Lakin onları nailiyyətlərinə görə tərifləməyi çətinliklə öyrəndim. Bir tərəfdən mən uşaqları qeyd-şərtsiz qəbul etməyə, digər tərəfdən isə onların pis davranışlarını düzəltməyə çalışırdım. Təəccüblü deyil ki, bəzən özümü şizofrenik kimi hiss edirdim! Amma uşaqlarıma münasibətim köklü surətdə dəyişəndə, vəziyyət də dəyişdi. Uşaqların </w:t>
      </w:r>
      <w:r w:rsidRPr="00F75E43">
        <w:rPr>
          <w:rStyle w:val="0Text"/>
          <w:iCs/>
          <w:lang w:val="az-Latn-AZ"/>
        </w:rPr>
        <w:t>pis davranışlarına</w:t>
      </w:r>
      <w:r w:rsidRPr="000545CE">
        <w:rPr>
          <w:rStyle w:val="Text0"/>
          <w:lang w:val="az-Latn-AZ"/>
        </w:rPr>
        <w:t xml:space="preserve"> fokuslanmaq əvəzinə, mən bilərəkdən onların </w:t>
      </w:r>
      <w:r w:rsidRPr="00F75E43">
        <w:rPr>
          <w:rStyle w:val="0Text"/>
          <w:iCs/>
          <w:lang w:val="az-Latn-AZ"/>
        </w:rPr>
        <w:t>uğurlarına</w:t>
      </w:r>
      <w:r w:rsidRPr="000545CE">
        <w:rPr>
          <w:rStyle w:val="Text0"/>
          <w:lang w:val="az-Latn-AZ"/>
        </w:rPr>
        <w:t xml:space="preserve"> diqqət yetirirdim. Mənim yeni tapşırığım ondan ibarət idi ki, gün ərzində övladlarımın ən azı iki tərifəlayiq hərəkətlərini görüm və buna görə onları tərifləyim.</w:t>
      </w:r>
    </w:p>
    <w:p w:rsidR="009515F8" w:rsidRPr="00F75E43" w:rsidRDefault="009515F8" w:rsidP="00EB2703">
      <w:pPr>
        <w:pStyle w:val="Text"/>
        <w:ind w:firstLine="360"/>
        <w:rPr>
          <w:lang w:val="az-Latn-AZ"/>
        </w:rPr>
      </w:pPr>
      <w:r w:rsidRPr="00F75E43">
        <w:rPr>
          <w:lang w:val="az-Latn-AZ"/>
        </w:rPr>
        <w:t>Bəlkə də uşaqlarım onlara qarşı münasibətimin dəyişməsini o dəqiqə hiss etmədilər. Lakin tədricən bunu görməyə başladılar. Çünki dünyagörüşüm dəyişmişdi. Kellinin dərslərində qazandığı uğur barədə biləndə, dedim: «Əzizim, sən əla oxuyursan!» Görəndə ki, Şon zibil atır, əlimi onun çiyninə qoyub «Oğlum, çox sağ ol ki, zibil atmağı unutmursan». Keytinin öz oyuncaqlarını yığışdırdığını görəndə, «Keyti, ata sənin oyuncaqlarına qarşı bu qayğıkeş münasibətini çox qiymətləndirir» dedim. Hizerin anasına ev işlərində kömək etməsinə görə qızımı təriflədim: «Hizer, sən necə də yaxşı qızsan! Anana kömək etdiyinə görə, sağ ol».</w:t>
      </w:r>
    </w:p>
    <w:p w:rsidR="009515F8" w:rsidRPr="00F75E43" w:rsidRDefault="009515F8" w:rsidP="00EB2703">
      <w:pPr>
        <w:pStyle w:val="Text"/>
        <w:ind w:firstLine="360"/>
        <w:rPr>
          <w:lang w:val="az-Latn-AZ"/>
        </w:rPr>
      </w:pPr>
      <w:r w:rsidRPr="00F75E43">
        <w:rPr>
          <w:lang w:val="az-Latn-AZ"/>
        </w:rPr>
        <w:t>Siz də sınaqdan keçirin. Ev əhlini qonaq otağına yığıb «tərif toplantısı» elan edin. Ailənizin hər bir fərdinin heç olmasa bir nailiyyətini xatırlayıb onu yüksək səslə bəyan edin. Bu təcrübə sizə belə gözəl uşaqlarla nə qədər bəxtəvər olduğunuzu unutmağa imkan verməyəcək. Eyni zamanda sizə onları yaxşı əməllərinə görə vaxtında tərifləməyi öyrədəcək.</w:t>
      </w:r>
    </w:p>
    <w:p w:rsidR="009515F8" w:rsidRPr="000545CE" w:rsidRDefault="009515F8" w:rsidP="00EB2703">
      <w:pPr>
        <w:pStyle w:val="Text"/>
        <w:ind w:firstLine="360"/>
        <w:rPr>
          <w:rStyle w:val="Text0"/>
          <w:lang w:val="az-Latn-AZ"/>
        </w:rPr>
      </w:pPr>
      <w:r w:rsidRPr="000545CE">
        <w:rPr>
          <w:rStyle w:val="Text0"/>
          <w:lang w:val="az-Latn-AZ"/>
        </w:rPr>
        <w:t xml:space="preserve">Gördüyünüz kimi, problem uşaqların bizə onları tərifləmək üçün səbəb verməməsində deyil. Problem ondadır ki, onların tərifəlayiq hərəkətlərinin qarşısında gərək </w:t>
      </w:r>
      <w:r w:rsidRPr="00F75E43">
        <w:rPr>
          <w:rStyle w:val="0Text"/>
          <w:iCs/>
          <w:lang w:val="az-Latn-AZ"/>
        </w:rPr>
        <w:t>susmayasan</w:t>
      </w:r>
      <w:r w:rsidRPr="000545CE">
        <w:rPr>
          <w:rStyle w:val="Text0"/>
          <w:lang w:val="az-Latn-AZ"/>
        </w:rPr>
        <w:t>, əksinə, yüksək səslə bunu bəyan edəsən.</w:t>
      </w:r>
    </w:p>
    <w:p w:rsidR="009515F8" w:rsidRPr="00F75E43" w:rsidRDefault="009515F8" w:rsidP="00EB2703">
      <w:pPr>
        <w:pStyle w:val="Text"/>
        <w:ind w:firstLine="360"/>
        <w:rPr>
          <w:lang w:val="az-Latn-AZ"/>
        </w:rPr>
      </w:pPr>
      <w:r w:rsidRPr="00F75E43">
        <w:rPr>
          <w:lang w:val="az-Latn-AZ"/>
        </w:rPr>
        <w:t>Bir vaxtlar mənim də düşündüyüm kimi, cəzasız düzgün tərbiyənin mümkünsüz olduğuna əmin olan atalarla söhbət edərkən, belə dediklərini eşidirəm:</w:t>
      </w:r>
    </w:p>
    <w:p w:rsidR="009515F8" w:rsidRPr="000545CE" w:rsidRDefault="009515F8" w:rsidP="00EB2703">
      <w:pPr>
        <w:pStyle w:val="Text"/>
        <w:ind w:firstLine="360"/>
        <w:rPr>
          <w:rStyle w:val="Text0"/>
          <w:lang w:val="az-Latn-AZ"/>
        </w:rPr>
      </w:pPr>
      <w:r w:rsidRPr="000545CE">
        <w:rPr>
          <w:rStyle w:val="Text0"/>
          <w:lang w:val="az-Latn-AZ"/>
        </w:rPr>
        <w:t xml:space="preserve">— Axı uşaqların da evdə öz öhdəliyi </w:t>
      </w:r>
      <w:r w:rsidRPr="00F75E43">
        <w:rPr>
          <w:rStyle w:val="0Text"/>
          <w:iCs/>
          <w:lang w:val="az-Latn-AZ"/>
        </w:rPr>
        <w:t>olmalıdır</w:t>
      </w:r>
      <w:r w:rsidRPr="000545CE">
        <w:rPr>
          <w:rStyle w:val="Text0"/>
          <w:lang w:val="az-Latn-AZ"/>
        </w:rPr>
        <w:t>. Onda zibili atdığına görə onu niyə tərifləyəsən ki?</w:t>
      </w:r>
    </w:p>
    <w:p w:rsidR="009515F8" w:rsidRPr="00F75E43" w:rsidRDefault="009515F8" w:rsidP="00EB2703">
      <w:pPr>
        <w:pStyle w:val="Text"/>
        <w:ind w:firstLine="360"/>
        <w:rPr>
          <w:lang w:val="az-Latn-AZ"/>
        </w:rPr>
      </w:pPr>
      <w:r w:rsidRPr="00F75E43">
        <w:rPr>
          <w:lang w:val="az-Latn-AZ"/>
        </w:rPr>
        <w:t>Mənim cavabım isə belə olur:</w:t>
      </w:r>
    </w:p>
    <w:p w:rsidR="009515F8" w:rsidRPr="00F75E43" w:rsidRDefault="009515F8" w:rsidP="00EB2703">
      <w:pPr>
        <w:pStyle w:val="Text"/>
        <w:ind w:firstLine="360"/>
        <w:rPr>
          <w:lang w:val="az-Latn-AZ"/>
        </w:rPr>
      </w:pPr>
      <w:r w:rsidRPr="00F75E43">
        <w:rPr>
          <w:lang w:val="az-Latn-AZ"/>
        </w:rPr>
        <w:t>— Niyə də tərifləməyəsən? İşinizi yaxşı gördüyünüzə görə sizi tərifləyəndə, xoşunuza gəlirmi? Müdirindən «Siz bu işin öhdəsindən layiqincə gəldiniz. Təşəkkür edirəm!» tərifini eşidən hər kəs sevinər. Elə bilirsiniz ki, uşaqlar da eyni tərifi eşitmək istəməz? Məsələn, siz onlara deyə bilərsiniz:</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Çox sağ ol ki, ev tapşırığını vaxtında etdin.</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Afərin! Yeməkdən sonra qabını yığışdırırsan.</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Çox sağ ol ki, avtomobili qaraja qoydun. Hərçənd bunu səndən istəmək yadımdan çıxmışdı.</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Dostlarınla birlikdə gəzmək əvəzinə evdə kiçik bacınla qaldığını qiymətləndirirəm.</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Çox sağ ol ki, qazonu təmizlədin. Əla iş görmüsən!</w:t>
      </w:r>
    </w:p>
    <w:p w:rsidR="009515F8" w:rsidRPr="00F75E43" w:rsidRDefault="009515F8" w:rsidP="00EB2703">
      <w:pPr>
        <w:pStyle w:val="15ch11Tim1"/>
        <w:spacing w:after="120"/>
        <w:ind w:firstLine="360"/>
        <w:rPr>
          <w:lang w:val="az-Latn-AZ"/>
        </w:rPr>
      </w:pPr>
      <w:r w:rsidRPr="000545CE">
        <w:rPr>
          <w:rStyle w:val="Text0"/>
          <w:lang w:val="az-Latn-AZ"/>
        </w:rPr>
        <w:t xml:space="preserve">Tərif barədə danışarkən, unutmaq olmaz ki, uşaqlar sizin onları yüz faiz qeyd-şərtsiz qəbul etdiyinizə əmin olanadək, tərif manipulyasiyaya çevrilə, ya da onun tərəfindən yanlış qəbul oluna bilər. «Əgər evdə kömək etsəm… əgər yaxşı oxusam… əgər qol vursam… onda atam məni sevəcək». Ondan gözləntiləri doğrultmaq üçün göstərilən səylər uşaqda təqsir hissi formalaşdırır. Məhz buna görə siz əmin olmalısınız ki, uşaqlar onları qeyd-şərtsiz qəbul etmənizə inanırlar. Yalnız bundan </w:t>
      </w:r>
      <w:r w:rsidRPr="00F75E43">
        <w:rPr>
          <w:rStyle w:val="0Text"/>
          <w:iCs/>
          <w:lang w:val="az-Latn-AZ"/>
        </w:rPr>
        <w:t>sonra</w:t>
      </w:r>
      <w:r w:rsidRPr="00F75E43">
        <w:rPr>
          <w:lang w:val="az-Latn-AZ"/>
        </w:rPr>
        <w:t xml:space="preserve"> onların nailiyyətlərini bəyəndiyinizi söyləmək lazımdır. Məsələn, övladınız evə müvəffəqiyyət cədvəlini gətirəndə, onunla yanaşı oturub məktəbdəki uğurlarından danışın. Uşağınıza onun yaxşı qiymətlər almaq üçün göstərdiyi səyləri yüksək qiymətləndirdiyinizi söyləyin. Amma buna rəğmən yenə də vurğulayın ki «Hətta sənin bir beşin olmasa belə, mən səni sevməkdən və olduğun kimi qəbul etməkdən vaz keçməyəcəyəm».</w:t>
      </w:r>
    </w:p>
    <w:p w:rsidR="009515F8" w:rsidRPr="000545CE" w:rsidRDefault="009515F8" w:rsidP="00EB2703">
      <w:pPr>
        <w:pStyle w:val="Text"/>
        <w:ind w:firstLine="360"/>
        <w:rPr>
          <w:lang w:val="az-Latn-AZ"/>
        </w:rPr>
      </w:pPr>
      <w:r w:rsidRPr="00EB2703">
        <w:rPr>
          <w:lang w:val="az-Latn-AZ"/>
        </w:rPr>
        <w:t xml:space="preserve">Düzdür, buradakı incə məqamı gözdən qaçırmaq olmaz. Müəyyən həddi aşmamaq üçün unutmayaq ki, qeyd-şərtsiz qəbul uşaqlarınızla münasibətin təməlidir və bu təməl tərif daşlarından qurulur. Övladlarınızı elə bir qeyd-şərtsiz təhlükəsizliklə əhatə edin ki, bacarıb-bacarmamasından asılı olmayaraq, sevginizə şübhə etməsinlər. Başqa sözlə, </w:t>
      </w:r>
      <w:r w:rsidRPr="00EB2703">
        <w:rPr>
          <w:rStyle w:val="0Text"/>
          <w:iCs/>
          <w:lang w:val="az-Latn-AZ"/>
        </w:rPr>
        <w:t xml:space="preserve">uşaqların səyləri onların nailiyyətlərindən daha önəmlidir. Amma bu səylərdən daha önəmlisi uşaqların özüdür. </w:t>
      </w:r>
      <w:r w:rsidRPr="000545CE">
        <w:rPr>
          <w:lang w:val="az-Latn-AZ"/>
        </w:rPr>
        <w:t>Uşaqların səylərini və uğurlarını təriflədikcə, onlara özünə dəyər hissini aşılayırsınız.</w:t>
      </w:r>
    </w:p>
    <w:p w:rsidR="009515F8" w:rsidRPr="00F75E43" w:rsidRDefault="009515F8" w:rsidP="00AB6704">
      <w:pPr>
        <w:pStyle w:val="Para05"/>
        <w:keepNext/>
        <w:spacing w:before="600" w:after="240"/>
        <w:ind w:left="312" w:right="240"/>
        <w:rPr>
          <w:rFonts w:ascii="Times New Roman" w:hAnsi="Times New Roman"/>
          <w:lang w:val="az-Latn-AZ"/>
        </w:rPr>
      </w:pPr>
      <w:r w:rsidRPr="00F75E43">
        <w:rPr>
          <w:rFonts w:ascii="Times New Roman" w:hAnsi="Times New Roman"/>
          <w:lang w:val="az-Latn-AZ"/>
        </w:rPr>
        <w:t>UŞAQLARA DƏSTƏK OLMAQLA, SİZ ONLARA SƏMİMİ OLMAĞI ÖYRƏDİRSİNİZ</w:t>
      </w:r>
    </w:p>
    <w:p w:rsidR="009515F8" w:rsidRPr="00F75E43" w:rsidRDefault="009515F8" w:rsidP="00EB2703">
      <w:pPr>
        <w:pStyle w:val="Text"/>
        <w:ind w:firstLine="360"/>
        <w:rPr>
          <w:lang w:val="az-Latn-AZ"/>
        </w:rPr>
      </w:pPr>
      <w:r w:rsidRPr="00F75E43">
        <w:rPr>
          <w:lang w:val="az-Latn-AZ"/>
        </w:rPr>
        <w:t>Kiməsə dəstək olmaqla, siz ona səmimi olduğunuzu göstərirsiniz. Uşağınızın emosiyalarına şərik çıxmaqla, siz ona hisslərini qiymətləndirdiyinizi çatdırırsınız. Onun sevincini və ya kədərini paylaşmaqla, siz onu bir şəxsiyyət kimi dəyərləndirdiyinizi bildirirsiniz.</w:t>
      </w:r>
    </w:p>
    <w:p w:rsidR="009515F8" w:rsidRPr="00F75E43" w:rsidRDefault="009515F8" w:rsidP="00EB2703">
      <w:pPr>
        <w:pStyle w:val="Text"/>
        <w:ind w:firstLine="360"/>
        <w:rPr>
          <w:lang w:val="az-Latn-AZ"/>
        </w:rPr>
      </w:pPr>
      <w:r w:rsidRPr="00F75E43">
        <w:rPr>
          <w:lang w:val="az-Latn-AZ"/>
        </w:rPr>
        <w:t>Uşağınız qəzəblənəndə, siz nə edirsiniz? Onu həmin dəqiqə «Ayıb olsun! Özünü ələ al» deyə məzəmmət edirsiniz? Bəs uşaqlar xoş hadisəyə sevindikdə, sizin diqqətinizi cəlb edən nə olur — onların səs-küyü, yoxsa yaşadıqları sevinc? Məncə, ata uşaqlarının hisslərinə şərik olursa, onda onlarla bərabər həm sevinir, həm də kədərlənir.</w:t>
      </w:r>
    </w:p>
    <w:p w:rsidR="009515F8" w:rsidRPr="00F75E43" w:rsidRDefault="009515F8" w:rsidP="00EB2703">
      <w:pPr>
        <w:pStyle w:val="Text"/>
        <w:ind w:firstLine="360"/>
        <w:rPr>
          <w:lang w:val="az-Latn-AZ"/>
        </w:rPr>
      </w:pPr>
      <w:r w:rsidRPr="00F75E43">
        <w:rPr>
          <w:lang w:val="az-Latn-AZ"/>
        </w:rPr>
        <w:t>Belə olan halda, siz etiraz edib deyə bilərsiniz: «Bir dəqiqə. Coş, uşaqlara öz hisslərini belə açıq-aydın ifadə etməyə necə icazə vermək olar? Axı kimsə bundan inciyə bilər».</w:t>
      </w:r>
    </w:p>
    <w:p w:rsidR="009515F8" w:rsidRPr="000545CE" w:rsidRDefault="009515F8" w:rsidP="00EB2703">
      <w:pPr>
        <w:pStyle w:val="Text"/>
        <w:ind w:firstLine="360"/>
        <w:rPr>
          <w:rStyle w:val="Text0"/>
          <w:lang w:val="az-Latn-AZ"/>
        </w:rPr>
      </w:pPr>
      <w:r w:rsidRPr="000545CE">
        <w:rPr>
          <w:rStyle w:val="Text0"/>
          <w:lang w:val="az-Latn-AZ"/>
        </w:rPr>
        <w:t xml:space="preserve">Razıyam. Amma mən uşaqların duyğularını istədikləri şəkildə </w:t>
      </w:r>
      <w:r w:rsidRPr="00F75E43">
        <w:rPr>
          <w:rStyle w:val="0Text"/>
          <w:iCs/>
          <w:lang w:val="az-Latn-AZ"/>
        </w:rPr>
        <w:t>ifadə etmələrinə</w:t>
      </w:r>
      <w:r w:rsidRPr="000545CE">
        <w:rPr>
          <w:rStyle w:val="Text0"/>
          <w:lang w:val="az-Latn-AZ"/>
        </w:rPr>
        <w:t xml:space="preserve"> imkan verməkdən deyil, onların emosional əhval-ruhiyyəsini </w:t>
      </w:r>
      <w:r w:rsidRPr="00F75E43">
        <w:rPr>
          <w:rStyle w:val="0Text"/>
          <w:iCs/>
          <w:lang w:val="az-Latn-AZ"/>
        </w:rPr>
        <w:t>dəstəkləməkdən</w:t>
      </w:r>
      <w:r w:rsidRPr="000545CE">
        <w:rPr>
          <w:rStyle w:val="Text0"/>
          <w:lang w:val="az-Latn-AZ"/>
        </w:rPr>
        <w:t xml:space="preserve"> danışıram. Bunlar eyni şey deyil. Burada söhbət emosiyaların qiymətləndirilməsindən getmir. Söhbət emosiyaların ifadəsindən gedir. Bu ifadə məqbul və ya qeyri-məqbul ola bilər. Həvari Paul deyir: «Qəzəblənərkən günah işlətməyin» (Efeslilərə 4:26). O demir ki, qəzəblənmək günahdır. Paul sadəcə xəbərdarlıq edir ki, qəzəblənərkən həddi aşmayaq. Uşaqların hisslərini paylaşmaqda pis heç nə yoxdur. Lakin uşaqlar bu hissləri düzgün ifadə etməyəndə, onlara düzəliş vermək lazımdır.</w:t>
      </w:r>
    </w:p>
    <w:p w:rsidR="009515F8" w:rsidRPr="00F75E43" w:rsidRDefault="009515F8" w:rsidP="00EB2703">
      <w:pPr>
        <w:pStyle w:val="Text"/>
        <w:ind w:firstLine="360"/>
        <w:rPr>
          <w:lang w:val="az-Latn-AZ"/>
        </w:rPr>
      </w:pPr>
      <w:r w:rsidRPr="00F75E43">
        <w:rPr>
          <w:lang w:val="az-Latn-AZ"/>
        </w:rPr>
        <w:t>Bəs uşağın hisslərinə necə şərik çıxaq ki, onunla ortaq olduğumuzu başa düşsün? Uşaq emosiyalara qapıldığı və ya ümidsizlik uçurumuna qərq olduğu anda ona necə dəstək olaq? Müqəddəs Yazılar deyir: «Sevinənlərlə sevinin, ağlayanlarla ağlayın» (Romalılara 12:15).</w:t>
      </w:r>
    </w:p>
    <w:p w:rsidR="009515F8" w:rsidRPr="00F75E43" w:rsidRDefault="009515F8" w:rsidP="00EB2703">
      <w:pPr>
        <w:pStyle w:val="Text"/>
        <w:ind w:firstLine="360"/>
        <w:rPr>
          <w:lang w:val="az-Latn-AZ"/>
        </w:rPr>
      </w:pPr>
      <w:r w:rsidRPr="00F75E43">
        <w:rPr>
          <w:lang w:val="az-Latn-AZ"/>
        </w:rPr>
        <w:t>Həvarinin məsləhətini başa düşmək çətin deyil. Lakin bu məsləhətə əməl etmək həmişə asan olmur. Çünki biz uşaqları onların dərdinə şərik çıxdığımıza inandırmaqdan qabaq tərbiyələndirməyə tələsirik. Bu tələyə düşməyin! Uşağın davranışına düzəliş verməmişdən qabaq, onu hisslərinə laqeyd olmadığınıza inandırın. Əgər oğlunuz öz komandasının qələbəsinə sevinirsə, ona deyin ki, siz də onun bu sevincinə şəriksiniz. Qızınız rəfiqəsi tərəfindən yayılan hansısa şayiədən hirslənirsə, ona bu şayiələrin sizi də hirsləndirdiyini söyləyin. Qızınız rəfiqəsindən ayrıldığına görə kədərlənibsə, sizin də onun kədərinə şərik çıxdığını bilsin. Siz bunları etsəniz, onda uşağınız dəstəyinizi hiss edəcək və aranızdakı emosional bağlılıq möhkəmlənəcək.</w:t>
      </w:r>
    </w:p>
    <w:p w:rsidR="009515F8" w:rsidRPr="00F75E43" w:rsidRDefault="009515F8" w:rsidP="00EB2703">
      <w:pPr>
        <w:pStyle w:val="Text"/>
        <w:ind w:firstLine="360"/>
        <w:rPr>
          <w:lang w:val="az-Latn-AZ"/>
        </w:rPr>
      </w:pPr>
      <w:r w:rsidRPr="00F75E43">
        <w:rPr>
          <w:lang w:val="az-Latn-AZ"/>
        </w:rPr>
        <w:t>Bir daha təkrar edirəm. İlk baxışda dəstəyi ifadə etmək çətin görsənməyə bilər. Amma təcrübəyə gəlincə, onu tətbiq etmək mənim üçün başlanğıcda heç də asan olmadı. Buna görə də çalışmalı oldum. Bəlkə siz də eyni çətinliklə rastlaşacaqsınız. Gəlin vəziyyəti araşdıraq:</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On yeddi yaşlı oğlunuz axşam evə gəlib deyir ki, kiçik bir avtomobil qəzası keçirib və sizin avtomobilinizin qapısını yüngül əzib. Sizin reaksiyanız necə olacaq?</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Qiymətləri dörd olan on dörd yaşlı qızınız evə üçlərlə dolu qiymət cədvəlini gətirir. Ona nə deyərsiniz?</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Yuxarı sinifdə oxuyan, eyni zamanda da idmanla məşğul olan qızınız sizə zəng edib ağlaya-ağlaya deyir ki, onu sevməyən məşqçisinə görə voleybol komandasından uzaqlaşdırılıb. Sizin ilk sözünüz nə olar?</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Oğlunuz üz-gözü qan içində evə gəlib deyir ki, başqa oğlanla dalaşıb. Siz nə edərsiniz?</w:t>
      </w:r>
    </w:p>
    <w:p w:rsidR="009515F8" w:rsidRPr="00F75E43" w:rsidRDefault="009515F8" w:rsidP="00EB2703">
      <w:pPr>
        <w:pStyle w:val="Text"/>
        <w:ind w:firstLine="360"/>
        <w:rPr>
          <w:lang w:val="az-Latn-AZ"/>
        </w:rPr>
      </w:pPr>
      <w:r w:rsidRPr="00F75E43">
        <w:rPr>
          <w:lang w:val="az-Latn-AZ"/>
        </w:rPr>
        <w:t>Bu və buna oxşar hallara ailə həyatında tez-tez rast gəlinir. Uşaqlar səhvlər edir, problemlərlə üzləşir, yaralanır, bədbəxtliyə düçar olur, başqa uşaqların, hətta böyüklərin ədalətsiz münasibətindən əziyyət çəkir və s. Bəzən onlar faciə ilə də üzləşir. Məsələn, həyat üçün təhlükəli travma və ya xəstəlik, yaxın münasibətlərin qırılması, dostunun və ya doğmasının ölümü. Lakin əksər hallarda uşaqların problemləri nisbətən kiçik münaqişələr, itkilər, məyusluqlar və gündəlik «dram»lardan ibarət olur.</w:t>
      </w:r>
    </w:p>
    <w:p w:rsidR="009515F8" w:rsidRPr="00F75E43" w:rsidRDefault="009515F8" w:rsidP="00EB2703">
      <w:pPr>
        <w:pStyle w:val="Text"/>
        <w:ind w:firstLine="360"/>
        <w:rPr>
          <w:lang w:val="az-Latn-AZ"/>
        </w:rPr>
      </w:pPr>
      <w:r w:rsidRPr="00F75E43">
        <w:rPr>
          <w:lang w:val="az-Latn-AZ"/>
        </w:rPr>
        <w:t>Burada əsas məsələ odur ki, bu problemləri həll edərkən, siz uşağınıza necə münasibət göstərirsiniz. Əgər sizin əsas narahatlığınız pis davranışı düzəltmək və qaydalara riayət etməkdirsə, onda uşaqların ən kiçik dəstəyə belə şansı yoxdur. Yaxşısı budur ki, əvvəlcə onların nə hiss etdiyini öyrənin. Sonra isə onların dərdinə şərik çıxın.</w:t>
      </w:r>
    </w:p>
    <w:p w:rsidR="009515F8" w:rsidRPr="00F75E43" w:rsidRDefault="009515F8" w:rsidP="00EB2703">
      <w:pPr>
        <w:pStyle w:val="Text"/>
        <w:ind w:firstLine="360"/>
        <w:rPr>
          <w:lang w:val="az-Latn-AZ"/>
        </w:rPr>
      </w:pPr>
      <w:r w:rsidRPr="00F75E43">
        <w:rPr>
          <w:lang w:val="az-Latn-AZ"/>
        </w:rPr>
        <w:t>Romalılara 12:15-ci ayəyə ilk dəfə tamamilə əməl etməyim yaxşı yadımdadır. Bu, Dottinin sayəsində baş verdi. Əvvəllər o mənə onu narahat edən hansısa bir problem haqqında danışanda, mən dərhal bu problemi həll etməyə çalışırdım. Arvadımın halına acımaq əvəzinə, onu incidən problemin həlli yollarını axtarırdım.</w:t>
      </w:r>
    </w:p>
    <w:p w:rsidR="009515F8" w:rsidRPr="00F75E43" w:rsidRDefault="009515F8" w:rsidP="00EB2703">
      <w:pPr>
        <w:pStyle w:val="Text"/>
        <w:ind w:firstLine="360"/>
        <w:rPr>
          <w:lang w:val="az-Latn-AZ"/>
        </w:rPr>
      </w:pPr>
      <w:r w:rsidRPr="00F75E43">
        <w:rPr>
          <w:lang w:val="az-Latn-AZ"/>
        </w:rPr>
        <w:t>Günlərin bir günü Dotti valideyn iclasından qanıqara qayıtmışdı. Valideynlərdən biri bizim uşağımızdan gileylənmişdi. Əvvəlki vaxt olsaydı, Dotti mənə oxşar problemdən danışanda, mən fikirləşmədən belə deyərdim: «Əzizim, qanını heç qaraltma. Biz belə edərik…» Sonra isə münaqişənin həlli yollarını təklif edərdim. Plan özlüyündə pis səslənməzdi. Lakin Dottinin həmin vaxt hiss etdiyi ürək ağrısını yüngülləşdirə bilməzdi. Ancaq bu dəfə mən, nəhayət ki, düzgün addım atdım. Mən arvadımı qucaqlayıb dedim: «Əzizim, səni başa düşürəm. Bu sözləri eşidəndə, təsəvvür edirəm nələr çəkmisən!» Dottiyə də elə bu lazım idi. Onun münaqişənin həlli üçün plana və vəziyyəti yoluna qoymaq üçün tədbirlərə ehtiyacı yox idi. Ehtiyac duyduğu şey yalnız halına acımaq və dərdinə şərik çıxmaq idi.</w:t>
      </w:r>
    </w:p>
    <w:p w:rsidR="009515F8" w:rsidRPr="00F75E43" w:rsidRDefault="009515F8" w:rsidP="00EB2703">
      <w:pPr>
        <w:pStyle w:val="Text"/>
        <w:ind w:firstLine="360"/>
        <w:rPr>
          <w:lang w:val="az-Latn-AZ"/>
        </w:rPr>
      </w:pPr>
      <w:r w:rsidRPr="00F75E43">
        <w:rPr>
          <w:lang w:val="az-Latn-AZ"/>
        </w:rPr>
        <w:t>Qəribə görünsə də, bu, işə yaradı. Dotti dəstəyi hiss etdi. Bu isə həmin an ona lazım olan ən başlıca şey idi. Bir neçə gündən sonra o mənə yaxınlaşıb uşağımız haqqında deyilən iradları həll etməyin yollarını soruşdu. İndi münaqişənin həllinə yönələn plandan danışmaq olardı.</w:t>
      </w:r>
    </w:p>
    <w:p w:rsidR="009515F8" w:rsidRPr="00F75E43" w:rsidRDefault="009515F8" w:rsidP="00EB2703">
      <w:pPr>
        <w:pStyle w:val="Text"/>
        <w:ind w:firstLine="360"/>
        <w:rPr>
          <w:lang w:val="az-Latn-AZ"/>
        </w:rPr>
      </w:pPr>
      <w:r w:rsidRPr="00F75E43">
        <w:rPr>
          <w:lang w:val="az-Latn-AZ"/>
        </w:rPr>
        <w:t>Dəstək ifadə etmək üçün həmin an həyat yoldaşınızın və ya uşaqlarınızın yaşadıqlarını hərtərəfli anlamağa ehtiyac yoxdur. Hətta onları incidən məsələni tam başa düşməsəniz də, əsas odur ki, həmin an onlara dəstək olasınız. Düzdür, insana halına acıdığını göstərdiyiniz vaxt bəzən istəmədən onu incidə bilərsiniz.</w:t>
      </w:r>
    </w:p>
    <w:p w:rsidR="009515F8" w:rsidRPr="00F75E43" w:rsidRDefault="009515F8" w:rsidP="00EB2703">
      <w:pPr>
        <w:pStyle w:val="Text"/>
        <w:ind w:firstLine="360"/>
        <w:rPr>
          <w:lang w:val="az-Latn-AZ"/>
        </w:rPr>
      </w:pPr>
      <w:r w:rsidRPr="00F75E43">
        <w:rPr>
          <w:lang w:val="az-Latn-AZ"/>
        </w:rPr>
        <w:t>Dostumun həyatında belə bir təcrübə olub. Bir dəfə onun həyat yoldaşının kefi pozulmuşdu. Dostum arvadına kömək etmək məqsədilə demişdi:</w:t>
      </w:r>
    </w:p>
    <w:p w:rsidR="009515F8" w:rsidRPr="00F75E43" w:rsidRDefault="009515F8" w:rsidP="00EB2703">
      <w:pPr>
        <w:pStyle w:val="Text"/>
        <w:ind w:firstLine="360"/>
        <w:rPr>
          <w:lang w:val="az-Latn-AZ"/>
        </w:rPr>
      </w:pPr>
      <w:r w:rsidRPr="00F75E43">
        <w:rPr>
          <w:lang w:val="az-Latn-AZ"/>
        </w:rPr>
        <w:t>— Əzizim, sənin indi nə hiss etdiyini yaxşı başa düşürəm.</w:t>
      </w:r>
    </w:p>
    <w:p w:rsidR="009515F8" w:rsidRPr="00F75E43" w:rsidRDefault="009515F8" w:rsidP="00EB2703">
      <w:pPr>
        <w:pStyle w:val="Text"/>
        <w:ind w:firstLine="360"/>
        <w:rPr>
          <w:lang w:val="az-Latn-AZ"/>
        </w:rPr>
      </w:pPr>
      <w:r w:rsidRPr="00F75E43">
        <w:rPr>
          <w:lang w:val="az-Latn-AZ"/>
        </w:rPr>
        <w:t>Arvadı isə hirslə cavab vermişdi:</w:t>
      </w:r>
    </w:p>
    <w:p w:rsidR="009515F8" w:rsidRPr="00F75E43" w:rsidRDefault="009515F8" w:rsidP="00EB2703">
      <w:pPr>
        <w:pStyle w:val="Text"/>
        <w:ind w:firstLine="360"/>
        <w:rPr>
          <w:lang w:val="az-Latn-AZ"/>
        </w:rPr>
      </w:pPr>
      <w:r w:rsidRPr="00F75E43">
        <w:rPr>
          <w:lang w:val="az-Latn-AZ"/>
        </w:rPr>
        <w:t>— Yox, başa düşə bilməzsən! Sən mənim nə çəkdiyimi necə bilə bilərsən?</w:t>
      </w:r>
    </w:p>
    <w:p w:rsidR="009515F8" w:rsidRPr="000545CE" w:rsidRDefault="009515F8" w:rsidP="00EB2703">
      <w:pPr>
        <w:pStyle w:val="Text"/>
        <w:ind w:firstLine="360"/>
        <w:rPr>
          <w:rStyle w:val="Text0"/>
          <w:lang w:val="az-Latn-AZ"/>
        </w:rPr>
      </w:pPr>
      <w:r w:rsidRPr="000545CE">
        <w:rPr>
          <w:rStyle w:val="Text0"/>
          <w:lang w:val="az-Latn-AZ"/>
        </w:rPr>
        <w:t xml:space="preserve">Dostumun dili-dodağı qurumuşdu. Lakin onun arvadı haqlı idi. Şəfqəti ifadə etmək üçün insanın nə hiss etdiyini bilmək elə də vacib deyil. Biz heç də həmişə yaxınlarımızın, xüsusilə uşaqlarımızın yaşadıqlarını tamlığı ilə başa düşə bilmərik. Uşağı dəstəkləmək — onunla birgə </w:t>
      </w:r>
      <w:r w:rsidRPr="00F75E43">
        <w:rPr>
          <w:rStyle w:val="0Text"/>
          <w:iCs/>
          <w:lang w:val="az-Latn-AZ"/>
        </w:rPr>
        <w:t>acı çəkmək</w:t>
      </w:r>
      <w:r w:rsidRPr="000545CE">
        <w:rPr>
          <w:rStyle w:val="Text0"/>
          <w:lang w:val="az-Latn-AZ"/>
        </w:rPr>
        <w:t xml:space="preserve"> deməkdir. Çünki o da acı çəkir. Bu o deməkdir ki, özünü acı çəkən sevdiyinin yerinə qoyursan. Gərək dostum belə deyəydi: «Əzizim, bilirəm ki, sənə indi çox çətindir. İstəyirəm biləsən ki, sənin acı çəkməyin məni çox incidir».</w:t>
      </w:r>
    </w:p>
    <w:p w:rsidR="009515F8" w:rsidRPr="00F75E43" w:rsidRDefault="009515F8" w:rsidP="00EB2703">
      <w:pPr>
        <w:pStyle w:val="Text"/>
        <w:ind w:firstLine="360"/>
        <w:rPr>
          <w:lang w:val="az-Latn-AZ"/>
        </w:rPr>
      </w:pPr>
      <w:r w:rsidRPr="00F75E43">
        <w:rPr>
          <w:lang w:val="az-Latn-AZ"/>
        </w:rPr>
        <w:t>Beləcə uşaqlarımızın nə yaşadığını bildiyimizi «göstərməyə» çalışmadan, çətinlik və daxili iztirablarında onlarla həmrəy ola bilərik. Əks halda, onlar bizim səmimi olduğumuza şübhə edəcəklər. Çətin dövr yaşayan uşağınıza dəstək olmaq istəyirsinizsə, ona belə deyin: «Yəqin çox acı çəkirsən. Amma istəyirəm biləsən ki, mən bu acını səninlə birlikdə yaşayıram. Bil ki, mən həmişə yanındayam». Belə olan halda, uşağınız nəinki sizin, həm də Allahın təsəllisini hiss edəcək. Həvari Paul deyir:</w:t>
      </w:r>
    </w:p>
    <w:p w:rsidR="009515F8" w:rsidRPr="00F75E43" w:rsidRDefault="009515F8" w:rsidP="00E72381">
      <w:pPr>
        <w:pStyle w:val="Para07TimesNewRoman15ch1"/>
        <w:spacing w:before="240"/>
        <w:ind w:left="360" w:firstLine="330"/>
      </w:pPr>
      <w:r w:rsidRPr="00F75E43">
        <w:t>Rəbbimiz İsa Məsihin Allahına — Atasına alqış olsun! O, rəhmli Ata və hər cür təsəlli verən Allahdır. Çəkdiyimiz hər bir əziyyətdə O bizə təsəlli verir ki, biz də Allahdan aldığımız təsəlli ilə hər cür əziyyət çəkənlərə təsəlli verə bilək!</w:t>
      </w:r>
    </w:p>
    <w:p w:rsidR="009515F8" w:rsidRPr="00F75E43" w:rsidRDefault="009515F8" w:rsidP="00F75E43">
      <w:pPr>
        <w:pStyle w:val="Para09TimesNewRoman15ch11"/>
        <w:rPr>
          <w:lang w:val="az-Latn-AZ"/>
        </w:rPr>
      </w:pPr>
      <w:r w:rsidRPr="00F75E43">
        <w:rPr>
          <w:lang w:val="az-Latn-AZ"/>
        </w:rPr>
        <w:t>1 Korinflilərə 1:3–4</w:t>
      </w:r>
    </w:p>
    <w:p w:rsidR="009515F8" w:rsidRPr="00F75E43" w:rsidRDefault="009515F8" w:rsidP="00EB2703">
      <w:pPr>
        <w:pStyle w:val="Text"/>
        <w:ind w:firstLine="360"/>
        <w:rPr>
          <w:lang w:val="az-Latn-AZ"/>
        </w:rPr>
      </w:pPr>
      <w:r w:rsidRPr="00F75E43">
        <w:rPr>
          <w:lang w:val="az-Latn-AZ"/>
        </w:rPr>
        <w:t>Təsəlli Romalılara 12-ci fəsildə Allahın bizim üçün qoyduğu «kədəri bölmək» göstərişinə riayət edəndə gəlir.</w:t>
      </w:r>
    </w:p>
    <w:p w:rsidR="009515F8" w:rsidRPr="00F75E43" w:rsidRDefault="009515F8" w:rsidP="00EB2703">
      <w:pPr>
        <w:pStyle w:val="Text"/>
        <w:ind w:firstLine="360"/>
        <w:rPr>
          <w:lang w:val="az-Latn-AZ"/>
        </w:rPr>
      </w:pPr>
      <w:r w:rsidRPr="00F75E43">
        <w:rPr>
          <w:lang w:val="az-Latn-AZ"/>
        </w:rPr>
        <w:t>Romalılara məktubda 12:15-də yazılanların birinci hissəsinə əməl etsək, əlbəttə ki, uşaqlara dəstək ola və onlara səmimi olmağı öyrədə bilərik. «Sevinənlərlə sevinin, ağlayanlarla ağlayın». Uşağınız nəyəsə sevinəndə, onu qucaqlayıb deyin: «Mən sənə görə çox şadam!», «Əhsən!», «İstədiyinə nail oldun. Çox xoşbəxtəm!», «Bu sevinc sənin haqqındır, həm də mənim!» və s. Sizin əməlləriniz də uşaqlarınızın hisslərinə şərik olduğunuzu göstərir. Bəzən sevincli anları qeyd etmək üçün bayram etmək və hədiyyə almaq lazım gəlir. Amma bu hədiyyələr bahalı olmalı deyil. Uşağınızı kafeyə aparıb onu dondurmaya qonaq edin, ona yeni CD hədiyyə edin, onu xüsusi alqışlayın və təbrik edin. Bəlkə də övladınız qədər sevinə bilməzsiniz. Lakin o sevinci onunla bölüşsəniz, onlar sizin dəstəyinizi hiss edəcək və bu, aranızdakı etibarlı münasibətinizi möhkəmləndirəcək.</w:t>
      </w:r>
    </w:p>
    <w:p w:rsidR="009515F8" w:rsidRPr="000545CE" w:rsidRDefault="009515F8" w:rsidP="00EB2703">
      <w:pPr>
        <w:pStyle w:val="Text"/>
        <w:ind w:firstLine="360"/>
        <w:rPr>
          <w:rStyle w:val="Text0"/>
          <w:lang w:val="az-Latn-AZ"/>
        </w:rPr>
      </w:pPr>
      <w:r w:rsidRPr="000545CE">
        <w:rPr>
          <w:rStyle w:val="Text0"/>
          <w:lang w:val="az-Latn-AZ"/>
        </w:rPr>
        <w:t xml:space="preserve">Uşağınıza </w:t>
      </w:r>
      <w:r w:rsidRPr="00F75E43">
        <w:rPr>
          <w:rStyle w:val="0Text"/>
          <w:iCs/>
          <w:lang w:val="az-Latn-AZ"/>
        </w:rPr>
        <w:t>görə</w:t>
      </w:r>
      <w:r w:rsidRPr="000545CE">
        <w:rPr>
          <w:rStyle w:val="Text0"/>
          <w:lang w:val="az-Latn-AZ"/>
        </w:rPr>
        <w:t xml:space="preserve"> deyil, onun </w:t>
      </w:r>
      <w:r w:rsidRPr="00F75E43">
        <w:rPr>
          <w:rStyle w:val="0Text"/>
          <w:iCs/>
          <w:lang w:val="az-Latn-AZ"/>
        </w:rPr>
        <w:t>qarşısında</w:t>
      </w:r>
      <w:r w:rsidRPr="000545CE">
        <w:rPr>
          <w:rStyle w:val="Text0"/>
          <w:lang w:val="az-Latn-AZ"/>
        </w:rPr>
        <w:t xml:space="preserve"> cavabdeh olmaq qərarı çox vacibdir.</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Uşağınızı qeyd-şərtsiz qəbul etməklə, ona təhlükəsizlik hissi aşılayırsınız.</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Övladınızla ünsiyyət qurmağa vaxt ayırmaqla, ona öz dəyərini hiss etdirirsiniz.</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Övladınızın səylərini və uğurlarını dəstəkləməklə, ona dəyərli olduğunu hiss etdirirsiniz.</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Uşağınıza dəstəyinizi bildirməklə, ona səmimi olmağı öyrədirsiniz.</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Uşağınızı səhv etdiyi üçün cəzalandırmaqla, onda məsuliyyət hissini tərbiyələndirirsiniz.</w:t>
      </w:r>
    </w:p>
    <w:p w:rsidR="009515F8" w:rsidRPr="00F75E43" w:rsidRDefault="009515F8" w:rsidP="00AB6704">
      <w:pPr>
        <w:pStyle w:val="Heading1"/>
        <w:keepNext/>
        <w:keepLines/>
        <w:pageBreakBefore/>
        <w:spacing w:before="720" w:after="480"/>
        <w:ind w:left="240" w:right="240"/>
        <w:rPr>
          <w:rFonts w:ascii="Times New Roman" w:hAnsi="Times New Roman"/>
          <w:lang w:val="az-Latn-AZ"/>
        </w:rPr>
      </w:pPr>
      <w:bookmarkStart w:id="5" w:name="_Toc76661578"/>
      <w:r w:rsidRPr="00F75E43">
        <w:rPr>
          <w:rFonts w:ascii="Times New Roman" w:hAnsi="Times New Roman"/>
          <w:lang w:val="az-Latn-AZ"/>
        </w:rPr>
        <w:t xml:space="preserve">~5~ </w:t>
      </w:r>
      <w:r w:rsidRPr="00F75E43">
        <w:rPr>
          <w:rFonts w:ascii="Times New Roman" w:hAnsi="Times New Roman"/>
          <w:lang w:val="az-Latn-AZ"/>
        </w:rPr>
        <w:br/>
      </w:r>
      <w:r w:rsidRPr="00F75E43">
        <w:rPr>
          <w:rStyle w:val="2Text"/>
          <w:rFonts w:ascii="Times New Roman" w:hAnsi="Times New Roman"/>
          <w:szCs w:val="31"/>
          <w:lang w:val="az-Latn-AZ"/>
        </w:rPr>
        <w:t>Üçüncü vəzifə</w:t>
      </w:r>
      <w:r w:rsidRPr="00F75E43">
        <w:rPr>
          <w:rFonts w:ascii="Times New Roman" w:hAnsi="Times New Roman"/>
          <w:lang w:val="az-Latn-AZ"/>
        </w:rPr>
        <w:t xml:space="preserve"> </w:t>
      </w:r>
      <w:r w:rsidRPr="00F75E43">
        <w:rPr>
          <w:rFonts w:ascii="Times New Roman" w:hAnsi="Times New Roman"/>
          <w:lang w:val="az-Latn-AZ"/>
        </w:rPr>
        <w:br/>
      </w:r>
      <w:r w:rsidRPr="00F75E43">
        <w:rPr>
          <w:rFonts w:ascii="Times New Roman" w:hAnsi="Times New Roman"/>
          <w:lang w:val="az-Latn-AZ"/>
        </w:rPr>
        <w:br/>
        <w:t>UŞAĞINIZA NÜMUNƏ OLUN</w:t>
      </w:r>
      <w:bookmarkEnd w:id="5"/>
    </w:p>
    <w:p w:rsidR="009515F8" w:rsidRPr="00F75E43" w:rsidRDefault="009515F8" w:rsidP="00EB2703">
      <w:pPr>
        <w:pStyle w:val="Text"/>
        <w:ind w:firstLine="360"/>
        <w:rPr>
          <w:lang w:val="az-Latn-AZ"/>
        </w:rPr>
      </w:pPr>
      <w:r w:rsidRPr="00F75E43">
        <w:rPr>
          <w:lang w:val="az-Latn-AZ"/>
        </w:rPr>
        <w:t>Maşını yolun kənarında saxlayan kişi tarlada işləyən fermerdən soruşdu:</w:t>
      </w:r>
    </w:p>
    <w:p w:rsidR="009515F8" w:rsidRPr="00F75E43" w:rsidRDefault="009515F8" w:rsidP="00EB2703">
      <w:pPr>
        <w:pStyle w:val="Text"/>
        <w:ind w:firstLine="360"/>
        <w:rPr>
          <w:lang w:val="az-Latn-AZ"/>
        </w:rPr>
      </w:pPr>
      <w:r w:rsidRPr="00F75E43">
        <w:rPr>
          <w:lang w:val="az-Latn-AZ"/>
        </w:rPr>
        <w:t>— Bağışlayın, sizi işinizdən ayırıram. Deyə bilərsinizmi, Duvra necə getmək olar?</w:t>
      </w:r>
    </w:p>
    <w:p w:rsidR="009515F8" w:rsidRPr="00F75E43" w:rsidRDefault="009515F8" w:rsidP="00EB2703">
      <w:pPr>
        <w:pStyle w:val="Text"/>
        <w:ind w:firstLine="360"/>
        <w:rPr>
          <w:lang w:val="az-Latn-AZ"/>
        </w:rPr>
      </w:pPr>
      <w:r w:rsidRPr="00F75E43">
        <w:rPr>
          <w:lang w:val="az-Latn-AZ"/>
        </w:rPr>
        <w:t>— Deyə bilərəm, — fermer cavab verdi, — buradan təxminən altı kilometrlik yoldur. İki kilometrə yaxın yol gedəndən sonra dörd yolayrıcı görəcəksiniz. Oradan sola dönüb düz sürsəniz Duvra çatacaqsınız.</w:t>
      </w:r>
    </w:p>
    <w:p w:rsidR="009515F8" w:rsidRPr="00F75E43" w:rsidRDefault="009515F8" w:rsidP="00EB2703">
      <w:pPr>
        <w:pStyle w:val="Text"/>
        <w:ind w:firstLine="360"/>
        <w:rPr>
          <w:lang w:val="az-Latn-AZ"/>
        </w:rPr>
      </w:pPr>
      <w:r w:rsidRPr="00F75E43">
        <w:rPr>
          <w:lang w:val="az-Latn-AZ"/>
        </w:rPr>
        <w:t>Sürücü fermerə təşəkkür edib maşına oturdu.</w:t>
      </w:r>
    </w:p>
    <w:p w:rsidR="009515F8" w:rsidRPr="00F75E43" w:rsidRDefault="009515F8" w:rsidP="00EB2703">
      <w:pPr>
        <w:pStyle w:val="Text"/>
        <w:ind w:firstLine="360"/>
        <w:rPr>
          <w:lang w:val="az-Latn-AZ"/>
        </w:rPr>
      </w:pPr>
      <w:r w:rsidRPr="00F75E43">
        <w:rPr>
          <w:lang w:val="az-Latn-AZ"/>
        </w:rPr>
        <w:t>Yolayrıcına çatanda, o, əminliklə sağa döndü. Onunla birlikdə olan yoldaşı dedi:</w:t>
      </w:r>
    </w:p>
    <w:p w:rsidR="009515F8" w:rsidRPr="00F75E43" w:rsidRDefault="009515F8" w:rsidP="00EB2703">
      <w:pPr>
        <w:pStyle w:val="Text"/>
        <w:ind w:firstLine="360"/>
        <w:rPr>
          <w:lang w:val="az-Latn-AZ"/>
        </w:rPr>
      </w:pPr>
      <w:r w:rsidRPr="00F75E43">
        <w:rPr>
          <w:lang w:val="az-Latn-AZ"/>
        </w:rPr>
        <w:t>— Henri, fermer dedi ki, sola dönmək lazımdır. Sən isə sağa döndün.</w:t>
      </w:r>
    </w:p>
    <w:p w:rsidR="009515F8" w:rsidRPr="00F75E43" w:rsidRDefault="009515F8" w:rsidP="00EB2703">
      <w:pPr>
        <w:pStyle w:val="Text"/>
        <w:ind w:firstLine="360"/>
        <w:rPr>
          <w:lang w:val="az-Latn-AZ"/>
        </w:rPr>
      </w:pPr>
      <w:r w:rsidRPr="00F75E43">
        <w:rPr>
          <w:lang w:val="az-Latn-AZ"/>
        </w:rPr>
        <w:t>— Bilirəm, əzizim. Sən onun «sola dön» deyərkən, əli ilə sağı göstərdiyinə fikir verdinmi? Əgər kiminsə sözü əməli ilə üst-üstə düşmürsə, onda əməllərə inanmaq lazımdır. Mən bunu özüm üçün çoxdan kəşf etmişəm.</w:t>
      </w:r>
    </w:p>
    <w:p w:rsidR="009515F8" w:rsidRPr="00F75E43" w:rsidRDefault="009515F8" w:rsidP="00EB2703">
      <w:pPr>
        <w:pStyle w:val="Text"/>
        <w:ind w:firstLine="360"/>
        <w:rPr>
          <w:lang w:val="az-Latn-AZ"/>
        </w:rPr>
      </w:pPr>
      <w:r w:rsidRPr="00F75E43">
        <w:rPr>
          <w:lang w:val="az-Latn-AZ"/>
        </w:rPr>
        <w:t>Çox keçmədi ki, onlar Duvra çatdılar.</w:t>
      </w:r>
    </w:p>
    <w:p w:rsidR="009515F8" w:rsidRPr="00F75E43" w:rsidRDefault="009515F8" w:rsidP="00EB2703">
      <w:pPr>
        <w:pStyle w:val="Text"/>
        <w:ind w:firstLine="360"/>
        <w:rPr>
          <w:lang w:val="az-Latn-AZ"/>
        </w:rPr>
      </w:pPr>
      <w:r w:rsidRPr="00F75E43">
        <w:rPr>
          <w:lang w:val="az-Latn-AZ"/>
        </w:rPr>
        <w:t>Bu hekayə mənim fikirlərimi çox gözəl şəkildə ifadə edir. Uşaqlarımıza nə qədər düzgün yol göstərməyə çalışsaq da, onların əsl müəllimi bizim əməllərimiz olacaq.</w:t>
      </w:r>
    </w:p>
    <w:p w:rsidR="009515F8" w:rsidRPr="00F75E43" w:rsidRDefault="009515F8" w:rsidP="00AB6704">
      <w:pPr>
        <w:pStyle w:val="Para05"/>
        <w:keepNext/>
        <w:spacing w:before="600" w:after="240"/>
        <w:ind w:left="312" w:right="240"/>
        <w:rPr>
          <w:rFonts w:ascii="Times New Roman" w:hAnsi="Times New Roman"/>
          <w:lang w:val="az-Latn-AZ"/>
        </w:rPr>
      </w:pPr>
      <w:r w:rsidRPr="00F75E43">
        <w:rPr>
          <w:rFonts w:ascii="Times New Roman" w:hAnsi="Times New Roman"/>
          <w:lang w:val="az-Latn-AZ"/>
        </w:rPr>
        <w:t>GÖRMƏSƏM, İNANMARAM</w:t>
      </w:r>
    </w:p>
    <w:p w:rsidR="009515F8" w:rsidRPr="00F75E43" w:rsidRDefault="009515F8" w:rsidP="00EB2703">
      <w:pPr>
        <w:pStyle w:val="Text"/>
        <w:ind w:firstLine="360"/>
        <w:rPr>
          <w:lang w:val="az-Latn-AZ"/>
        </w:rPr>
      </w:pPr>
      <w:r w:rsidRPr="00F75E43">
        <w:rPr>
          <w:lang w:val="az-Latn-AZ"/>
        </w:rPr>
        <w:t>Müasir dövrün uşaqları «effektli olan doğrudur» şüarının qanun olduğu dünyada yaşayırlar. Təbii ki, bu səhv anlayışdır (məgər biz bilmirik ki, doğru olan həqiqətdir). Amma bizim uşaqlarımız nəyisə qəbul etməmişdən öncə onlara təklif edilənin effektli olmasına əmin olmaq istəyirlər. Onların şüarı: «Görməsəm, inanmaram»dır.</w:t>
      </w:r>
    </w:p>
    <w:p w:rsidR="009515F8" w:rsidRPr="000545CE" w:rsidRDefault="009515F8" w:rsidP="00EB2703">
      <w:pPr>
        <w:pStyle w:val="Text"/>
        <w:ind w:firstLine="360"/>
        <w:rPr>
          <w:rStyle w:val="Text0"/>
          <w:lang w:val="en-US"/>
        </w:rPr>
      </w:pPr>
      <w:r w:rsidRPr="000545CE">
        <w:rPr>
          <w:rStyle w:val="Text0"/>
          <w:lang w:val="az-Latn-AZ"/>
        </w:rPr>
        <w:t xml:space="preserve">Bu cür yanaşmanın öz imtiyazı var. Bu imtiyaz uşaqlarımıza örnək olmağa kömək edir. Əgər uşaqlar valideynlərinin həyatında günbəgün sadiqlik, dürüstlük, mərhəmət, hörmət, ədalət, qanuna hörmət, şəfqət və özünə hakimlik müşahidə edərlərsə, onlar böyük məmnuniyyətlə bu dəyərləri mənimsəyəcəklər. Uşaqlar üçün </w:t>
      </w:r>
      <w:r w:rsidRPr="00F75E43">
        <w:rPr>
          <w:rStyle w:val="0Text"/>
          <w:iCs/>
          <w:lang w:val="az-Latn-AZ"/>
        </w:rPr>
        <w:t>real</w:t>
      </w:r>
      <w:r w:rsidRPr="000545CE">
        <w:rPr>
          <w:rStyle w:val="Text0"/>
          <w:lang w:val="az-Latn-AZ"/>
        </w:rPr>
        <w:t xml:space="preserve"> nümunə olmaq çox vacibdir. Gəlin açıq danışaq. </w:t>
      </w:r>
      <w:r w:rsidRPr="000545CE">
        <w:rPr>
          <w:rStyle w:val="Text0"/>
          <w:lang w:val="en-US"/>
        </w:rPr>
        <w:t>Heç birimiz ideal ola bilmərik. Amma hər birimiz «real» ola bilərik.</w:t>
      </w:r>
    </w:p>
    <w:p w:rsidR="009515F8" w:rsidRPr="00F75E43" w:rsidRDefault="009515F8" w:rsidP="00EB2703">
      <w:pPr>
        <w:pStyle w:val="Text"/>
        <w:ind w:firstLine="360"/>
        <w:rPr>
          <w:lang w:val="az-Latn-AZ"/>
        </w:rPr>
      </w:pPr>
      <w:r w:rsidRPr="00F75E43">
        <w:rPr>
          <w:lang w:val="az-Latn-AZ"/>
        </w:rPr>
        <w:t>— Uşaqlar, bu gün naharı harada etmək istəyərdiniz? — deyə mən soruşdum.</w:t>
      </w:r>
    </w:p>
    <w:p w:rsidR="009515F8" w:rsidRPr="00F75E43" w:rsidRDefault="009515F8" w:rsidP="00EB2703">
      <w:pPr>
        <w:pStyle w:val="Text"/>
        <w:ind w:firstLine="360"/>
        <w:rPr>
          <w:lang w:val="az-Latn-AZ"/>
        </w:rPr>
      </w:pPr>
      <w:r w:rsidRPr="00F75E43">
        <w:rPr>
          <w:lang w:val="az-Latn-AZ"/>
        </w:rPr>
        <w:t>Uşaqlar eyni vaxtda öz sevimli kafelərinin adını çəkdilər. Axırda demək olar ki, Kellidən başqa hamı eyni kafenin adını çəkdi. Biz hamımız maşına doluşduq. Avtomobil yoluna təzəcə çıxmışdıq ki, Kelli istehza ilə dilləndi:</w:t>
      </w:r>
    </w:p>
    <w:p w:rsidR="009515F8" w:rsidRPr="00F75E43" w:rsidRDefault="009515F8" w:rsidP="00EB2703">
      <w:pPr>
        <w:pStyle w:val="Text"/>
        <w:ind w:firstLine="360"/>
        <w:rPr>
          <w:lang w:val="az-Latn-AZ"/>
        </w:rPr>
      </w:pPr>
      <w:r w:rsidRPr="00F75E43">
        <w:rPr>
          <w:lang w:val="az-Latn-AZ"/>
        </w:rPr>
        <w:t>— İnana bilmirəm ki, yenə həmin donuzxanaya gedirik.</w:t>
      </w:r>
    </w:p>
    <w:p w:rsidR="009515F8" w:rsidRPr="00F75E43" w:rsidRDefault="009515F8" w:rsidP="00EB2703">
      <w:pPr>
        <w:pStyle w:val="Text"/>
        <w:ind w:firstLine="360"/>
        <w:rPr>
          <w:lang w:val="az-Latn-AZ"/>
        </w:rPr>
      </w:pPr>
      <w:r w:rsidRPr="00F75E43">
        <w:rPr>
          <w:lang w:val="az-Latn-AZ"/>
        </w:rPr>
        <w:t>Mən dərhal onun sözünü kəsdim:</w:t>
      </w:r>
    </w:p>
    <w:p w:rsidR="009515F8" w:rsidRPr="00F75E43" w:rsidRDefault="009515F8" w:rsidP="00EB2703">
      <w:pPr>
        <w:pStyle w:val="Text"/>
        <w:ind w:firstLine="360"/>
        <w:rPr>
          <w:lang w:val="az-Latn-AZ"/>
        </w:rPr>
      </w:pPr>
      <w:r w:rsidRPr="00F75E43">
        <w:rPr>
          <w:lang w:val="az-Latn-AZ"/>
        </w:rPr>
        <w:t>— Kelli, sənin danışığın və səs tonun xoşuma gəlmir.</w:t>
      </w:r>
    </w:p>
    <w:p w:rsidR="009515F8" w:rsidRPr="00F75E43" w:rsidRDefault="009515F8" w:rsidP="00EB2703">
      <w:pPr>
        <w:pStyle w:val="Text"/>
        <w:ind w:firstLine="360"/>
        <w:rPr>
          <w:lang w:val="az-Latn-AZ"/>
        </w:rPr>
      </w:pPr>
      <w:r w:rsidRPr="00F75E43">
        <w:rPr>
          <w:lang w:val="az-Latn-AZ"/>
        </w:rPr>
        <w:t>Qızıma dedim ki, onun xoşuna gəlməsə belə, bacı və qardaşının seçimini alçalda bilməz. Sonra Kelli daha hörmətli tonda etirazını əsaslandırmağa çalışdı. Beləcə biz ümumi bir kompromisə gəldik. Belə ki, Şon, Ketti və Hizeri Kellinin bəyənmədiyi kafeyə qoyub, özümüz isə Kelli ilə onun istədiyi kafeyə yollandıq. Böyük əksəriyyətin üstünlük verdiyi «fast-food»a gələndə dedim:</w:t>
      </w:r>
    </w:p>
    <w:p w:rsidR="009515F8" w:rsidRPr="00F75E43" w:rsidRDefault="009515F8" w:rsidP="00EB2703">
      <w:pPr>
        <w:pStyle w:val="Text"/>
        <w:ind w:firstLine="360"/>
        <w:rPr>
          <w:lang w:val="az-Latn-AZ"/>
        </w:rPr>
      </w:pPr>
      <w:r w:rsidRPr="00F75E43">
        <w:rPr>
          <w:lang w:val="az-Latn-AZ"/>
        </w:rPr>
        <w:t>— Uşaqlar, ürəkbulandıran kafeyə çatdıq.</w:t>
      </w:r>
    </w:p>
    <w:p w:rsidR="009515F8" w:rsidRPr="00F75E43" w:rsidRDefault="009515F8" w:rsidP="00EB2703">
      <w:pPr>
        <w:pStyle w:val="Text"/>
        <w:ind w:firstLine="360"/>
        <w:rPr>
          <w:lang w:val="az-Latn-AZ"/>
        </w:rPr>
      </w:pPr>
      <w:r w:rsidRPr="00F75E43">
        <w:rPr>
          <w:lang w:val="az-Latn-AZ"/>
        </w:rPr>
        <w:t>Balacalarım mənim istehzalı sözlərimi görməməzlikdən gəldilər. Onlar «fri» kartof və hamburger sifariş verməyə tələsirdilər. Biz digər kafeyə üz tutanda, Kelli dedi:</w:t>
      </w:r>
    </w:p>
    <w:p w:rsidR="009515F8" w:rsidRPr="00F75E43" w:rsidRDefault="009515F8" w:rsidP="00EB2703">
      <w:pPr>
        <w:pStyle w:val="Text"/>
        <w:ind w:firstLine="360"/>
        <w:rPr>
          <w:lang w:val="az-Latn-AZ"/>
        </w:rPr>
      </w:pPr>
      <w:r w:rsidRPr="00F75E43">
        <w:rPr>
          <w:lang w:val="az-Latn-AZ"/>
        </w:rPr>
        <w:t>— Ata, sən indicə özün bir az əvvəl məni danladığın səhvi etdin. Xahiş edirəm, başa sal görüm, «donuzxana» sözünün «ürəkbulandıran»dan nəyi pisdir?</w:t>
      </w:r>
    </w:p>
    <w:p w:rsidR="009515F8" w:rsidRPr="00F75E43" w:rsidRDefault="009515F8" w:rsidP="00EB2703">
      <w:pPr>
        <w:pStyle w:val="Text"/>
        <w:ind w:firstLine="360"/>
        <w:rPr>
          <w:lang w:val="az-Latn-AZ"/>
        </w:rPr>
      </w:pPr>
      <w:r w:rsidRPr="00F75E43">
        <w:rPr>
          <w:lang w:val="az-Latn-AZ"/>
        </w:rPr>
        <w:t>Mən Kelliyə deyə bilərdim: «Bilirsənmi, əzizim, sən mənim qızımsan. Bu isə o deməkdir ki, mən sənə irad tuta bilərəm. Sən də bu iradı qəbul etməlisən». Amma mən susdum. Aydın məsələdir ki, Kelli kürəyimi yerə vurmuşdu. Nəhayət, biz Kellinin seçdiyi kafeyə gəldik. Mən qürurumu sındırıb ikiüzlülük etdiyimə görə üzr istədim və Kelliyə minnətdarlıq etdim ki, o mənə yanlış davrandığımı söylədi. Çünki qızıma bir məsləhət verib, özüm başqa cür hərəkət etmişdim.</w:t>
      </w:r>
    </w:p>
    <w:p w:rsidR="009515F8" w:rsidRPr="00F75E43" w:rsidRDefault="009515F8" w:rsidP="00EB2703">
      <w:pPr>
        <w:pStyle w:val="Text"/>
        <w:ind w:firstLine="360"/>
        <w:rPr>
          <w:lang w:val="az-Latn-AZ"/>
        </w:rPr>
      </w:pPr>
      <w:r w:rsidRPr="00F75E43">
        <w:rPr>
          <w:lang w:val="az-Latn-AZ"/>
        </w:rPr>
        <w:t>Beləliklə, mən ideal olmasam da, real örnək oldum. Təbii ki, biz valideynlər yaxşı davranışda nümunə olmalıyıq. Amma məsələ bundadır ki, biz insanıq. Deməli, səhvə də yol veririk. Belə olan halda, səhvimizi etiraf etməli, təvazökar olmalı və üzr istəməliyik. Onda biz uşaqlarımız üçün real nümunə olacağıq. Onlar da səhv etdikləri vaxt öz səhvlərini görməyi və düzəltməyi öyrənəcəklər.</w:t>
      </w:r>
    </w:p>
    <w:p w:rsidR="009515F8" w:rsidRPr="00F75E43" w:rsidRDefault="009515F8" w:rsidP="00AB6704">
      <w:pPr>
        <w:pStyle w:val="Para05"/>
        <w:keepNext/>
        <w:spacing w:before="600" w:after="240"/>
        <w:ind w:left="312" w:right="240"/>
        <w:rPr>
          <w:rFonts w:ascii="Times New Roman" w:hAnsi="Times New Roman"/>
          <w:lang w:val="az-Latn-AZ"/>
        </w:rPr>
      </w:pPr>
      <w:r w:rsidRPr="00F75E43">
        <w:rPr>
          <w:rFonts w:ascii="Times New Roman" w:hAnsi="Times New Roman"/>
          <w:lang w:val="az-Latn-AZ"/>
        </w:rPr>
        <w:t>KİM KİMƏ TABEDİR?</w:t>
      </w:r>
    </w:p>
    <w:p w:rsidR="009515F8" w:rsidRPr="00F75E43" w:rsidRDefault="009515F8" w:rsidP="00EB2703">
      <w:pPr>
        <w:pStyle w:val="Text"/>
        <w:ind w:firstLine="360"/>
        <w:rPr>
          <w:lang w:val="az-Latn-AZ"/>
        </w:rPr>
      </w:pPr>
      <w:r w:rsidRPr="00F75E43">
        <w:rPr>
          <w:lang w:val="az-Latn-AZ"/>
        </w:rPr>
        <w:t>Bəziləri deyə bilər ki, uşaqlarımız qarşısında səhvimizi etiraf edəndə, onlara öz zəifliyimizi göstəririk. Guya ki, uşaqlara valideynlərinin səhvini «düzəltməyə» imkan versək, onda onlar bizə hörmət etməyəcəklər. Bu, özünə hörmət tələb edən hökmlü valideynlərə xas düşüncələrdir. Mən isə övladlarımın hörmətini qazanmağı üstün tutdum. Onlara yalnız özlərinə hörmət etməyə layiq olduqlarını deyil, həm də mənə faydalı bir şey öyrədə biləcəklərini göstərdim.</w:t>
      </w:r>
    </w:p>
    <w:p w:rsidR="009515F8" w:rsidRPr="00F75E43" w:rsidRDefault="009515F8" w:rsidP="00EB2703">
      <w:pPr>
        <w:pStyle w:val="Text"/>
        <w:ind w:firstLine="360"/>
        <w:rPr>
          <w:lang w:val="az-Latn-AZ"/>
        </w:rPr>
      </w:pPr>
      <w:r w:rsidRPr="00F75E43">
        <w:rPr>
          <w:lang w:val="az-Latn-AZ"/>
        </w:rPr>
        <w:t>Valideynlərin uşaqlarından üzr istəməsinin alçaldıcı olduğunu təlqin edən başqa bir səbəb də var. Bu da ailə başçısı haqqında yanlış təsəvvürün olmasından irəli gəlir. Belə düşünən insanlar hesab edirlər ki, Allah atanı ailənin prezidenti — öz ev əhlinin hökmdarı təyin edib. Onlar üçün ata yol göstərən müəllim, uşaqlar isə dilsiz-ağızsız və itaətkar şagirdlərdir. Bəzi hallarda bu cür atalar arvadlarına dözümlü şagird kimi baxa bilər.</w:t>
      </w:r>
    </w:p>
    <w:p w:rsidR="009515F8" w:rsidRPr="00F75E43" w:rsidRDefault="009515F8" w:rsidP="00EB2703">
      <w:pPr>
        <w:pStyle w:val="Text"/>
        <w:ind w:firstLine="360"/>
        <w:rPr>
          <w:lang w:val="az-Latn-AZ"/>
        </w:rPr>
      </w:pPr>
      <w:r w:rsidRPr="00F75E43">
        <w:rPr>
          <w:lang w:val="az-Latn-AZ"/>
        </w:rPr>
        <w:t>Lakin İsa Məsih öz şagirdlərinə əsl liderin necə olması barədə açıq-aydın öyrətdi. Məsihin şagirdləri insanlara rəhbərlik etməklə onların üzərində hökmranlıq etməyin eyni olduğunu düşünürdülər. Lakin onlar yanılırdılar. Gəlin İsanın yararsız rəhbərliyi necə ifşa etdiyinə və əsl rəhbərin necə olması barədə dediklərinə nəzər salaq:</w:t>
      </w:r>
    </w:p>
    <w:p w:rsidR="009515F8" w:rsidRPr="00F75E43" w:rsidRDefault="009515F8" w:rsidP="00E72381">
      <w:pPr>
        <w:pStyle w:val="Para07TimesNewRoman15ch1"/>
        <w:spacing w:before="240"/>
        <w:ind w:left="360" w:firstLine="330"/>
      </w:pPr>
      <w:r w:rsidRPr="00F75E43">
        <w:t>Amma İsa onlara dedi: «Millətlərin padşahları onların üzərində hökm edir və bu hakimiyyətdə olanlar himayədar adlanır. Amma siz belə olmayın. Aranızda ən böyük olan ən kiçik kimi olsun və rəhbərlik edən xidmətçi kimi olsun. Axı kim daha böyükdür, süfrədə oturan, yoxsa xidmət edən? Süfrədə oturan deyilmi? Mənsə sizin aranızda xidmətçi kimiyəm.</w:t>
      </w:r>
    </w:p>
    <w:p w:rsidR="009515F8" w:rsidRPr="00F75E43" w:rsidRDefault="009515F8" w:rsidP="00F75E43">
      <w:pPr>
        <w:pStyle w:val="Para09TimesNewRoman15ch11"/>
        <w:rPr>
          <w:lang w:val="az-Latn-AZ"/>
        </w:rPr>
      </w:pPr>
      <w:r w:rsidRPr="00F75E43">
        <w:rPr>
          <w:lang w:val="az-Latn-AZ"/>
        </w:rPr>
        <w:t>Luka 22:25–27</w:t>
      </w:r>
    </w:p>
    <w:p w:rsidR="009515F8" w:rsidRPr="00F75E43" w:rsidRDefault="009515F8" w:rsidP="00EB2703">
      <w:pPr>
        <w:pStyle w:val="Text"/>
        <w:ind w:firstLine="360"/>
        <w:rPr>
          <w:lang w:val="az-Latn-AZ"/>
        </w:rPr>
      </w:pPr>
      <w:r w:rsidRPr="00F75E43">
        <w:rPr>
          <w:lang w:val="az-Latn-AZ"/>
        </w:rPr>
        <w:t>İsa tamamilə yeni bir səlahiyyət və liderlik konsepsiyasını irəli sürdü. Onun müasirləri isə səlahiyyət sahiblərinə xidmət və itaət etməli olduqlarına inanırdılar. Lakin İsanın nöqteyi-nəzərincə liderin məsuliyyətinə xidmət etmək daxildir. Bu inqilabi fikri İsa Məsih Pasxa və ya Son Şam yeməyində, Cəmiyyəti üçün canını qurban verməmişdən bir gün əvvəl şagirdlərinə dedi. Həvari Yəhya deyir ki, İsa masadan qalxıb qul kimi davrandı, şagirdlərinin ayaqlarını yudu. Sonra paltarını geyindi və yenə süfrəyə oturaraq onlara dedi:</w:t>
      </w:r>
    </w:p>
    <w:p w:rsidR="009515F8" w:rsidRPr="00F75E43" w:rsidRDefault="009515F8" w:rsidP="00E72381">
      <w:pPr>
        <w:pStyle w:val="Para07TimesNewRoman15ch1"/>
        <w:spacing w:before="240"/>
        <w:ind w:left="360" w:firstLine="330"/>
      </w:pPr>
      <w:r w:rsidRPr="00F75E43">
        <w:t>Mənim sizə nə etdiyimi bilirsinizmi? Siz Məni «Müəllim» və «Rəbb» deyə çağırırsınız və doğru deyirsiniz, çünki Mən elə Oyam. İndi ki Mən Rəbb və Müəllim olduğum halda sizin ayaqlarınızı yudum, siz də bir-birinizin ayaqlarını yumalısınız. Çünki sizə nümunə göstərdim ki, Mənim sizə etdiyimi siz də bir-birinizə edəsiniz.</w:t>
      </w:r>
    </w:p>
    <w:p w:rsidR="009515F8" w:rsidRPr="00F75E43" w:rsidRDefault="009515F8" w:rsidP="00F75E43">
      <w:pPr>
        <w:pStyle w:val="Para09TimesNewRoman15ch11"/>
        <w:rPr>
          <w:lang w:val="az-Latn-AZ"/>
        </w:rPr>
      </w:pPr>
      <w:r w:rsidRPr="00F75E43">
        <w:rPr>
          <w:lang w:val="az-Latn-AZ"/>
        </w:rPr>
        <w:t>Yəhya 13:12–15</w:t>
      </w:r>
    </w:p>
    <w:p w:rsidR="009515F8" w:rsidRPr="000545CE" w:rsidRDefault="009515F8" w:rsidP="00EB2703">
      <w:pPr>
        <w:pStyle w:val="Text"/>
        <w:ind w:firstLine="360"/>
        <w:rPr>
          <w:rStyle w:val="Text0"/>
          <w:lang w:val="az-Latn-AZ"/>
        </w:rPr>
      </w:pPr>
      <w:r w:rsidRPr="000545CE">
        <w:rPr>
          <w:rStyle w:val="Text0"/>
          <w:lang w:val="az-Latn-AZ"/>
        </w:rPr>
        <w:t xml:space="preserve">Bütün bu deyilənlərə əsasən, atanın ailədəki səlahiyyətini necə istifadə etməli olduğu haqqında nəticə çıxartmaq olar. Əgər biz İsanın fikirləri ilə razılaşırıqsa və ailədə Onun öyrətdiyi kimi rəhbərlik etmək istəyiriksə, onda ev əhlinin ayaqlarını yumalıyıq. Bəzi atalar üçün İsanın hakimiyyət haqqında fikirlərini qəbul etmək asan deyil. Çünki O, əgər belə demək mümkünsə, liderlik barədə fikirləri alt-üst edir. Bəs </w:t>
      </w:r>
      <w:r w:rsidRPr="00F75E43">
        <w:rPr>
          <w:rStyle w:val="0Text"/>
          <w:iCs/>
          <w:lang w:val="az-Latn-AZ"/>
        </w:rPr>
        <w:t>siz</w:t>
      </w:r>
      <w:r w:rsidRPr="000545CE">
        <w:rPr>
          <w:rStyle w:val="Text0"/>
          <w:lang w:val="az-Latn-AZ"/>
        </w:rPr>
        <w:t xml:space="preserve"> yaxınlarınıza necə xidmət edirsiniz? Özünüzü «sıravi» səviyyəsinə endirəndə, əmrləri necə verirsiniz? Əgər ailənizdə sərt bir iyerarxiya hökm sürürsə, İsanın liderlik haqqında təlimi nəticə verməyəcək. Yox, İsanın bu təlimini ailənizi daha da möhkəmləndirmək, arvadınız və övladlarınızla aranızda etibar yaratmaq üçün bir fürsət kimi qiymətləndirirsinizsə, onda nəticə verəcək.</w:t>
      </w:r>
    </w:p>
    <w:p w:rsidR="009515F8" w:rsidRPr="00F75E43" w:rsidRDefault="009515F8" w:rsidP="00EB2703">
      <w:pPr>
        <w:pStyle w:val="Text"/>
        <w:ind w:firstLine="360"/>
        <w:rPr>
          <w:lang w:val="az-Latn-AZ"/>
        </w:rPr>
      </w:pPr>
      <w:r w:rsidRPr="00F75E43">
        <w:rPr>
          <w:lang w:val="az-Latn-AZ"/>
        </w:rPr>
        <w:t>Hər ata istəyir ki, övladları ilk növbədə onu sevsin və bu səbəbdən də ona itaət edib ondan öyrənsinlər. Bütün valideynlər övladlarını məsuliyyətli və itaətkar görmək istəyir. Sizcə, Allaha itaət edərək övladlarına xidmət etməyi, onların qarşısında cavabdeh olmağı seçən bir atanın nümunəsindən daha yaxşı onlara məsuliyyəti nə öyrədə bilər?</w:t>
      </w:r>
    </w:p>
    <w:p w:rsidR="009515F8" w:rsidRPr="00F75E43" w:rsidRDefault="009515F8" w:rsidP="00EB2703">
      <w:pPr>
        <w:pStyle w:val="Text"/>
        <w:ind w:firstLine="360"/>
        <w:rPr>
          <w:lang w:val="az-Latn-AZ"/>
        </w:rPr>
      </w:pPr>
      <w:r w:rsidRPr="00F75E43">
        <w:rPr>
          <w:lang w:val="az-Latn-AZ"/>
        </w:rPr>
        <w:t>Kimsə düşünə bilər: «Makdauell, sən ağlını itirmisən». Sadəcə demək istəyirəm ki, övladlarınıza sizdən hesabat istəməsinə izin verin. Çünki onların etibarını, hörmətini və heyranlığını qazanmağın bundan daha yaxşı yolu yoxdur.</w:t>
      </w:r>
    </w:p>
    <w:p w:rsidR="009515F8" w:rsidRPr="00F75E43" w:rsidRDefault="009515F8" w:rsidP="00EB2703">
      <w:pPr>
        <w:pStyle w:val="Text"/>
        <w:ind w:firstLine="360"/>
        <w:rPr>
          <w:lang w:val="az-Latn-AZ"/>
        </w:rPr>
      </w:pPr>
      <w:r w:rsidRPr="00F75E43">
        <w:rPr>
          <w:lang w:val="az-Latn-AZ"/>
        </w:rPr>
        <w:t>Başlanğıc üçün mən bu səlahiyyəti arvadıma — Dottiyə verdim. Həyatını, sevgisini mənimlə bölüşən, övladlarımın anası, sevgilim, sirdaşım və Tanrının mənə bəxş etdiyi bənzərsiz hədiyyə qədər heç kim mənə hörmət etmir və heyran deyil!</w:t>
      </w:r>
    </w:p>
    <w:p w:rsidR="009515F8" w:rsidRPr="00F75E43" w:rsidRDefault="009515F8" w:rsidP="00EB2703">
      <w:pPr>
        <w:pStyle w:val="Text"/>
        <w:ind w:firstLine="360"/>
        <w:rPr>
          <w:lang w:val="az-Latn-AZ"/>
        </w:rPr>
      </w:pPr>
      <w:r w:rsidRPr="00F75E43">
        <w:rPr>
          <w:lang w:val="az-Latn-AZ"/>
        </w:rPr>
        <w:t>Buna görə bir dəfə mən ona dedim:</w:t>
      </w:r>
    </w:p>
    <w:p w:rsidR="009515F8" w:rsidRPr="00F75E43" w:rsidRDefault="009515F8" w:rsidP="00EB2703">
      <w:pPr>
        <w:pStyle w:val="Text"/>
        <w:ind w:firstLine="360"/>
        <w:rPr>
          <w:lang w:val="az-Latn-AZ"/>
        </w:rPr>
      </w:pPr>
      <w:r w:rsidRPr="00F75E43">
        <w:rPr>
          <w:lang w:val="az-Latn-AZ"/>
        </w:rPr>
        <w:t>— Əzizim, mənə sənin köməyin lazımdır. Sən məndən ata və ər vəzifəmin öhdəsindən necə gəlməyim barədə hesab istəməyə hazırsanmı? De görüm, səyahətlərimə görə ailəmi tez-tezmi tərk edirəm? Mən sənin və uşaqların qayğısına kifayət qədər qalırammı? Hər şeyi olduğu kimi söylə. Əgər az vaxt ayırıramsa, susma, de. Mən sənin nə düşündüyünü bilmək istəyirəm.</w:t>
      </w:r>
    </w:p>
    <w:p w:rsidR="009515F8" w:rsidRPr="00F75E43" w:rsidRDefault="009515F8" w:rsidP="00EB2703">
      <w:pPr>
        <w:pStyle w:val="Text"/>
        <w:ind w:firstLine="360"/>
        <w:rPr>
          <w:lang w:val="az-Latn-AZ"/>
        </w:rPr>
      </w:pPr>
      <w:r w:rsidRPr="00F75E43">
        <w:rPr>
          <w:lang w:val="az-Latn-AZ"/>
        </w:rPr>
        <w:t>— Yaxşı, — Dotti bir qədər fikirləşəndən sonra dilləndi. — Mən sənə hər şeyi olduğu kimi söyləyəcəyəm. Amma qorxuram, deyəcəklərim bəzən səni incitsin.</w:t>
      </w:r>
    </w:p>
    <w:p w:rsidR="009515F8" w:rsidRPr="00F75E43" w:rsidRDefault="009515F8" w:rsidP="00EB2703">
      <w:pPr>
        <w:pStyle w:val="Text"/>
        <w:ind w:firstLine="360"/>
        <w:rPr>
          <w:lang w:val="az-Latn-AZ"/>
        </w:rPr>
      </w:pPr>
      <w:r w:rsidRPr="00F75E43">
        <w:rPr>
          <w:lang w:val="az-Latn-AZ"/>
        </w:rPr>
        <w:t>— Bilirəm, əzizim, ola bilsin ki, bəzən özümə bəraət qazandırmağa çalışacağam. Belə olan halda, sən bunu da mənə deyə bilərsən. Həqiqəti eşitməyə hazıram.</w:t>
      </w:r>
    </w:p>
    <w:p w:rsidR="009515F8" w:rsidRPr="00F75E43" w:rsidRDefault="009515F8" w:rsidP="00EB2703">
      <w:pPr>
        <w:pStyle w:val="Text"/>
        <w:ind w:firstLine="360"/>
        <w:rPr>
          <w:lang w:val="az-Latn-AZ"/>
        </w:rPr>
      </w:pPr>
      <w:r w:rsidRPr="00F75E43">
        <w:rPr>
          <w:lang w:val="az-Latn-AZ"/>
        </w:rPr>
        <w:t>Bu mənim birinci və axırıncı etirafım olmadı. Kellinin yeddi yaşı tamam olanda, mən ona «xüsusi» məktub yazdım:</w:t>
      </w:r>
    </w:p>
    <w:p w:rsidR="009515F8" w:rsidRDefault="009515F8" w:rsidP="00E72381">
      <w:pPr>
        <w:pStyle w:val="Para07TimesNewRoman15ch1"/>
        <w:spacing w:before="240"/>
        <w:ind w:left="360" w:firstLine="330"/>
      </w:pPr>
      <w:r w:rsidRPr="00F75E43">
        <w:t>Əziz Kelli, səni çox sevirəm! Sənin atan olduğuna görə çox xoşbəxtəm! Bilirsən, bu il mənə sənin köməyin lazım ola bilər. Mən əvvəllər heç vaxt yeddi yaşlı qızın atası olmamışam. Amma sənin üçün dünyanın ən yaxşı atası olmaq istəyirəm. Əgər sən nə vaxtsa hiss etsən ki, mən nəyisə düz etmirəm, ədalətsiz davranıram, diqqətsizlik göstərirəm, soyuq yanaşıram, xahiş edirəm, bunu mənə açıq söylə.</w:t>
      </w:r>
    </w:p>
    <w:p w:rsidR="009515F8" w:rsidRPr="00F75E43" w:rsidRDefault="009515F8" w:rsidP="00E72381">
      <w:pPr>
        <w:pStyle w:val="Para07TimesNewRoman15ch1"/>
        <w:spacing w:before="240"/>
        <w:ind w:left="360" w:firstLine="330"/>
      </w:pPr>
    </w:p>
    <w:p w:rsidR="009515F8" w:rsidRPr="00F75E43" w:rsidRDefault="009515F8" w:rsidP="00EB2703">
      <w:pPr>
        <w:pStyle w:val="Text"/>
        <w:ind w:firstLine="360"/>
        <w:rPr>
          <w:lang w:val="az-Latn-AZ"/>
        </w:rPr>
      </w:pPr>
      <w:r w:rsidRPr="00F75E43">
        <w:rPr>
          <w:lang w:val="az-Latn-AZ"/>
        </w:rPr>
        <w:t>Şonun yeddi yaşı olanda da, belə bir məktub aldı. Ümumiyyətlə desək, mən oxşar məktubları uşaqlarımın dördünə də yazmışam. Düzdür, Kettiyə məktub yazanda, qeyd etmişdim ki, heç vaxt yeddi yaşlı mavi gözlü sarışın qız atası olmamışam. Hizerə də məktub yazanda, bəzi dəyiºikliklər etmiºdim.</w:t>
      </w:r>
    </w:p>
    <w:p w:rsidR="009515F8" w:rsidRPr="00F75E43" w:rsidRDefault="009515F8" w:rsidP="00EB2703">
      <w:pPr>
        <w:pStyle w:val="Text"/>
        <w:ind w:firstLine="360"/>
        <w:rPr>
          <w:lang w:val="az-Latn-AZ"/>
        </w:rPr>
      </w:pPr>
      <w:r w:rsidRPr="00F75E43">
        <w:rPr>
          <w:lang w:val="az-Latn-AZ"/>
        </w:rPr>
        <w:t>Ailə üzvlərim qarşısında hesabat verəcəyimə qərar verdiyimdən bəri, həyat yoldaşım və övladlarım mənim ən yaxşı məsləhətçilərimə çevrildilər. Məsələn, Kelli və Şon mənim təklifimi həvəslə qəbul etdilər. Düzü, digər iki uşaq da kənarda qalmadı. Şərait yaranan kimi onlar da məni «doğru yola qaytarırdılar».</w:t>
      </w:r>
    </w:p>
    <w:p w:rsidR="009515F8" w:rsidRPr="00F75E43" w:rsidRDefault="009515F8" w:rsidP="00EB2703">
      <w:pPr>
        <w:pStyle w:val="Text"/>
        <w:ind w:firstLine="360"/>
        <w:rPr>
          <w:lang w:val="az-Latn-AZ"/>
        </w:rPr>
      </w:pPr>
      <w:r w:rsidRPr="00F75E43">
        <w:rPr>
          <w:lang w:val="az-Latn-AZ"/>
        </w:rPr>
        <w:t>Bir dəfə Şonla şəhərdə gəzərkən bir adama rast gəldik. Həmin adam mənimlə danışmaq üçün qarşımda dayandı. Onun bəzi sözləri xoşuma gəlmədiyi üçün tez sağollaşmalı oldum. Həmin adam uzaqlaşan kimi Şon iradını bildirdi: «Ata, sən bu adama qarşı çox kobud davrandın. Az qala onu acılayacaqdın».</w:t>
      </w:r>
    </w:p>
    <w:p w:rsidR="009515F8" w:rsidRPr="00F75E43" w:rsidRDefault="009515F8" w:rsidP="00EB2703">
      <w:pPr>
        <w:pStyle w:val="Text"/>
        <w:ind w:firstLine="360"/>
        <w:rPr>
          <w:lang w:val="az-Latn-AZ"/>
        </w:rPr>
      </w:pPr>
      <w:r w:rsidRPr="00F75E43">
        <w:rPr>
          <w:lang w:val="az-Latn-AZ"/>
        </w:rPr>
        <w:t>Utandığımdan az qaldı yerin içinə girim. Biz həmin adamın dalınca qaçdıq. Yaxşı ki, o, gözdən itməmişdi. Ona çatan kimi kişinin əlindən tutub kobud davrandığıma görə oğlumun yanında üzr istədim.</w:t>
      </w:r>
    </w:p>
    <w:p w:rsidR="009515F8" w:rsidRPr="00F75E43" w:rsidRDefault="009515F8" w:rsidP="00EB2703">
      <w:pPr>
        <w:pStyle w:val="Text"/>
        <w:ind w:firstLine="360"/>
        <w:rPr>
          <w:lang w:val="az-Latn-AZ"/>
        </w:rPr>
      </w:pPr>
      <w:r w:rsidRPr="00F75E43">
        <w:rPr>
          <w:lang w:val="az-Latn-AZ"/>
        </w:rPr>
        <w:t>Günlərin bir günü növbəti səfərdən qayıdanda, Keti mənə yaxınlaşıb qəti şəkildə etirazını bildirdi:</w:t>
      </w:r>
    </w:p>
    <w:p w:rsidR="009515F8" w:rsidRPr="00F75E43" w:rsidRDefault="009515F8" w:rsidP="00EB2703">
      <w:pPr>
        <w:pStyle w:val="Text"/>
        <w:ind w:firstLine="360"/>
        <w:rPr>
          <w:lang w:val="az-Latn-AZ"/>
        </w:rPr>
      </w:pPr>
      <w:r w:rsidRPr="00F75E43">
        <w:rPr>
          <w:lang w:val="az-Latn-AZ"/>
        </w:rPr>
        <w:t>— Ata, sən mənə qarşı haqsızlıq edirsən.</w:t>
      </w:r>
    </w:p>
    <w:p w:rsidR="009515F8" w:rsidRPr="00F75E43" w:rsidRDefault="009515F8" w:rsidP="00EB2703">
      <w:pPr>
        <w:pStyle w:val="Text"/>
        <w:ind w:firstLine="360"/>
        <w:rPr>
          <w:lang w:val="az-Latn-AZ"/>
        </w:rPr>
      </w:pPr>
      <w:r w:rsidRPr="00F75E43">
        <w:rPr>
          <w:lang w:val="az-Latn-AZ"/>
        </w:rPr>
        <w:t>— Nəyi nəzərdə tutursan?</w:t>
      </w:r>
    </w:p>
    <w:p w:rsidR="009515F8" w:rsidRPr="00F75E43" w:rsidRDefault="009515F8" w:rsidP="00EB2703">
      <w:pPr>
        <w:pStyle w:val="Text"/>
        <w:ind w:firstLine="360"/>
        <w:rPr>
          <w:lang w:val="az-Latn-AZ"/>
        </w:rPr>
      </w:pPr>
      <w:r w:rsidRPr="00F75E43">
        <w:rPr>
          <w:lang w:val="az-Latn-AZ"/>
        </w:rPr>
        <w:t>— Sən evə qayıdanda, məndən başqa hamını — Kellini, Şonu, Hizeri kafeyə aparırsan.</w:t>
      </w:r>
    </w:p>
    <w:p w:rsidR="009515F8" w:rsidRPr="00F75E43" w:rsidRDefault="009515F8" w:rsidP="00EB2703">
      <w:pPr>
        <w:pStyle w:val="Text"/>
        <w:ind w:firstLine="360"/>
        <w:rPr>
          <w:lang w:val="az-Latn-AZ"/>
        </w:rPr>
      </w:pPr>
      <w:r w:rsidRPr="00F75E43">
        <w:rPr>
          <w:lang w:val="az-Latn-AZ"/>
        </w:rPr>
        <w:t>— Doğrudan?</w:t>
      </w:r>
    </w:p>
    <w:p w:rsidR="009515F8" w:rsidRPr="00F75E43" w:rsidRDefault="009515F8" w:rsidP="00EB2703">
      <w:pPr>
        <w:pStyle w:val="Text"/>
        <w:ind w:firstLine="360"/>
        <w:rPr>
          <w:lang w:val="az-Latn-AZ"/>
        </w:rPr>
      </w:pPr>
      <w:r w:rsidRPr="00F75E43">
        <w:rPr>
          <w:lang w:val="az-Latn-AZ"/>
        </w:rPr>
        <w:t>— Hə. — On yaşlı qızım ciddi idi. Lakin sonra əlavə etdi: — Bu gün biz kafeyə nahar etməyə gedəcəyikmi?</w:t>
      </w:r>
    </w:p>
    <w:p w:rsidR="009515F8" w:rsidRPr="00F75E43" w:rsidRDefault="009515F8" w:rsidP="00EB2703">
      <w:pPr>
        <w:pStyle w:val="Text"/>
        <w:ind w:firstLine="360"/>
        <w:rPr>
          <w:lang w:val="az-Latn-AZ"/>
        </w:rPr>
      </w:pPr>
      <w:r w:rsidRPr="00F75E43">
        <w:rPr>
          <w:lang w:val="az-Latn-AZ"/>
        </w:rPr>
        <w:t>Ketinin sərbəst şəkildə məni qınaya biləcəyinə sevindim. Qızım ona qarşı haqsızlıq etdiyimi düşünüb hər şeyi açıq-aydın söyləmişdi. Mənə elə gəlirdi ki, qızımla ünsiyyət qurmaq üçün kifayət qədər vaxt ayırıram. Lakin görünür, o, başqa cür düşünürmüş. Buna görə qızımın «məcburi» nahar dəvətinə ürəkdən sevindim. Ata-bala naharı Keti üçün vacib hadisəyə çevrildi. Mən isə belə naharların ənənəyə çevrilməsi üçün əlimdən gələni etməyə başladım.</w:t>
      </w:r>
    </w:p>
    <w:p w:rsidR="009515F8" w:rsidRPr="00F75E43" w:rsidRDefault="009515F8" w:rsidP="00EB2703">
      <w:pPr>
        <w:pStyle w:val="Text"/>
        <w:ind w:firstLine="360"/>
        <w:rPr>
          <w:lang w:val="az-Latn-AZ"/>
        </w:rPr>
      </w:pPr>
      <w:r w:rsidRPr="00F75E43">
        <w:rPr>
          <w:lang w:val="az-Latn-AZ"/>
        </w:rPr>
        <w:t>İnanın, ev əhlinin qarşısında hesabat vermək mənim üçün heç də xoş deyildi. Demirəm ki, arvadım və uşaqlarım təklifimdən sui-istifadə edib dərhal mənim səhvlərimi düzəltməyə başladılar. Amma onlar mənə hansısa məsləhəti verməkdən də çəkinmirdilər.</w:t>
      </w:r>
    </w:p>
    <w:p w:rsidR="009515F8" w:rsidRPr="00F75E43" w:rsidRDefault="009515F8" w:rsidP="00EB2703">
      <w:pPr>
        <w:pStyle w:val="Text"/>
        <w:ind w:firstLine="360"/>
        <w:rPr>
          <w:lang w:val="az-Latn-AZ"/>
        </w:rPr>
      </w:pPr>
      <w:r w:rsidRPr="00F75E43">
        <w:rPr>
          <w:lang w:val="az-Latn-AZ"/>
        </w:rPr>
        <w:t>Bəzən onların tənqidi qüruruma toxunurdu. Belə vaxtlarda mən müdafiə olunurdum. Lakin hər dəfə mən inciyəndə, «məsləhətçilərim» susurdu. Bu isə gözlərimi açan ən böyük kömək mənbəyimin quruması demək idi. Buna görə vəziyyətə baxmayaraq, qürurumu sındıra-sındıra onların iradlarını qəbul etməyə çalışırdım. Çünki bilirdim ki, doğmalarımın köməyi olmadan bacara bilmərəm.</w:t>
      </w:r>
    </w:p>
    <w:p w:rsidR="009515F8" w:rsidRPr="00F75E43" w:rsidRDefault="009515F8" w:rsidP="00EB2703">
      <w:pPr>
        <w:pStyle w:val="Text"/>
        <w:ind w:firstLine="360"/>
        <w:rPr>
          <w:lang w:val="az-Latn-AZ"/>
        </w:rPr>
      </w:pPr>
      <w:r w:rsidRPr="00F75E43">
        <w:rPr>
          <w:lang w:val="az-Latn-AZ"/>
        </w:rPr>
        <w:t>Biz atalar zəifliyimizi, səhvlərimizi və qeyri-kamilliyimizi etiraf etməkdən qorxmayanda, uşaqlarımız üçün real nümunəyə çevrilirik. Həvari Paul özün olmağın nə demək olduğunu bilirdi. Korinf imanlı cəmiyyətinə yazdığı bir məktubda ən dərin ruhani biliyə sahib olduğuna görə insanlar qarşısında «öyünə» biləcəyini söylədi. Lakin sonra təvazökarlıqla dedi: …heç kim məni görüb eşitdiyindən artıq bir şəxs saymasın deyə öyünməkdən çəkinirəm» (2 Korinflilərə 12:6).</w:t>
      </w:r>
    </w:p>
    <w:p w:rsidR="009515F8" w:rsidRPr="00F75E43" w:rsidRDefault="009515F8" w:rsidP="00EB2703">
      <w:pPr>
        <w:pStyle w:val="Text"/>
        <w:ind w:firstLine="360"/>
        <w:rPr>
          <w:lang w:val="az-Latn-AZ"/>
        </w:rPr>
      </w:pPr>
      <w:r w:rsidRPr="00F75E43">
        <w:rPr>
          <w:lang w:val="az-Latn-AZ"/>
        </w:rPr>
        <w:t>Paul ondan nümunə götürməyi deyəndə, Məsihin yüksək əxlaqi nümunəsini əvəz etməyi nəzərdə tutmurdu. O, korinflilərə belə demişdi: «Mən Məsihdən nümunə götürdüyüm kimi siz də məndən nümunə götürün» (1 Korinflilərə 11:1). Başqa sözlə, o özü Məsihə bənzəməyə çalışırdı. Paul riyakarlıq edərək özünü ideal lider kimi təqdim etmirdi. Əksinə, o öz zəifliklərini bilirdi və bunu gizlətmirdi. Budur, onun səmimiliyini təsdiqləyən ayə:</w:t>
      </w:r>
    </w:p>
    <w:p w:rsidR="009515F8" w:rsidRPr="00F75E43" w:rsidRDefault="009515F8" w:rsidP="00E72381">
      <w:pPr>
        <w:pStyle w:val="Para07TimesNewRoman15ch1"/>
        <w:spacing w:before="240"/>
        <w:ind w:left="360" w:firstLine="330"/>
      </w:pPr>
      <w:r w:rsidRPr="00F75E43">
        <w:t>Aldığım vəhylərin üstünlüyü ilə qürurlanmayım deyə cismim üçün bir tikan, yəni mənə əzab vermək üçün Şeytanın bir elçisi göndərildi ki, qürurlanmayım. Bunun məndən uzaq olması üçün üç dəfə Rəbbə yalvardım. Amma O mənə dedi: «Lütfüm sənə kifayətdir, çünki zəiflik olanda qüvvə tam olur». Məsihin qüvvəsi məndə məskən salsın deyə zəifliklərimlə daha çox sevinə-sevinə öyünəcəyəm. Ona görə də Məsih uğrunda zəifliklərə, təhqirlərə, ehtiyaclara, təqiblərə və sıxıntılara məmnuniyyətlə dözürəm, çünki mən zəifləyəndə qüvvətlənirəm.</w:t>
      </w:r>
    </w:p>
    <w:p w:rsidR="009515F8" w:rsidRPr="00F75E43" w:rsidRDefault="009515F8" w:rsidP="00F75E43">
      <w:pPr>
        <w:pStyle w:val="Para09TimesNewRoman15ch11"/>
        <w:rPr>
          <w:lang w:val="az-Latn-AZ"/>
        </w:rPr>
      </w:pPr>
      <w:r w:rsidRPr="00F75E43">
        <w:rPr>
          <w:lang w:val="az-Latn-AZ"/>
        </w:rPr>
        <w:t>2 Korinflilərə 12:7–10</w:t>
      </w:r>
    </w:p>
    <w:p w:rsidR="009515F8" w:rsidRPr="00F75E43" w:rsidRDefault="009515F8" w:rsidP="00EB2703">
      <w:pPr>
        <w:pStyle w:val="Text"/>
        <w:ind w:firstLine="360"/>
        <w:rPr>
          <w:lang w:val="az-Latn-AZ"/>
        </w:rPr>
      </w:pPr>
      <w:r w:rsidRPr="00F75E43">
        <w:rPr>
          <w:lang w:val="az-Latn-AZ"/>
        </w:rPr>
        <w:t>«Məsihin qüvvəsi onda məskən salsın deyə» həvari Paulun danılmaz nüfuzunun və müsbət nümunəsinin sirri zəif cəhətlərini anlamaqda və açıq şəkildə etiraf etməyində idi. Sizin səlahiyyətinizin mənbəyi budur! Köməyə ehtiyac duyduğunuzu etiraf etməklə, ailənizin qarşısında hesabat verməklə Tanrıya sizin vasitənizlə gücünü göstərməyə imkan verirsiniz. O sizin zəifliklərinizi və səhvlərinizi bilir. Eləcə də sizin ailəniz üçün bunlar sirr deyil. Onları gizlətmək cəhdləriniz boşa çıxacaq. Yaxşısı budur, səhvlərinizi və zəifliklərinizi etiraf edib sizi sevənlərdən kömək istəyəsiniz.</w:t>
      </w:r>
    </w:p>
    <w:p w:rsidR="009515F8" w:rsidRPr="00F75E43" w:rsidRDefault="009515F8" w:rsidP="00EB2703">
      <w:pPr>
        <w:pStyle w:val="Text"/>
        <w:ind w:firstLine="360"/>
        <w:rPr>
          <w:lang w:val="az-Latn-AZ"/>
        </w:rPr>
      </w:pPr>
      <w:r w:rsidRPr="00F75E43">
        <w:rPr>
          <w:lang w:val="az-Latn-AZ"/>
        </w:rPr>
        <w:t>İlk növbədə arvadınızla danışın. Əgər ona münsif olmaq üçün hələ səlahiyyət verməmisinizsə, onda arvadınıza deyin ki, sizin səhvlərinizi görəndə, iradını bildirsin. Sonra isə uşaqlarınızla danışın. Qoy bilsinlər ki, siz onlardan ötrü dünyanın ən yaxşı atası olmaq istəyirsiniz və bunun üçün sizə onların köməyi lazımdır. Məsləhət görərdim ki, bunu onların yeddi yaşı olanda edəsiniz. Övladlarınıza deyin ki, sizin səhv etdiyinizi sizə bildirməyə onların haqqı çatır. Bəlkə bundan ötrü onların hər birinə «rəsmi» məktub yazmağınız lazım gələcək. Bu məktubla siz onlara «qarşılıqlı hesabat ortaqlığı» təklif etmiş olursunuz. Düşünürəm ki, bu cəsarətli addım sizə həm övladlarınız üçün, həm də Allahın gözündə əsl nümunə olmağa kömək edəcək.</w:t>
      </w:r>
    </w:p>
    <w:p w:rsidR="009515F8" w:rsidRPr="00F75E43" w:rsidRDefault="009515F8" w:rsidP="00EB2703">
      <w:pPr>
        <w:pStyle w:val="Text"/>
        <w:ind w:firstLine="360"/>
        <w:rPr>
          <w:lang w:val="az-Latn-AZ"/>
        </w:rPr>
      </w:pPr>
      <w:r w:rsidRPr="00F75E43">
        <w:rPr>
          <w:lang w:val="az-Latn-AZ"/>
        </w:rPr>
        <w:t>Məsləhətimə əməl edərək uşaqlarınıza «rəsmi» təklif vermək fikrinə düşsəniz, sizə aşağıdakı bir neçə yardımçı ideya kömək ola bilər.</w:t>
      </w:r>
    </w:p>
    <w:p w:rsidR="009515F8" w:rsidRPr="00F75E43" w:rsidRDefault="009515F8" w:rsidP="00E72381">
      <w:pPr>
        <w:pStyle w:val="Para07TimesNewRoman15ch1"/>
        <w:spacing w:before="240"/>
        <w:ind w:left="360" w:firstLine="330"/>
      </w:pPr>
      <w:r w:rsidRPr="00F75E43">
        <w:t>Əziz (uşağın adı). Mən səni çox sevirəm. Mən sənin həssaslığını, dürüstlüyünü, sevən və qayğıkeş ürəyini çox qiymətləndirirəm. Bu məktub vasitəsilə sənə icazə verirəm ki, səninlə kifayət qədər dürüst olmayanda, sənə qarşı kifayət qədər həssas davranmayanda, sənə az qayğı göstərəndə mənə bu barədə xatırladasan. Mən sənin üçün dünyanın ən yaxşı atası və dostu olmaq istəyirəm!</w:t>
      </w:r>
    </w:p>
    <w:p w:rsidR="009515F8" w:rsidRPr="00F75E43" w:rsidRDefault="009515F8" w:rsidP="00E72381">
      <w:pPr>
        <w:pStyle w:val="Para07TimesNewRoman15ch1"/>
        <w:spacing w:before="240"/>
        <w:ind w:left="360" w:firstLine="330"/>
      </w:pPr>
      <w:r w:rsidRPr="00F75E43">
        <w:t>Bağışla ki, sənə çox vaxt ayıra bilmirəm. Mən sənin həyatında aktiv rol oynamaq istəyirəm. Bu məktub vasitəsilə sənə icazə verirəm ki, öz işlərimlə həddindən artıq məşğul olanda, bu barədə mənə xatırladasan. Xahiş edirəm, bu haqqından istifadə et.</w:t>
      </w:r>
    </w:p>
    <w:p w:rsidR="009515F8" w:rsidRPr="00F75E43" w:rsidRDefault="009515F8" w:rsidP="00E72381">
      <w:pPr>
        <w:pStyle w:val="Para07TimesNewRoman15ch1"/>
        <w:spacing w:before="240"/>
        <w:ind w:left="360" w:firstLine="330"/>
      </w:pPr>
      <w:r w:rsidRPr="00F75E43">
        <w:t>Bağışla ki, yarımçıq qalmış arzularımı səndə reallaşdırmağa çalışıram: heç vaxt məşğul olmadığın idmanda nailiyyət qazanmaq; əziyyətini çəkmədiyin qiymətləri almaq; olduğundan daha yaxşı olmaq və s. Sərt iradlarıma, səbirsizliyimə və sərtliyimə görə məni bağışla. İstəyirəm ki, səni sevən və xeyirxah ata olum. İstəyirəm ki, səni sevdiyimə heç vaxt şübhə etməyəsən.</w:t>
      </w:r>
    </w:p>
    <w:p w:rsidR="009515F8" w:rsidRPr="00F75E43" w:rsidRDefault="009515F8" w:rsidP="00E72381">
      <w:pPr>
        <w:pStyle w:val="Para07TimesNewRoman15ch1"/>
        <w:spacing w:before="240"/>
        <w:ind w:left="360" w:firstLine="330"/>
      </w:pPr>
      <w:r w:rsidRPr="00F75E43">
        <w:t>Bu məktub mənim kənara çəkilməyimə və sənə sərbəst şəkildə hərəkət etməyinə icazə verir. Ümid edirəm ki, sən mənə təmkinli ata olmağa kömək edəcəksən. Buna görə sənə verilən imkandan istifadə et. Əgər bu məktub nə vaxtsa öz gücünü itirsə, söz verirəm ki, sənə yenisini yazacağam.</w:t>
      </w:r>
    </w:p>
    <w:p w:rsidR="009515F8" w:rsidRPr="00F75E43" w:rsidRDefault="009515F8" w:rsidP="00F75E43">
      <w:pPr>
        <w:pStyle w:val="Para09TimesNewRoman15ch11"/>
        <w:rPr>
          <w:lang w:val="az-Latn-AZ"/>
        </w:rPr>
      </w:pPr>
      <w:r w:rsidRPr="00F75E43">
        <w:rPr>
          <w:lang w:val="az-Latn-AZ"/>
        </w:rPr>
        <w:t>Səni sevən atan</w:t>
      </w:r>
    </w:p>
    <w:p w:rsidR="009515F8" w:rsidRPr="00F75E43" w:rsidRDefault="009515F8" w:rsidP="00EB2703">
      <w:pPr>
        <w:pStyle w:val="Text"/>
        <w:ind w:firstLine="360"/>
        <w:rPr>
          <w:lang w:val="az-Latn-AZ"/>
        </w:rPr>
      </w:pPr>
      <w:r w:rsidRPr="00F75E43">
        <w:rPr>
          <w:lang w:val="az-Latn-AZ"/>
        </w:rPr>
        <w:t>Sevdiklərinizə cavabdeh olmaq qərarı ailənizi bir yerdə saxlamağa kömək edəcək və övladlarınızı doğru yola yönəltmək üçün daha çox imkanınız olacaq. Beləliklə, uşaqlarınıza nümunə olun. Üçüncü vəzifənizin mahiyyəti də elə budur.</w:t>
      </w:r>
    </w:p>
    <w:p w:rsidR="009515F8" w:rsidRPr="00F75E43" w:rsidRDefault="009515F8" w:rsidP="00AB6704">
      <w:pPr>
        <w:pStyle w:val="Heading1"/>
        <w:keepNext/>
        <w:keepLines/>
        <w:pageBreakBefore/>
        <w:spacing w:before="720" w:after="480"/>
        <w:ind w:left="240" w:right="240"/>
        <w:rPr>
          <w:rFonts w:ascii="Times New Roman" w:hAnsi="Times New Roman"/>
          <w:lang w:val="az-Latn-AZ"/>
        </w:rPr>
      </w:pPr>
      <w:bookmarkStart w:id="6" w:name="_Toc76661579"/>
      <w:r w:rsidRPr="00F75E43">
        <w:rPr>
          <w:rFonts w:ascii="Times New Roman" w:hAnsi="Times New Roman"/>
          <w:lang w:val="az-Latn-AZ"/>
        </w:rPr>
        <w:t xml:space="preserve">~6~ </w:t>
      </w:r>
      <w:r w:rsidRPr="00F75E43">
        <w:rPr>
          <w:rFonts w:ascii="Times New Roman" w:hAnsi="Times New Roman"/>
          <w:lang w:val="az-Latn-AZ"/>
        </w:rPr>
        <w:br/>
      </w:r>
      <w:r w:rsidRPr="00F75E43">
        <w:rPr>
          <w:rStyle w:val="2Text"/>
          <w:rFonts w:ascii="Times New Roman" w:hAnsi="Times New Roman"/>
          <w:szCs w:val="31"/>
          <w:lang w:val="az-Latn-AZ"/>
        </w:rPr>
        <w:t>Dördüncü vəzifə</w:t>
      </w:r>
      <w:r w:rsidRPr="00F75E43">
        <w:rPr>
          <w:rFonts w:ascii="Times New Roman" w:hAnsi="Times New Roman"/>
          <w:lang w:val="az-Latn-AZ"/>
        </w:rPr>
        <w:t xml:space="preserve"> </w:t>
      </w:r>
      <w:r w:rsidRPr="00F75E43">
        <w:rPr>
          <w:rFonts w:ascii="Times New Roman" w:hAnsi="Times New Roman"/>
          <w:lang w:val="az-Latn-AZ"/>
        </w:rPr>
        <w:br/>
      </w:r>
      <w:r w:rsidRPr="00F75E43">
        <w:rPr>
          <w:rFonts w:ascii="Times New Roman" w:hAnsi="Times New Roman"/>
          <w:lang w:val="az-Latn-AZ"/>
        </w:rPr>
        <w:br/>
        <w:t>UŞAĞINIZA ALLAHIN KİM OLDUĞUNU VƏ KİMƏ OXŞADIĞINI BAŞA SALIN</w:t>
      </w:r>
      <w:bookmarkEnd w:id="6"/>
    </w:p>
    <w:p w:rsidR="009515F8" w:rsidRPr="00F75E43" w:rsidRDefault="009515F8" w:rsidP="00EB2703">
      <w:pPr>
        <w:pStyle w:val="Text"/>
        <w:ind w:firstLine="360"/>
        <w:rPr>
          <w:lang w:val="az-Latn-AZ"/>
        </w:rPr>
      </w:pPr>
      <w:r w:rsidRPr="00F75E43">
        <w:rPr>
          <w:lang w:val="az-Latn-AZ"/>
        </w:rPr>
        <w:t>— Ata, Allah harada yaşayır? — deyə oğlunuz sizdən soruşur.</w:t>
      </w:r>
    </w:p>
    <w:p w:rsidR="009515F8" w:rsidRPr="00F75E43" w:rsidRDefault="009515F8" w:rsidP="00EB2703">
      <w:pPr>
        <w:pStyle w:val="Text"/>
        <w:ind w:firstLine="360"/>
        <w:rPr>
          <w:lang w:val="az-Latn-AZ"/>
        </w:rPr>
      </w:pPr>
      <w:r w:rsidRPr="00F75E43">
        <w:rPr>
          <w:lang w:val="az-Latn-AZ"/>
        </w:rPr>
        <w:t>— Necə deyim sənə. Düşünürəm, haradasa göydə yaşayır, — siz cavab verirsiniz.</w:t>
      </w:r>
    </w:p>
    <w:p w:rsidR="009515F8" w:rsidRPr="00F75E43" w:rsidRDefault="009515F8" w:rsidP="00EB2703">
      <w:pPr>
        <w:pStyle w:val="Text"/>
        <w:ind w:firstLine="360"/>
        <w:rPr>
          <w:lang w:val="az-Latn-AZ"/>
        </w:rPr>
      </w:pPr>
      <w:r w:rsidRPr="00F75E43">
        <w:rPr>
          <w:lang w:val="az-Latn-AZ"/>
        </w:rPr>
        <w:t>— Biz ölməyincə, göyləri görməyəcəyik, düzdür? — qızınız söhbətə müdaxilə edir.</w:t>
      </w:r>
    </w:p>
    <w:p w:rsidR="009515F8" w:rsidRPr="00F75E43" w:rsidRDefault="009515F8" w:rsidP="00EB2703">
      <w:pPr>
        <w:pStyle w:val="Text"/>
        <w:ind w:firstLine="360"/>
        <w:rPr>
          <w:lang w:val="az-Latn-AZ"/>
        </w:rPr>
      </w:pPr>
      <w:r w:rsidRPr="00F75E43">
        <w:rPr>
          <w:lang w:val="az-Latn-AZ"/>
        </w:rPr>
        <w:t>— Düzdür. Biz ölməyənə qədər göyləri görməyəcəyik, — siz təsdiqləyirsiniz.</w:t>
      </w:r>
    </w:p>
    <w:p w:rsidR="009515F8" w:rsidRPr="00F75E43" w:rsidRDefault="009515F8" w:rsidP="00EB2703">
      <w:pPr>
        <w:pStyle w:val="Text"/>
        <w:ind w:firstLine="360"/>
        <w:rPr>
          <w:lang w:val="az-Latn-AZ"/>
        </w:rPr>
      </w:pPr>
      <w:r w:rsidRPr="00F75E43">
        <w:rPr>
          <w:lang w:val="az-Latn-AZ"/>
        </w:rPr>
        <w:t>Oğlunuz əlavə edir:</w:t>
      </w:r>
    </w:p>
    <w:p w:rsidR="009515F8" w:rsidRPr="00F75E43" w:rsidRDefault="009515F8" w:rsidP="00EB2703">
      <w:pPr>
        <w:pStyle w:val="Text"/>
        <w:ind w:firstLine="360"/>
        <w:rPr>
          <w:lang w:val="az-Latn-AZ"/>
        </w:rPr>
      </w:pPr>
      <w:r w:rsidRPr="00F75E43">
        <w:rPr>
          <w:lang w:val="az-Latn-AZ"/>
        </w:rPr>
        <w:t>— Allahı heç vaxt heç kəs görməyib, düzdür?</w:t>
      </w:r>
    </w:p>
    <w:p w:rsidR="009515F8" w:rsidRPr="00F75E43" w:rsidRDefault="009515F8" w:rsidP="00EB2703">
      <w:pPr>
        <w:pStyle w:val="Text"/>
        <w:ind w:firstLine="360"/>
        <w:rPr>
          <w:lang w:val="az-Latn-AZ"/>
        </w:rPr>
      </w:pPr>
      <w:r w:rsidRPr="00F75E43">
        <w:rPr>
          <w:lang w:val="az-Latn-AZ"/>
        </w:rPr>
        <w:t>— Düzdür, — uşaqların söhbəti hara yönəldəcəyini bilərək cavab verirsiniz.</w:t>
      </w:r>
    </w:p>
    <w:p w:rsidR="009515F8" w:rsidRPr="00F75E43" w:rsidRDefault="009515F8" w:rsidP="00EB2703">
      <w:pPr>
        <w:pStyle w:val="Text"/>
        <w:ind w:firstLine="360"/>
        <w:rPr>
          <w:lang w:val="az-Latn-AZ"/>
        </w:rPr>
      </w:pPr>
      <w:r w:rsidRPr="00F75E43">
        <w:rPr>
          <w:lang w:val="az-Latn-AZ"/>
        </w:rPr>
        <w:t>Qızınız başını qaşıya-qaşıya düşüncəli halda söhbətə yekun vurur:</w:t>
      </w:r>
    </w:p>
    <w:p w:rsidR="009515F8" w:rsidRPr="00F75E43" w:rsidRDefault="009515F8" w:rsidP="00EB2703">
      <w:pPr>
        <w:pStyle w:val="Text"/>
        <w:ind w:firstLine="360"/>
        <w:rPr>
          <w:lang w:val="az-Latn-AZ"/>
        </w:rPr>
      </w:pPr>
      <w:r w:rsidRPr="00F75E43">
        <w:rPr>
          <w:lang w:val="az-Latn-AZ"/>
        </w:rPr>
        <w:t>— Əgər biz ölməyincə Allahı görə bilmiriksə, onda Onun kimə bənzədiyini haradan bilək? Ümumiyyətlə, haradan bilək ki, O var?</w:t>
      </w:r>
    </w:p>
    <w:p w:rsidR="009515F8" w:rsidRPr="00F75E43" w:rsidRDefault="009515F8" w:rsidP="00EB2703">
      <w:pPr>
        <w:pStyle w:val="Text"/>
        <w:ind w:firstLine="360"/>
        <w:rPr>
          <w:lang w:val="az-Latn-AZ"/>
        </w:rPr>
      </w:pPr>
      <w:r w:rsidRPr="00F75E43">
        <w:rPr>
          <w:lang w:val="az-Latn-AZ"/>
        </w:rPr>
        <w:t>Bəlkə də uşaqlarınız sizə belə suallar verməyəcək. Amma nə vaxtsa onlar mütləq Allah barədə sizdən soruşacaqlar. Zənnimcə, ən vacibi sizin bir ata və məsihçi kimi Allahın Kim olduğu, kimə oxşadığı sualına verəcəyiniz cavabdır. Uşaqlarınızın gələcəyi və Allahla münasibətləri onların Göylərdəki Atanın necə qəbul etmələrindən asılıdır.</w:t>
      </w:r>
    </w:p>
    <w:p w:rsidR="009515F8" w:rsidRPr="00F75E43" w:rsidRDefault="009515F8" w:rsidP="00EB2703">
      <w:pPr>
        <w:pStyle w:val="Text"/>
        <w:ind w:firstLine="360"/>
        <w:rPr>
          <w:lang w:val="az-Latn-AZ"/>
        </w:rPr>
      </w:pPr>
      <w:r w:rsidRPr="00F75E43">
        <w:rPr>
          <w:lang w:val="az-Latn-AZ"/>
        </w:rPr>
        <w:t>Allahı necə dərk etdiyinizi xatırlayırsınızmı? Uşaqlıqda Onu necə təsəvvür edirdiniz? Böyüdükcə Onun haqqında təsəvvürləriniz necə dəyişdi? Dəfələrlə demişəm ki, insanların çoxu Tanrı haqqında düşüncələrini həyatlarındakı əsas şəxsə, yəni atalarına baxaraq formalaşdırırlar.</w:t>
      </w:r>
    </w:p>
    <w:p w:rsidR="009515F8" w:rsidRPr="00F75E43" w:rsidRDefault="009515F8" w:rsidP="00EB2703">
      <w:pPr>
        <w:pStyle w:val="Text"/>
        <w:ind w:firstLine="360"/>
        <w:rPr>
          <w:lang w:val="az-Latn-AZ"/>
        </w:rPr>
      </w:pPr>
      <w:r w:rsidRPr="00F75E43">
        <w:rPr>
          <w:lang w:val="az-Latn-AZ"/>
        </w:rPr>
        <w:t>Əgər sizin atanız hökmlü olubsa, onda onun tərbiyəyə yanaşmasından asılı olaraq, Allah da sizə ciddi təsir bağışlayır. Ola bilsin ki, Onu səhvinizi görən anda sizi cəzalandıracaq nəzarətçi kimi təsəvvür edirdiniz. Əgər atanız etinasız olubsa, onda siz Allah haqqında elə düşünürsünüz ki, nə edirsinizsə edin, bu, Onun vecinə deyil. Əgər sizi laqeyd ata böyüdübsə, onda Allahın sizdən çox uzaq olduğunu düşünürsünüz.</w:t>
      </w:r>
    </w:p>
    <w:p w:rsidR="009515F8" w:rsidRPr="00F75E43" w:rsidRDefault="009515F8" w:rsidP="00EB2703">
      <w:pPr>
        <w:pStyle w:val="Text"/>
        <w:ind w:firstLine="360"/>
        <w:rPr>
          <w:lang w:val="az-Latn-AZ"/>
        </w:rPr>
      </w:pPr>
      <w:r w:rsidRPr="00F75E43">
        <w:rPr>
          <w:lang w:val="az-Latn-AZ"/>
        </w:rPr>
        <w:t>Əgər atanız sizi sevə-sevə tərbiyələndiribsə, bu sarıdan bəxtiniz gətiribsə, onda Allahın sizi sevdiyinə və qayğınıza qaldığına şübhə etməyəcəksiniz. Düşünürəm ki, siz Allahın sizi olduğunuz kimi qəbul etdiyini və Onun qayda-qanunlarının sizin xeyrinizə olduğunu hesab etmisiniz. Belə olan halda, Məsihi Rəbbiniz və Xilaskarınız kimi qəbul etmə şansınız statistik olaraq daha yüksək olur.</w:t>
      </w:r>
    </w:p>
    <w:p w:rsidR="009515F8" w:rsidRPr="00F75E43" w:rsidRDefault="009515F8" w:rsidP="00EB2703">
      <w:pPr>
        <w:pStyle w:val="Text"/>
        <w:ind w:firstLine="360"/>
        <w:rPr>
          <w:lang w:val="az-Latn-AZ"/>
        </w:rPr>
      </w:pPr>
      <w:r w:rsidRPr="00F75E43">
        <w:rPr>
          <w:lang w:val="az-Latn-AZ"/>
        </w:rPr>
        <w:t>Allah ailəni uşaqları Məsihə yönəldən əsas mənbə kimi planlaşdırıb. Məhz ailədə uşaqlar Müjdə haqqında eşidirlər. Valideynlər Xoş Xəbərin ən yaxşı müjdəçiləridir. Bu Xoş Xəbər ondan ibarətdir ki, Allah bizim övladlarımızı sevir və onları əbədi olaraq sevən ürəyinə həkk edib. Son statistikaya əsasən, «amerikanların 83%-i dörd yaşından on dörd yaşınadək öz həyatlarını Məsihə həsr edirlər. On doqquz və daha böyük yaşlı amerikanların məsihçi olma ehtimalı isə yalnız 6%-dir»</w:t>
      </w:r>
      <w:r w:rsidRPr="00F75E43">
        <w:rPr>
          <w:rStyle w:val="FootnoteReference"/>
          <w:lang w:val="az-Latn-AZ"/>
        </w:rPr>
        <w:footnoteReference w:id="13"/>
      </w:r>
      <w:r w:rsidRPr="00F75E43">
        <w:rPr>
          <w:lang w:val="az-Latn-AZ"/>
        </w:rPr>
        <w:t>. Əziz valideynlər, bu o deməkdir ki, uşaqlarınızı Allaha yönəltmək üçün sizin gözəl imkanınız var. Heç bir ata istəməz ki, onun övladı ciddi, etinasız və ya laqeyd Allaha iman etsin. Biz istəyirik ki, uşağımız Müqəddəs Kəlamda təsvir olunduğu kimi sevən və mərhəmətli Səmavi Atanı dərk etsin. «O, həqiqətən, qısqanc Allahdır» (Çıxış 34:14, NLT)</w:t>
      </w:r>
      <w:r w:rsidRPr="00F75E43">
        <w:rPr>
          <w:rStyle w:val="FootnoteReference"/>
          <w:lang w:val="az-Latn-AZ"/>
        </w:rPr>
        <w:footnoteReference w:id="14"/>
      </w:r>
      <w:r w:rsidRPr="00F75E43">
        <w:rPr>
          <w:lang w:val="az-Latn-AZ"/>
        </w:rPr>
        <w:t>.</w:t>
      </w:r>
    </w:p>
    <w:p w:rsidR="009515F8" w:rsidRPr="00F75E43" w:rsidRDefault="009515F8" w:rsidP="00EB2703">
      <w:pPr>
        <w:pStyle w:val="Text"/>
        <w:ind w:firstLine="360"/>
        <w:rPr>
          <w:lang w:val="az-Latn-AZ"/>
        </w:rPr>
      </w:pPr>
      <w:r w:rsidRPr="00F75E43">
        <w:rPr>
          <w:lang w:val="az-Latn-AZ"/>
        </w:rPr>
        <w:t>Bəzən uşaqlar Allah haqqında çətin suallar verir. Onlara cavab verməyə hazır olun. «Bəli, Allah gözəgörünməzdir. Lakin reallıq bundan ibarətdir ki, Allah olduğu yerdədir. Allah bizim Ondan bixəbər olmağımızı istəmir. Onun Kim olduğunu və Kimə oxşadığını bilmək üçün bizə açıq-aydın vəhy verib».</w:t>
      </w:r>
    </w:p>
    <w:p w:rsidR="009515F8" w:rsidRPr="00F75E43" w:rsidRDefault="009515F8" w:rsidP="00AB6704">
      <w:pPr>
        <w:pStyle w:val="Para05"/>
        <w:keepNext/>
        <w:spacing w:before="600" w:after="240"/>
        <w:ind w:left="312" w:right="240"/>
        <w:rPr>
          <w:rFonts w:ascii="Times New Roman" w:hAnsi="Times New Roman"/>
          <w:lang w:val="az-Latn-AZ"/>
        </w:rPr>
      </w:pPr>
      <w:r w:rsidRPr="00F75E43">
        <w:rPr>
          <w:rFonts w:ascii="Times New Roman" w:hAnsi="Times New Roman"/>
          <w:lang w:val="az-Latn-AZ"/>
        </w:rPr>
        <w:t>GÖZƏGÖRÜNMƏZ OLSA DA, VAR OLANDIR</w:t>
      </w:r>
    </w:p>
    <w:p w:rsidR="009515F8" w:rsidRPr="000545CE" w:rsidRDefault="009515F8" w:rsidP="00EB2703">
      <w:pPr>
        <w:pStyle w:val="Text"/>
        <w:ind w:firstLine="360"/>
        <w:rPr>
          <w:rStyle w:val="Text0"/>
          <w:lang w:val="az-Latn-AZ"/>
        </w:rPr>
      </w:pPr>
      <w:r w:rsidRPr="000545CE">
        <w:rPr>
          <w:rStyle w:val="Text0"/>
          <w:lang w:val="az-Latn-AZ"/>
        </w:rPr>
        <w:t xml:space="preserve">«Əsrlərin Padşahı, ölməz, görünməz və bir olan Allaha əbədi olaraq hörmət və izzət olsun! Amin» (1 Timoteyə 1:17). Onu görə bilməməyimiz səbəbsiz deyil. Məsələ burasındadır ki, Tanrı </w:t>
      </w:r>
      <w:r w:rsidRPr="00F75E43">
        <w:rPr>
          <w:rStyle w:val="0Text"/>
          <w:iCs/>
          <w:lang w:val="az-Latn-AZ"/>
        </w:rPr>
        <w:t>maddi deyil</w:t>
      </w:r>
      <w:r w:rsidRPr="000545CE">
        <w:rPr>
          <w:rStyle w:val="Text0"/>
          <w:lang w:val="az-Latn-AZ"/>
        </w:rPr>
        <w:t>. «Allah ruhdur və Ona ibadət edənlər ruhda və həqiqətdə ibadət etməlidir» (Yəhya 4:24). Bu o deməkdir ki, insan Onu fiziki orqanları ilə hiss edə bilməz.</w:t>
      </w:r>
    </w:p>
    <w:p w:rsidR="009515F8" w:rsidRPr="00F75E43" w:rsidRDefault="009515F8" w:rsidP="00EB2703">
      <w:pPr>
        <w:pStyle w:val="Text"/>
        <w:ind w:firstLine="360"/>
        <w:rPr>
          <w:lang w:val="az-Latn-AZ"/>
        </w:rPr>
      </w:pPr>
      <w:r w:rsidRPr="00F75E43">
        <w:rPr>
          <w:lang w:val="az-Latn-AZ"/>
        </w:rPr>
        <w:t>Bizim bədənimiz Allahı bütün qüdrəti ilə görmək gücündə deyil. Rəbb Musaya dedi: «Üzümü isə görə bilməzsən, çünki Məni görən adam sağ qalmaz» (Çıxış 33:20). Tanrı o qədər qüdrətli və izzətlidir ki, insan Onu görən kimi həyatla vidalaşır.</w:t>
      </w:r>
    </w:p>
    <w:p w:rsidR="009515F8" w:rsidRPr="00F75E43" w:rsidRDefault="009515F8" w:rsidP="00EB2703">
      <w:pPr>
        <w:pStyle w:val="Text"/>
        <w:ind w:firstLine="360"/>
        <w:rPr>
          <w:lang w:val="az-Latn-AZ"/>
        </w:rPr>
      </w:pPr>
      <w:r w:rsidRPr="00F75E43">
        <w:rPr>
          <w:lang w:val="az-Latn-AZ"/>
        </w:rPr>
        <w:t>Uşaqlarınıza körpə yaşlarından Tanrının böyük və möcüzəli olduğunu, maddi dünya ilə məhdudlaşmadığını başa salmağınız vacibdir. Bizim hamımız, hətta körpələr də, bizdən daha qüdrətli Olana heyran oluruq. Allah ehtişamlı və sirlidir. Allah bizim yanımızda olanda, biz Onu fiziki gözlə deyil, ürəklə görürük. Tanrının Ruh olması o demək deyil ki, biz uşaqlarımıza Onun varlığını sübut edə bilmərik. Allah Özünü dünyaya müxtəlif yollarla açır.</w:t>
      </w:r>
    </w:p>
    <w:p w:rsidR="009515F8" w:rsidRPr="00F75E43" w:rsidRDefault="009515F8" w:rsidP="00EB2703">
      <w:pPr>
        <w:pStyle w:val="Text"/>
        <w:ind w:firstLine="360"/>
        <w:rPr>
          <w:lang w:val="az-Latn-AZ"/>
        </w:rPr>
      </w:pPr>
      <w:r w:rsidRPr="00F75E43">
        <w:rPr>
          <w:lang w:val="az-Latn-AZ"/>
        </w:rPr>
        <w:t>«Allah qədim zamanlarda dəfələrlə və müxtəlif yollarla əcdadlarımıza peyğəmbərlər vasitəsilə müraciət etmişdi. Amma bu axır zamanda O bizə Oğul vasitəsilə müraciət etdi… Oğul Allahın izzətinin əksi və mahiyyətinin tam surətidir…» (İbranilərə 1:1–3). İsa Məsih Tanrının insan şəklində izharıdır. Möcüzə sayəsində Tanrı Bəşər olaraq bizim dünyaya gəlib aramızda yaşadı, öldü və dirildi ki, biz Onunla yaxın münasibət qura bilək. Məsihçi inancının əsas prinsiplərindən biri odur ki, Tanrı Bəşər oldu: «Kəlam bəşər olub, lütf və həqiqətlə dolu olaraq aramızda məskən saldı; biz də Onun ehtişamını — Atadan gələn vahid Oğulun ehtişamını gördük» (Yəhya 1:14). Uşaqlara izah edin ki, Tanrı gerçəkdir. İki min il əvvəl O, insan cildində gəldi ki, bizimlə yaxın münasibət qursun. O, İsa idi. Onun adı İmmanuel idi. Bu da «Allah bizimlədir» deməkdir.</w:t>
      </w:r>
    </w:p>
    <w:p w:rsidR="009515F8" w:rsidRPr="00F75E43" w:rsidRDefault="009515F8" w:rsidP="00EB2703">
      <w:pPr>
        <w:pStyle w:val="Text"/>
        <w:ind w:firstLine="360"/>
        <w:rPr>
          <w:lang w:val="az-Latn-AZ"/>
        </w:rPr>
      </w:pPr>
      <w:r w:rsidRPr="00F75E43">
        <w:rPr>
          <w:lang w:val="az-Latn-AZ"/>
        </w:rPr>
        <w:t>Tanrı Özünü yaradılış vasitəsilə izhar edir. «Dünyanın yaradılışından bəri Allahın gözə görünməyən xüsusiyyətləri, yəni əbədi qüdrəti və ilahiliyi Onun yaratdıqları vasitəsilə üzə çıxır» (Romalılara 1:20). Padşah Davud bu haqda belə deyib: «Hər gün ertəsi günə nəql edir, hər gecə o biri gecəyə bilik verir. Onların nə nitqi, nə də sözləri var, onların səsləri eşidilmir. Amma avazları bütün dünyaya yayılır, sözləri yerin ucqarlarına çatır» (Zəbur 19:2–4).</w:t>
      </w:r>
    </w:p>
    <w:p w:rsidR="009515F8" w:rsidRPr="00F75E43" w:rsidRDefault="009515F8" w:rsidP="00EB2703">
      <w:pPr>
        <w:pStyle w:val="Text"/>
        <w:ind w:firstLine="360"/>
        <w:rPr>
          <w:lang w:val="az-Latn-AZ"/>
        </w:rPr>
      </w:pPr>
      <w:r w:rsidRPr="00F75E43">
        <w:rPr>
          <w:lang w:val="az-Latn-AZ"/>
        </w:rPr>
        <w:t>Bizi əhatə edən dünya Yaradanının sadəcə bacarıqlı deyil, dahi bir Dizayner olduğunu söyləyir. Bu dünyanın təsadüfən yaranması fikri ağlasığmazdır. Kainatın gözəlliyinin Tanrının möcüzəli yaradılışı olduğunu uşaqların diqqətinə çatdırın. Bu onlara Tanrının hər şeyin Yaradıcısı olduğunu başa düşməyə kömək edəcək.</w:t>
      </w:r>
    </w:p>
    <w:p w:rsidR="009515F8" w:rsidRPr="000545CE" w:rsidRDefault="009515F8" w:rsidP="00EB2703">
      <w:pPr>
        <w:pStyle w:val="Text"/>
        <w:ind w:firstLine="360"/>
        <w:rPr>
          <w:rStyle w:val="Text0"/>
          <w:lang w:val="az-Latn-AZ"/>
        </w:rPr>
      </w:pPr>
      <w:r w:rsidRPr="000545CE">
        <w:rPr>
          <w:rStyle w:val="Text0"/>
          <w:lang w:val="az-Latn-AZ"/>
        </w:rPr>
        <w:t xml:space="preserve">Siz nə vaxtsa uşaqlarınızla Disneylenddə və ya Disneyvorldda olmusunuzmu? Əgər olmusunuzsa, onda bu əyləncə parklarında girişlərin önündəki incə yamacları bəzəyən çiçəkləri yəqin ki, görmüsünüz. Müxtəlif növ və rəngbərəng çiçəklərdən hazırlanan kompozisiyalardan Mikki Mausun məşhur portretini tanımaq olur. Bu landşaftın təsadüfən yarandığı kimsənin ağlına gəlməz. Nəyə görə? Birincisi, müxtəlif növ çiçəklər öz-özünə böyüyərək eynilə Mikki Mausa oxşayan nəsə yaratmadılar. Müxtəlif növlü çiçəklərin yaratdığı kompozisiya obyektin </w:t>
      </w:r>
      <w:r w:rsidRPr="00F75E43">
        <w:rPr>
          <w:rStyle w:val="0Text"/>
          <w:iCs/>
          <w:lang w:val="az-Latn-AZ"/>
        </w:rPr>
        <w:t>mürəkkəbliyini</w:t>
      </w:r>
      <w:r w:rsidRPr="000545CE">
        <w:rPr>
          <w:rStyle w:val="Text0"/>
          <w:lang w:val="az-Latn-AZ"/>
        </w:rPr>
        <w:t xml:space="preserve"> açıq şəkildə göstərir. Bu kompozisiyanın mürəkkəbliyi ona dəlalət edir ki, çiçəklər öz-özünə böyüyüb belə gözəllik yarada bilməz.</w:t>
      </w:r>
    </w:p>
    <w:p w:rsidR="009515F8" w:rsidRPr="00F75E43" w:rsidRDefault="009515F8" w:rsidP="00EB2703">
      <w:pPr>
        <w:pStyle w:val="Text"/>
        <w:ind w:firstLine="360"/>
        <w:rPr>
          <w:lang w:val="az-Latn-AZ"/>
        </w:rPr>
      </w:pPr>
      <w:r w:rsidRPr="00F75E43">
        <w:rPr>
          <w:lang w:val="az-Latn-AZ"/>
        </w:rPr>
        <w:t>İkincisi, çiçəklərin mürəkkəb kompozisiyasından əlavə, onun komponentləri xüsusi şəkildə düzülüb. Məsələn, bəzi çiçəklər gözləri, digəri burnu, başqaları isə ağzı və məşhur qulaqları əks etdirir. Bu çiçəklər özlüyündə bir kompozisiya təşkil etdiyi halda, bizim gözlərimiz qarşısında mürəkkəb sənətkarlıq nümunəsi canlanır.</w:t>
      </w:r>
    </w:p>
    <w:p w:rsidR="009515F8" w:rsidRPr="000545CE" w:rsidRDefault="009515F8" w:rsidP="00EB2703">
      <w:pPr>
        <w:pStyle w:val="Text"/>
        <w:ind w:firstLine="360"/>
        <w:rPr>
          <w:rStyle w:val="Text0"/>
          <w:lang w:val="az-Latn-AZ"/>
        </w:rPr>
      </w:pPr>
      <w:r w:rsidRPr="000545CE">
        <w:rPr>
          <w:rStyle w:val="Text0"/>
          <w:lang w:val="az-Latn-AZ"/>
        </w:rPr>
        <w:t xml:space="preserve">Mürəkkəbliyin və əvvəlcədən təyinetmənin bu birləşməsinə </w:t>
      </w:r>
      <w:r w:rsidRPr="00F75E43">
        <w:rPr>
          <w:rStyle w:val="0Text"/>
          <w:iCs/>
          <w:lang w:val="az-Latn-AZ"/>
        </w:rPr>
        <w:t>əvvəlcədən təyin olunmuş mürəkkəblik deyilir</w:t>
      </w:r>
      <w:r w:rsidRPr="000545CE">
        <w:rPr>
          <w:rStyle w:val="Text0"/>
          <w:lang w:val="az-Latn-AZ"/>
        </w:rPr>
        <w:t>. Əvvəlcədən təyin olunmuş mürəkkəblik intellektin göstəricisidir. O, əl izləri və ya imza kimi təkrarolunmazdır və şəxsin yüksək intellektinə işarə edir. Disneylənd ziyarətçilərinin gözünü oxşayan nəhəng çiçək bağı onlara müəyyən bir mürəkkəblik təqdim edir və ağıllı bağbanın əl işini xatırladır.</w:t>
      </w:r>
    </w:p>
    <w:p w:rsidR="009515F8" w:rsidRPr="00F75E43" w:rsidRDefault="009515F8" w:rsidP="00EB2703">
      <w:pPr>
        <w:pStyle w:val="Text"/>
        <w:ind w:firstLine="360"/>
        <w:rPr>
          <w:lang w:val="az-Latn-AZ"/>
        </w:rPr>
      </w:pPr>
      <w:r w:rsidRPr="00F75E43">
        <w:rPr>
          <w:lang w:val="az-Latn-AZ"/>
        </w:rPr>
        <w:t>Daha çox mürəkkəblik tələb edən obyektlər böyük Dizaynerin dahi zəkasının göstəricisidir. Bu dünya və onda mövcud olanlar Var Olan Tanrının mahir ustalığını göstərir. Uşaqlarla birlikdə təbiət haqqında sənədli filmlər izləməklə və ya zooparkı ziyarət etməklə Tanrının yaratdığı əsrarəngiz dünyadan zövq ala bilərik. Uşaqlara bu suallar haqqında düşünməyi təklif edin: «Qızıl gül Tanrı və Onun arzusu haqqında bizə nə deyir?» və ya «Nə üçün Allah zürafəni belə uzun boğazlı yaradıb?» Tanrının yaradılışına pərəstiş etmək və buna görə Onu izzətləndirmək üçün dərin elmi biliklərə malik olmaq vacib deyil.</w:t>
      </w:r>
    </w:p>
    <w:p w:rsidR="009515F8" w:rsidRPr="00F75E43" w:rsidRDefault="009515F8" w:rsidP="00EB2703">
      <w:pPr>
        <w:pStyle w:val="Text"/>
        <w:ind w:firstLine="360"/>
        <w:rPr>
          <w:lang w:val="az-Latn-AZ"/>
        </w:rPr>
      </w:pPr>
      <w:r w:rsidRPr="00F75E43">
        <w:rPr>
          <w:lang w:val="az-Latn-AZ"/>
        </w:rPr>
        <w:t>Uşağa ad günü keçirtmək Allahın daha bir möcüzəsinə — uşağın doğulmasına pərəstiş etmək üçün vasitə ola bilər. Bu qədər əsrarəngiz qurulmuş bədənlərimiz dahi Ustada heyran olmaq üçün məgər azdır? Yəqin ki, siz orta məktəbdə keçdiyiniz biologiya dərsindən DNT-nin ikiqat spiral şəkilli molekullarının dolama pilləkənə oxşadığını xatırlayırsınız. Hər pillə genetik kodunuzun kiçik bir parçasıdır. Hər bir hüceyrədə orqanizminizin parametrləri haqqında tam məlumat olan DNT surəti var. Bu «pillələrin» sırası hər yeni hüceyrənin çoxalması üçün nümunə yaradır. Amma təkcə nümunə yaratmır. Hər bir insanın reproduktiv hüceyrələri ikinci valideynin genetik məlumatları ilə birləşdikdə, uşağa ötürülən genetik nümunəni təşkil edən məlumatlar yaradır.</w:t>
      </w:r>
    </w:p>
    <w:p w:rsidR="009515F8" w:rsidRPr="000545CE" w:rsidRDefault="009515F8" w:rsidP="00EB2703">
      <w:pPr>
        <w:pStyle w:val="Text"/>
        <w:ind w:firstLine="360"/>
        <w:rPr>
          <w:rStyle w:val="Text0"/>
          <w:lang w:val="az-Latn-AZ"/>
        </w:rPr>
      </w:pPr>
      <w:r w:rsidRPr="000545CE">
        <w:rPr>
          <w:rStyle w:val="Text0"/>
          <w:lang w:val="az-Latn-AZ"/>
        </w:rPr>
        <w:t xml:space="preserve">Başqa sözlə desək, DNT təkcə </w:t>
      </w:r>
      <w:r w:rsidRPr="00F75E43">
        <w:rPr>
          <w:rStyle w:val="0Text"/>
          <w:iCs/>
          <w:lang w:val="az-Latn-AZ"/>
        </w:rPr>
        <w:t>bizim kimə oxşadığımızı</w:t>
      </w:r>
      <w:r w:rsidRPr="000545CE">
        <w:rPr>
          <w:rStyle w:val="Text0"/>
          <w:lang w:val="az-Latn-AZ"/>
        </w:rPr>
        <w:t xml:space="preserve"> deyil, həm də </w:t>
      </w:r>
      <w:r w:rsidRPr="00F75E43">
        <w:rPr>
          <w:rStyle w:val="0Text"/>
          <w:iCs/>
          <w:lang w:val="az-Latn-AZ"/>
        </w:rPr>
        <w:t>uşaqlarımızın kimə oxşadığını</w:t>
      </w:r>
      <w:r w:rsidRPr="000545CE">
        <w:rPr>
          <w:rStyle w:val="Text0"/>
          <w:lang w:val="az-Latn-AZ"/>
        </w:rPr>
        <w:t xml:space="preserve"> müəyyənləşdirir. Övladlarınızı Yaradana heyran etmək üçün bu maraqlı məlumatlardan istifadə edin. «Necə oldu ki, Tanrı DNT-ni kəşf etdi?», «Hər şeyi necə bilmək olar?», «Tanrı kimə oxşayır?», «O, hansı rəngləri sevir?», «O, nə üçün bizi belə çox sevir?» Bu suallar Tanrını insan səviyyəsinə endirmək üçün deyil, əksinə, uşaqlara həqiqəti anlatmaq üçün açardır. Bir tərəfdən Tanrı insan ağlı ilə dərkolunmazdır. Digər tərəfdən O bizə o qədər yaxındır ki, başımızdakı tüklərin sayını belə bilir (Matta 10:30-a bax).</w:t>
      </w:r>
    </w:p>
    <w:p w:rsidR="009515F8" w:rsidRPr="00F75E43" w:rsidRDefault="009515F8" w:rsidP="00EB2703">
      <w:pPr>
        <w:pStyle w:val="Text"/>
        <w:ind w:firstLine="360"/>
        <w:rPr>
          <w:lang w:val="az-Latn-AZ"/>
        </w:rPr>
      </w:pPr>
      <w:r w:rsidRPr="00F75E43">
        <w:rPr>
          <w:lang w:val="az-Latn-AZ"/>
        </w:rPr>
        <w:t>Uşaqları Tanrının mahir Yaradan olduğuna inandırmaq üçün sizə kömək edəcək çoxlu kitablar var. Uilyam Dembski və Şon Makdauellin müəllifi olduğu «Böyük planın dərk edilməsi» onlardan biridir. Mənim oğlum bu kitabın həmmüəllifidir. Nə deyim, onunla fəxr edirəm! (Bu barədə daha ətraflı kitabın sonunda qeyd etmişəm.)</w:t>
      </w:r>
    </w:p>
    <w:p w:rsidR="009515F8" w:rsidRPr="00F75E43" w:rsidRDefault="009515F8" w:rsidP="00EB2703">
      <w:pPr>
        <w:pStyle w:val="Text"/>
        <w:ind w:firstLine="360"/>
        <w:rPr>
          <w:lang w:val="az-Latn-AZ"/>
        </w:rPr>
      </w:pPr>
      <w:r w:rsidRPr="00F75E43">
        <w:rPr>
          <w:lang w:val="az-Latn-AZ"/>
        </w:rPr>
        <w:t>Təbii ki, Allah Özünü İsa Məsihdə insan kimi izhar etdi. O Özünü həm də təbiət vasitəsilə bizə açır. Amma bu, heç də hamısı deyil. O Özünü bizə vicdanımız vasitəsilə (Romalılara 2:14–15-ə bax), Sözü vasitəsilə (2 Timoteyə 3:16–17-yə bax), Cəmiyyəti vasitəsilə (Efeslilərə 1:23-ə bax), tarix vasitəsilə (1 Şamuel 17:46–47-yə bax) və bizdə məskən salan Müqəddəs Ruh vasitəsilə (Romalılara 8:9–11-ə bax) açıqladı. Allah fiziki cəhətdən bizimlə müqayisə olunmaz dərəcədə üstündür. Lakin Onun bizə yaxın olduğuna dair inkaredilməz dəlillər var.</w:t>
      </w:r>
    </w:p>
    <w:p w:rsidR="009515F8" w:rsidRPr="00F75E43" w:rsidRDefault="009515F8" w:rsidP="00AB6704">
      <w:pPr>
        <w:pStyle w:val="Para05"/>
        <w:keepNext/>
        <w:spacing w:before="600" w:after="240"/>
        <w:ind w:left="312" w:right="240"/>
        <w:rPr>
          <w:rFonts w:ascii="Times New Roman" w:hAnsi="Times New Roman"/>
          <w:lang w:val="az-Latn-AZ"/>
        </w:rPr>
      </w:pPr>
      <w:r w:rsidRPr="00F75E43">
        <w:rPr>
          <w:rFonts w:ascii="Times New Roman" w:hAnsi="Times New Roman"/>
          <w:lang w:val="az-Latn-AZ"/>
        </w:rPr>
        <w:t>UŞAQLARINIZA ALLAHA EHTİRAM ETMƏYİ ÖYRƏDİN</w:t>
      </w:r>
    </w:p>
    <w:p w:rsidR="009515F8" w:rsidRPr="00F75E43" w:rsidRDefault="009515F8" w:rsidP="00EB2703">
      <w:pPr>
        <w:pStyle w:val="Text"/>
        <w:ind w:firstLine="360"/>
        <w:rPr>
          <w:lang w:val="az-Latn-AZ"/>
        </w:rPr>
      </w:pPr>
      <w:r w:rsidRPr="00F75E43">
        <w:rPr>
          <w:lang w:val="az-Latn-AZ"/>
        </w:rPr>
        <w:t>Allah barədə çox şey öyrənmək olar. Öyrəndiyimiz hər bir şey bizi çox heyrətləndirəcək. Uşaqları Tanrıya ehtiram etməyə öyrədən valideynlər onları Külli-İxtiyara yaxınlaşdırmaq üçün vacib addım atırlar. Bu, uşaqlara Allah qorxusunu aşılamağın yollarından biridir</w:t>
      </w:r>
      <w:r w:rsidRPr="00F75E43">
        <w:rPr>
          <w:rStyle w:val="FootnoteReference"/>
          <w:lang w:val="az-Latn-AZ"/>
        </w:rPr>
        <w:footnoteReference w:id="15"/>
      </w:r>
      <w:r w:rsidRPr="00F75E43">
        <w:rPr>
          <w:lang w:val="az-Latn-AZ"/>
        </w:rPr>
        <w:t>.</w:t>
      </w:r>
    </w:p>
    <w:p w:rsidR="009515F8" w:rsidRPr="00F75E43" w:rsidRDefault="009515F8" w:rsidP="00EB2703">
      <w:pPr>
        <w:pStyle w:val="Text"/>
        <w:ind w:firstLine="360"/>
        <w:rPr>
          <w:lang w:val="az-Latn-AZ"/>
        </w:rPr>
      </w:pPr>
      <w:r w:rsidRPr="00F75E43">
        <w:rPr>
          <w:lang w:val="az-Latn-AZ"/>
        </w:rPr>
        <w:t>Padşah Süleyman dedi: «Rəbb qorxusu hikmətin başlanğıcıdır, Müqəddəsi tanımaq idraklı olmaqdır» (Süleymanın Məsəlləri 9:10). Mən zəhərli ilan, qasırğa, terrordan söz düşəndə yaşadığımız qorxudan danışmıram. Biz Allahdan qorxmamalıyıq. Allah gözəl Allahdır. Ona görə də biz Ona heyran olmalı, sitayiş etməli, Onun Kim olduğunu və hər şeyin Ona tabe olduğunu dərk etməliyik.</w:t>
      </w:r>
    </w:p>
    <w:p w:rsidR="009515F8" w:rsidRPr="00F75E43" w:rsidRDefault="009515F8" w:rsidP="00EB2703">
      <w:pPr>
        <w:pStyle w:val="Text"/>
        <w:ind w:firstLine="360"/>
        <w:rPr>
          <w:lang w:val="az-Latn-AZ"/>
        </w:rPr>
      </w:pPr>
      <w:r w:rsidRPr="00F75E43">
        <w:rPr>
          <w:lang w:val="az-Latn-AZ"/>
        </w:rPr>
        <w:t>Allahın böyüklüyünü dərk etməyi öyrədən ehtiram çox faydalıdır. Rəbb Yeremya peyğəmbərə israillilərin Ona nə üçün ehtiram göstərməli olduqlarını açmışdı: «…ürəklərinə elə təsir edəcəyəm ki, Mənə hörmət etsinlər və Məndən heç vaxt ayrılmasınlar…» (Yeremya 32:40). Siz uşaqlara Allah qorxusunu aşılayanda, bu qorxu onları təhlükəli imtahanlardan qoruyacaq və Tanrıya sadiq qalmalarına kömək edəcək.</w:t>
      </w:r>
    </w:p>
    <w:p w:rsidR="009515F8" w:rsidRPr="00F75E43" w:rsidRDefault="009515F8" w:rsidP="00EB2703">
      <w:pPr>
        <w:pStyle w:val="Text"/>
        <w:ind w:firstLine="360"/>
        <w:rPr>
          <w:lang w:val="az-Latn-AZ"/>
        </w:rPr>
      </w:pPr>
      <w:r w:rsidRPr="00F75E43">
        <w:rPr>
          <w:lang w:val="az-Latn-AZ"/>
        </w:rPr>
        <w:t>Uşaqlarımızın Allah haqqında öyrənməli olduğu üç əsas məqam var. Bu məqamların hər biri bizi Rəbb önündə titrəməyə, sonsuz hörməti və təbii qorxu hissini yaşamağa vadar edir. Bütün bunlar bizi Ona daha çox cəlb edir.</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w:t>
      </w:r>
      <w:r>
        <w:rPr>
          <w:rFonts w:ascii="Times New Roman" w:hAnsi="Times New Roman" w:cs="Times New Roman"/>
          <w:lang w:val="az-Latn-AZ"/>
        </w:rPr>
        <w:tab/>
      </w:r>
      <w:r w:rsidRPr="00F75E43">
        <w:rPr>
          <w:rStyle w:val="0Text"/>
          <w:rFonts w:ascii="Times New Roman" w:hAnsi="Times New Roman" w:cs="Times New Roman"/>
          <w:iCs/>
          <w:lang w:val="az-Latn-AZ"/>
        </w:rPr>
        <w:t xml:space="preserve">Tanrının sonsuzluğu. </w:t>
      </w:r>
      <w:r w:rsidRPr="00F75E43">
        <w:rPr>
          <w:rFonts w:ascii="Times New Roman" w:hAnsi="Times New Roman" w:cs="Times New Roman"/>
          <w:lang w:val="az-Latn-AZ"/>
        </w:rPr>
        <w:t>Bu sonsuzluq Onun əzəmətini göstərir.</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w:t>
      </w:r>
      <w:r>
        <w:rPr>
          <w:rFonts w:ascii="Times New Roman" w:hAnsi="Times New Roman" w:cs="Times New Roman"/>
          <w:lang w:val="az-Latn-AZ"/>
        </w:rPr>
        <w:tab/>
      </w:r>
      <w:r w:rsidRPr="00F75E43">
        <w:rPr>
          <w:rStyle w:val="0Text"/>
          <w:rFonts w:ascii="Times New Roman" w:hAnsi="Times New Roman" w:cs="Times New Roman"/>
          <w:iCs/>
          <w:lang w:val="az-Latn-AZ"/>
        </w:rPr>
        <w:t>Tanrının müqəddəsliyi</w:t>
      </w:r>
      <w:r w:rsidRPr="00F75E43">
        <w:rPr>
          <w:rFonts w:ascii="Times New Roman" w:hAnsi="Times New Roman" w:cs="Times New Roman"/>
          <w:lang w:val="az-Latn-AZ"/>
        </w:rPr>
        <w:t>. İnsan günahkar olduğuna görə bu müqəddəslik onu lərzəyə gətirir. Amma buna baxmayaraq, bu müqəddəslik həyatımız üçün son dərəcə vacibdir.</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w:t>
      </w:r>
      <w:r>
        <w:rPr>
          <w:rFonts w:ascii="Times New Roman" w:hAnsi="Times New Roman" w:cs="Times New Roman"/>
          <w:lang w:val="az-Latn-AZ"/>
        </w:rPr>
        <w:tab/>
      </w:r>
      <w:r w:rsidRPr="00F75E43">
        <w:rPr>
          <w:rStyle w:val="0Text"/>
          <w:rFonts w:ascii="Times New Roman" w:hAnsi="Times New Roman" w:cs="Times New Roman"/>
          <w:iCs/>
          <w:lang w:val="az-Latn-AZ"/>
        </w:rPr>
        <w:t>Tanrının sevgisi</w:t>
      </w:r>
      <w:r w:rsidRPr="00F75E43">
        <w:rPr>
          <w:rFonts w:ascii="Times New Roman" w:hAnsi="Times New Roman" w:cs="Times New Roman"/>
          <w:lang w:val="az-Latn-AZ"/>
        </w:rPr>
        <w:t>. Bu sevgi bizim üçün böyük əhəmiyyətə malikdir. Bu sevgi bizim düşündüyümüzdən də böyükdür.</w:t>
      </w:r>
    </w:p>
    <w:p w:rsidR="009515F8" w:rsidRPr="00F75E43" w:rsidRDefault="009515F8" w:rsidP="00EB2703">
      <w:pPr>
        <w:pStyle w:val="Text"/>
        <w:ind w:firstLine="360"/>
        <w:rPr>
          <w:lang w:val="az-Latn-AZ"/>
        </w:rPr>
      </w:pPr>
      <w:r w:rsidRPr="00F75E43">
        <w:rPr>
          <w:lang w:val="az-Latn-AZ"/>
        </w:rPr>
        <w:t>Beləliklə, gəlin Tanrının bu üç xüsusiyyətini araşdıraq və uşaqlara bu barədə danışmağın yollarını axtaraq.</w:t>
      </w:r>
    </w:p>
    <w:p w:rsidR="009515F8" w:rsidRPr="00F75E43" w:rsidRDefault="009515F8" w:rsidP="00AB6704">
      <w:pPr>
        <w:pStyle w:val="Para05"/>
        <w:keepNext/>
        <w:spacing w:before="600" w:after="240"/>
        <w:ind w:left="312" w:right="240"/>
        <w:rPr>
          <w:rFonts w:ascii="Times New Roman" w:hAnsi="Times New Roman"/>
          <w:lang w:val="az-Latn-AZ"/>
        </w:rPr>
      </w:pPr>
      <w:r w:rsidRPr="00F75E43">
        <w:rPr>
          <w:rFonts w:ascii="Times New Roman" w:hAnsi="Times New Roman"/>
          <w:lang w:val="az-Latn-AZ"/>
        </w:rPr>
        <w:t>ALLAHIN SONSUZLUĞU QARŞISINDA EHTİRAMLI HƏYAT</w:t>
      </w:r>
    </w:p>
    <w:p w:rsidR="009515F8" w:rsidRPr="00F75E43" w:rsidRDefault="009515F8" w:rsidP="00AB6704">
      <w:pPr>
        <w:pStyle w:val="Para06"/>
        <w:keepNext/>
        <w:spacing w:before="480" w:after="240"/>
        <w:ind w:left="312" w:right="240"/>
        <w:rPr>
          <w:rFonts w:ascii="Times New Roman" w:hAnsi="Times New Roman"/>
          <w:lang w:val="az-Latn-AZ"/>
        </w:rPr>
      </w:pPr>
      <w:r w:rsidRPr="00F75E43">
        <w:rPr>
          <w:rFonts w:ascii="Times New Roman" w:hAnsi="Times New Roman"/>
          <w:lang w:val="az-Latn-AZ"/>
        </w:rPr>
        <w:t>Tanrı əbədidir</w:t>
      </w:r>
    </w:p>
    <w:p w:rsidR="009515F8" w:rsidRPr="00F75E43" w:rsidRDefault="009515F8" w:rsidP="00EB2703">
      <w:pPr>
        <w:pStyle w:val="Text"/>
        <w:ind w:firstLine="360"/>
        <w:rPr>
          <w:lang w:val="az-Latn-AZ"/>
        </w:rPr>
      </w:pPr>
      <w:r w:rsidRPr="00F75E43">
        <w:rPr>
          <w:lang w:val="az-Latn-AZ"/>
        </w:rPr>
        <w:t>Allahın mövcudluğu əbədidir. Onun nə başlanğıcı, nə də sonu var. O əbədidir. «Məgər sən bilmirsən? Məgər eşitməmisən? Rəbb əbədi Allahdır, Odur bütün dünyanı yaradan. Nə yorulur, nə taqətdən düşür…» (Yeşaya 40:28). Allah zamanı yaradarkən Özünü zamanın bir hissəsi etdi. Amma Onun Özü zamana sığmır, yəni O, əbədi mövcuddur. Elə bir vaxt olmayıb ki, Tanrı mövcud olmasın. Tanrının mövcud olmayacağı zaman da heç vaxt olmayacaq. Tanrı əbədidir. Bu da qorxu yaratmaya bilməz.</w:t>
      </w:r>
    </w:p>
    <w:p w:rsidR="009515F8" w:rsidRPr="00F75E43" w:rsidRDefault="009515F8" w:rsidP="00EB2703">
      <w:pPr>
        <w:pStyle w:val="Text"/>
        <w:ind w:firstLine="360"/>
        <w:rPr>
          <w:lang w:val="az-Latn-AZ"/>
        </w:rPr>
      </w:pPr>
      <w:r w:rsidRPr="00F75E43">
        <w:rPr>
          <w:lang w:val="az-Latn-AZ"/>
        </w:rPr>
        <w:t>Düzünü desək, əbədiyyəti dərk etmək bizim üçün çətindir. Başlanğıcı və sonu olmayan kimisə dərk etmək bizim imkanımız xaricindədir. Amma yaxşı bilirik ki, hər şeyin bir sonu var. Bu, sınmış oyuncağa, dövrünü başa vurmuş avtomobilə, qocalan bədənə, hətta ölümün özünə aiddir. Bu, fani dünya üçün adi haldır. Reallıq budur. Burada ürəkaçan heç nə yoxdur. Lakin Allah əbədidir. O, fani dünyanın çıxış yoludur. O gəldi ki, bizə əbədi həyat versin. Ölümdən uzaq əbədi həyat.</w:t>
      </w:r>
    </w:p>
    <w:p w:rsidR="009515F8" w:rsidRPr="00F75E43" w:rsidRDefault="009515F8" w:rsidP="00EB2703">
      <w:pPr>
        <w:pStyle w:val="Text"/>
        <w:ind w:firstLine="360"/>
        <w:rPr>
          <w:lang w:val="az-Latn-AZ"/>
        </w:rPr>
      </w:pPr>
      <w:r w:rsidRPr="00F75E43">
        <w:rPr>
          <w:lang w:val="az-Latn-AZ"/>
        </w:rPr>
        <w:t>Avtomobildə yol gedə-gedə uşaqlarla «sual-cavab» oyunu oynayın. Uşaqlara belə sual verin: «Sizcə, (quşun, filin, ağacın, arının, avtomobilinizin, paltonuzun və yaşadığınız evin) ömrü nə qədərdir?» Məncə, ideyanı başa düşdünüz. Yer üzündə həyatın, canlıların ömrünün və cansız cisimlərin istismar müddətinin nə qədər olduğunu təxmin edin. Sonra uşaqlardan soruşun: «Bəs Allah nə qədər mövcud olacaq?» Onların fikrini Allahın əbədi olmasına yönəldin.</w:t>
      </w:r>
    </w:p>
    <w:p w:rsidR="009515F8" w:rsidRPr="00F75E43" w:rsidRDefault="009515F8" w:rsidP="00EB2703">
      <w:pPr>
        <w:pStyle w:val="Text"/>
        <w:ind w:firstLine="360"/>
        <w:rPr>
          <w:lang w:val="az-Latn-AZ"/>
        </w:rPr>
      </w:pPr>
      <w:r w:rsidRPr="00F75E43">
        <w:rPr>
          <w:lang w:val="az-Latn-AZ"/>
        </w:rPr>
        <w:t>Onlarla birlikdə hansısa varlığın həyatının başlanğıc və sonu olmadığını müzakirə edin. Uşaqlardan soruşun: «Nə üçün Allahın dərgahında göy cisimləri heç vaxt sönmür? Nə üçün Onun çayları heç vaxt tükənmir? Nə üçün Allahın xalqına geyindirdiyi paltar heç vaxt köhnəlmir?» Uşaqlara Allahın bizə əbədi həyatı nə üçün bəxş etdiyini izah edin. O bizim Onunla birlikdə əbədi yaşamağımızı istəyir. Uşaqlardan İsa Məsinin bu sözlərini oxumağı xahiş edin: «Dirilmə və həyat Mənəm. Mənə iman edən ölsə də, yaşayar, yaşayıb Mənə iman edən də heç vaxt ölməz» (Yəhya 11:25–26). Övladlarınıza əbədi Allaha necə ehtiram göstərdiyinizdən danışın; sizə və yaxınlarınıza ölüm olmayan dərgahında əbədi həyat təklif etdiyinə görə Allaha qarşı ürəyinizdə dolub-daşan minnətdarlıq hissindən danışın.</w:t>
      </w:r>
    </w:p>
    <w:p w:rsidR="009515F8" w:rsidRPr="00F75E43" w:rsidRDefault="009515F8" w:rsidP="00AB6704">
      <w:pPr>
        <w:pStyle w:val="Para06"/>
        <w:keepNext/>
        <w:spacing w:before="480" w:after="240"/>
        <w:ind w:left="312" w:right="240"/>
        <w:rPr>
          <w:rFonts w:ascii="Times New Roman" w:hAnsi="Times New Roman"/>
          <w:lang w:val="az-Latn-AZ"/>
        </w:rPr>
      </w:pPr>
      <w:r w:rsidRPr="00F75E43">
        <w:rPr>
          <w:rFonts w:ascii="Times New Roman" w:hAnsi="Times New Roman"/>
          <w:lang w:val="az-Latn-AZ"/>
        </w:rPr>
        <w:t>Tanrı hər şeyə qadirdir</w:t>
      </w:r>
    </w:p>
    <w:p w:rsidR="009515F8" w:rsidRPr="000545CE" w:rsidRDefault="009515F8" w:rsidP="00EB2703">
      <w:pPr>
        <w:pStyle w:val="Text"/>
        <w:ind w:firstLine="360"/>
        <w:rPr>
          <w:rStyle w:val="Text0"/>
          <w:lang w:val="az-Latn-AZ"/>
        </w:rPr>
      </w:pPr>
      <w:r w:rsidRPr="000545CE">
        <w:rPr>
          <w:rStyle w:val="Text0"/>
          <w:lang w:val="az-Latn-AZ"/>
        </w:rPr>
        <w:t xml:space="preserve">Müqəddəs Kitab Külli-İxtiyar Allahı </w:t>
      </w:r>
      <w:r w:rsidRPr="00F75E43">
        <w:rPr>
          <w:rStyle w:val="0Text"/>
          <w:iCs/>
          <w:lang w:val="az-Latn-AZ"/>
        </w:rPr>
        <w:t>hər şeyə qadir</w:t>
      </w:r>
      <w:r w:rsidRPr="000545CE">
        <w:rPr>
          <w:rStyle w:val="Text0"/>
          <w:lang w:val="az-Latn-AZ"/>
        </w:rPr>
        <w:t xml:space="preserve"> adlandırır. O, istədiyini etməyə qadirdir.</w:t>
      </w:r>
    </w:p>
    <w:p w:rsidR="009515F8" w:rsidRPr="00F75E43" w:rsidRDefault="009515F8" w:rsidP="00EB2703">
      <w:pPr>
        <w:pStyle w:val="Text"/>
        <w:ind w:firstLine="360"/>
        <w:rPr>
          <w:lang w:val="az-Latn-AZ"/>
        </w:rPr>
      </w:pPr>
      <w:r w:rsidRPr="00F75E43">
        <w:rPr>
          <w:lang w:val="az-Latn-AZ"/>
        </w:rPr>
        <w:t>Padşah Davud deyir: «Xudavəndimiz əzəmətlidir, qüvvəti çoxdur, dərrakəsi hədsizdir!» (Zəbur 147:5) Qadir Allah və kainatın Hakimi gələcəyi görmək və yaratmaq gücündədir.</w:t>
      </w:r>
    </w:p>
    <w:p w:rsidR="009515F8" w:rsidRPr="00F75E43" w:rsidRDefault="009515F8" w:rsidP="00E72381">
      <w:pPr>
        <w:pStyle w:val="Para07TimesNewRoman15ch1"/>
        <w:spacing w:before="240"/>
        <w:ind w:left="360" w:firstLine="330"/>
      </w:pPr>
      <w:r w:rsidRPr="00F75E43">
        <w:t>…Çünki Allah Mənəm, başqası yoxdur, Mənəm Allah, Mənə bənzəri yoxdur! Axırı əvvəldən, baş verməmiş hadisələri əzəldən bildirən, «Niyyətim baş tutacaq, istədiyim hər şeyi edəcəyəm» deyən Mənəm.</w:t>
      </w:r>
    </w:p>
    <w:p w:rsidR="009515F8" w:rsidRPr="00F75E43" w:rsidRDefault="009515F8" w:rsidP="00F75E43">
      <w:pPr>
        <w:pStyle w:val="Para09TimesNewRoman15ch11"/>
        <w:rPr>
          <w:lang w:val="az-Latn-AZ"/>
        </w:rPr>
      </w:pPr>
      <w:r w:rsidRPr="00F75E43">
        <w:rPr>
          <w:lang w:val="az-Latn-AZ"/>
        </w:rPr>
        <w:t>Yeşaya 46:9–10</w:t>
      </w:r>
    </w:p>
    <w:p w:rsidR="009515F8" w:rsidRPr="00F75E43" w:rsidRDefault="009515F8" w:rsidP="00EB2703">
      <w:pPr>
        <w:pStyle w:val="Text"/>
        <w:ind w:firstLine="360"/>
        <w:rPr>
          <w:lang w:val="az-Latn-AZ"/>
        </w:rPr>
      </w:pPr>
      <w:r w:rsidRPr="00F75E43">
        <w:rPr>
          <w:lang w:val="az-Latn-AZ"/>
        </w:rPr>
        <w:t>Biz təbii enerji mənbələri məhdud olan dünyada yaşayırıq. Gün gələcək kömür, neft, qaz və hər növ fosil yanacaq ehtiyatlarımız tükənəcək. Bundan başqa, insan gücünün və səlahiyyətinin həddi var. Bizim üçün əbədi enerji və ya sonsuz qüdrət və səlahiyyət fikrini dərk etmək asan deyil. Tanrı üçünsə mümkün olmayan heç nə yoxdur. Bu qədər fiziki məhdudiyyəti olan bizim belə bir güc mənbəyinə ehtiyacımız var.</w:t>
      </w:r>
    </w:p>
    <w:p w:rsidR="009515F8" w:rsidRPr="00F75E43" w:rsidRDefault="009515F8" w:rsidP="00EB2703">
      <w:pPr>
        <w:pStyle w:val="Text"/>
        <w:ind w:firstLine="360"/>
        <w:rPr>
          <w:lang w:val="az-Latn-AZ"/>
        </w:rPr>
      </w:pPr>
      <w:r w:rsidRPr="00F75E43">
        <w:rPr>
          <w:lang w:val="az-Latn-AZ"/>
        </w:rPr>
        <w:t>Uşaqlarınızı düşündürmək istəyirsinizsə, onda onlara bu sualları verin: «Taqətdən düşənə qədər insan neçə kilometr qaça bilər?», «İnsan susuz nə qədər yaşaya bilər?», «Bəs qidasız nə qədər davam gətirə bilər?», «İnsan yuxusuz nə qədər qala bilər?»</w:t>
      </w:r>
    </w:p>
    <w:p w:rsidR="009515F8" w:rsidRPr="00F75E43" w:rsidRDefault="009515F8" w:rsidP="00EB2703">
      <w:pPr>
        <w:pStyle w:val="Text"/>
        <w:ind w:firstLine="360"/>
        <w:rPr>
          <w:lang w:val="az-Latn-AZ"/>
        </w:rPr>
      </w:pPr>
      <w:r w:rsidRPr="00F75E43">
        <w:rPr>
          <w:lang w:val="az-Latn-AZ"/>
        </w:rPr>
        <w:t>Sonra onlara Allah haqqında buna oxşar suallar verin: «Allah yorulurmu?», «Onun yuxuya, suya, yeməyə ehtiyacı varmı?», «Ona kim qalib gələ bilər?», «O, istədiyi hər şeyi edə bilirmi?» Qoy uşaqlardan biri bayaq qeyd etdiyimiz ayəni oxusun: «Xudavəndimiz əzəmətlidir, qüvvəti çoxdur, dərrakəsi hədsizdir!» (Zəbur 147:5). Yeremya peyğəmbərin sözünü də oxuyun: «Ah Xudavənd Rəbb, böyük gücünlə və uzanan qolunla yeri, göyü yaratdın. Edə bilməyəcəyin heç bir şey yoxdur» (Yeremya 32:17).</w:t>
      </w:r>
    </w:p>
    <w:p w:rsidR="009515F8" w:rsidRPr="00F75E43" w:rsidRDefault="009515F8" w:rsidP="00EB2703">
      <w:pPr>
        <w:pStyle w:val="Text"/>
        <w:ind w:firstLine="360"/>
        <w:rPr>
          <w:lang w:val="az-Latn-AZ"/>
        </w:rPr>
      </w:pPr>
      <w:r w:rsidRPr="00F75E43">
        <w:rPr>
          <w:lang w:val="az-Latn-AZ"/>
        </w:rPr>
        <w:t>Budur, Dostumuz olan Allah. Onun üçün mümkün olmayan heç nə yoxdur. Uşaqlardan soruşun: «Qüdrətli Allah bizə kömək etmək istəyirmi?» Qoy onlardan biri Zəbur 145-ci fəsildən bu ayəni oxusun:</w:t>
      </w:r>
    </w:p>
    <w:p w:rsidR="009515F8" w:rsidRPr="00F75E43" w:rsidRDefault="009515F8" w:rsidP="00E72381">
      <w:pPr>
        <w:pStyle w:val="Para07TimesNewRoman15ch1"/>
        <w:spacing w:before="240"/>
        <w:ind w:left="360" w:firstLine="330"/>
      </w:pPr>
      <w:r w:rsidRPr="00F75E43">
        <w:t>Sənin padşahlığın əbədi padşahlıqdır, səltənətin nəsildən-nəslə qədər uzanır. Rəbb yıxılanların hamısına dayaqdır, qəddi əyilənlərin hamısını qaldırır. Ya Rəbb, hamının gözü Sənə baxır, vaxtlı-vaxtında onlara azuqə verirsən. Əlini açırsan, bütün canlıları doyunca yedirirsən.</w:t>
      </w:r>
    </w:p>
    <w:p w:rsidR="009515F8" w:rsidRPr="00F75E43" w:rsidRDefault="009515F8" w:rsidP="00F75E43">
      <w:pPr>
        <w:pStyle w:val="Para09TimesNewRoman15ch11"/>
        <w:rPr>
          <w:lang w:val="az-Latn-AZ"/>
        </w:rPr>
      </w:pPr>
      <w:r w:rsidRPr="00F75E43">
        <w:rPr>
          <w:lang w:val="az-Latn-AZ"/>
        </w:rPr>
        <w:t>13–16-cı ayələr</w:t>
      </w:r>
    </w:p>
    <w:p w:rsidR="009515F8" w:rsidRPr="00F75E43" w:rsidRDefault="009515F8" w:rsidP="00EB2703">
      <w:pPr>
        <w:pStyle w:val="Text"/>
        <w:ind w:firstLine="360"/>
        <w:rPr>
          <w:lang w:val="az-Latn-AZ"/>
        </w:rPr>
      </w:pPr>
      <w:r w:rsidRPr="00F75E43">
        <w:rPr>
          <w:lang w:val="az-Latn-AZ"/>
        </w:rPr>
        <w:t>Övladlarınıza qüdrətli Allaha necə ehtiram göstərdiyiniz barədə danışın. Qoy uşaqlarınız bilsin ki, siz nəinki Onun hədsiz qüdrətinə, həm də ehtiyac duyduğunuz vaxt Onun sizə vermək istədiyi gücünə valeh olmusunuz. Uşaqlara deyin ki, siz Tanrının sizi daha səbirli, xeyirxah, mülayim, sevən etməsini istəyirsiniz. Qoy onlar sizin Tanrıya nə qədər minnətdar olduğunuzu bilsinlər.</w:t>
      </w:r>
    </w:p>
    <w:p w:rsidR="009515F8" w:rsidRPr="00F75E43" w:rsidRDefault="009515F8" w:rsidP="00AB6704">
      <w:pPr>
        <w:pStyle w:val="Para06"/>
        <w:keepNext/>
        <w:spacing w:before="480" w:after="240"/>
        <w:ind w:left="312" w:right="240"/>
        <w:rPr>
          <w:rFonts w:ascii="Times New Roman" w:hAnsi="Times New Roman"/>
          <w:lang w:val="az-Latn-AZ"/>
        </w:rPr>
      </w:pPr>
      <w:r w:rsidRPr="00F75E43">
        <w:rPr>
          <w:rFonts w:ascii="Times New Roman" w:hAnsi="Times New Roman"/>
          <w:lang w:val="az-Latn-AZ"/>
        </w:rPr>
        <w:t>Tanrı hər yerdə mövcud olandır</w:t>
      </w:r>
    </w:p>
    <w:p w:rsidR="009515F8" w:rsidRPr="000545CE" w:rsidRDefault="009515F8" w:rsidP="00EB2703">
      <w:pPr>
        <w:pStyle w:val="Text"/>
        <w:ind w:firstLine="360"/>
        <w:rPr>
          <w:rStyle w:val="Text0"/>
          <w:lang w:val="az-Latn-AZ"/>
        </w:rPr>
      </w:pPr>
      <w:r w:rsidRPr="000545CE">
        <w:rPr>
          <w:rStyle w:val="Text0"/>
          <w:lang w:val="az-Latn-AZ"/>
        </w:rPr>
        <w:t xml:space="preserve">Allah üçün heç bir məhdudiyyət yoxdur. Buna görə biz Onun </w:t>
      </w:r>
      <w:r w:rsidRPr="00F75E43">
        <w:rPr>
          <w:rStyle w:val="0Text"/>
          <w:iCs/>
          <w:lang w:val="az-Latn-AZ"/>
        </w:rPr>
        <w:t>hər yerdə mövcud olduğunu</w:t>
      </w:r>
      <w:r w:rsidRPr="000545CE">
        <w:rPr>
          <w:rStyle w:val="Text0"/>
          <w:lang w:val="az-Latn-AZ"/>
        </w:rPr>
        <w:t xml:space="preserve"> deyirik, yəni Tanrı hər yerdədir. İcazə verin bir daha təkrarlayım: biz fiziki məhdud olan varlıqlarıq. Buna görə Allahın kainatın hər nöqtəsində eyni anda mövcud olmasını təsəvvür edə bilmirik. «Mən yalnız yaxında olan Allah deyiləm, həm də uzaqda olan Allaham. Kimsə gizli yerlərdə saxlana bilər ki, Mən onu görə bilməyim?» Rəbb belə bəyan edir. «Yeri, göyü Mən doldurmamışammı?» Rəbb belə bəyan edir» (Yeremya 23:23–24).</w:t>
      </w:r>
    </w:p>
    <w:p w:rsidR="009515F8" w:rsidRPr="00F75E43" w:rsidRDefault="009515F8" w:rsidP="00EB2703">
      <w:pPr>
        <w:pStyle w:val="Text"/>
        <w:ind w:firstLine="360"/>
        <w:rPr>
          <w:lang w:val="az-Latn-AZ"/>
        </w:rPr>
      </w:pPr>
      <w:r w:rsidRPr="00F75E43">
        <w:rPr>
          <w:lang w:val="az-Latn-AZ"/>
        </w:rPr>
        <w:t>İlk baxışdan Tanrının hər yerdə mövcud olması bizi qorxudur. Axı O bizim hər bir hərəkətimizi görür. Bu o deməkdir ki, O bizim həm yaxşı, həm də pis əməllərimizdən xəbərdardır. Lakin bunun da yaxşı tərəfi var: biz heç vaxt tənha deyilik. Harada olmağımızdan, başımıza nə gəlməyindən, nə etməyimizdən asılı olmayaraq, Tanrı həmişə bizim yanımızdadır. Bu həqiqət adamı həyəcanlandırmaya bilməz.</w:t>
      </w:r>
    </w:p>
    <w:p w:rsidR="009515F8" w:rsidRPr="00F75E43" w:rsidRDefault="009515F8" w:rsidP="00EB2703">
      <w:pPr>
        <w:pStyle w:val="Text"/>
        <w:ind w:firstLine="360"/>
        <w:rPr>
          <w:lang w:val="az-Latn-AZ"/>
        </w:rPr>
      </w:pPr>
      <w:r w:rsidRPr="00F75E43">
        <w:rPr>
          <w:lang w:val="az-Latn-AZ"/>
        </w:rPr>
        <w:t>İcazə verin sizə bir misal gətirim. Təsəvvür edin ki, siz məzuniyyətinizi sevdiyiniz yerdə keçirirsiniz. Birdən ən yaxın dostunuz sizə mesaj yazır ki, köməyinizə ehtiyacı var. Buna görə də siz təcili evə qayıtmalısınız. Amma siz məzuniyyətinizi pozmaq istəmirsiniz. Olduğunuz yerdə istirahət etmək çox gözəldir. Belə olan halda, nə edərdiniz?</w:t>
      </w:r>
    </w:p>
    <w:p w:rsidR="009515F8" w:rsidRPr="00F75E43" w:rsidRDefault="009515F8" w:rsidP="00EB2703">
      <w:pPr>
        <w:pStyle w:val="Text"/>
        <w:ind w:firstLine="360"/>
        <w:rPr>
          <w:lang w:val="az-Latn-AZ"/>
        </w:rPr>
      </w:pPr>
      <w:r w:rsidRPr="00F75E43">
        <w:rPr>
          <w:lang w:val="az-Latn-AZ"/>
        </w:rPr>
        <w:t>Bir qədər müzakirədən sonra uşaqlarınızdan soruşun: «Tutaq ki, siz qeyri-adi gücə maliksiniz. İstirahətinizi pozmadan eyni zamanda dostunuza köməyə gəlmək üçün gücünüzdən necə istifadə edərdiniz?»</w:t>
      </w:r>
    </w:p>
    <w:p w:rsidR="009515F8" w:rsidRPr="00F75E43" w:rsidRDefault="009515F8" w:rsidP="00EB2703">
      <w:pPr>
        <w:pStyle w:val="Text"/>
        <w:ind w:firstLine="360"/>
        <w:rPr>
          <w:lang w:val="az-Latn-AZ"/>
        </w:rPr>
      </w:pPr>
      <w:r w:rsidRPr="00F75E43">
        <w:rPr>
          <w:lang w:val="az-Latn-AZ"/>
        </w:rPr>
        <w:t>Bu məsələnin bir həlli var: eyni vaxtda bir neçə yerdə olmaq Allaha məxsusdur. Uşaqlarınızdan birinə Yeremya peyğəmbərin kitabı 23:23–24-cü ayələri oxumağı xahiş edin. Sonra isə soruşun: «Hər yerdə mövcud olan Allah bizə necə kömək edə bilər?» Uşaqlarınıza izah edin ki, Allahın köməyinə ehtiyac duyan hər bir insan onu ala bilər. Tanrı nə zamanla, nə də məkanla məhdudlaşır. Buna görə İsa Məsih vəd edir: «…Budur, Mən dövrün sonuna qədər hər gün sizinləyəm» (Matta 28:20). Allah hər yerdə mövcud olandır. Bu isə o deməkdir ki, biz heç vaxt tək olmayacağıq. Bu həqiqət adamı həyəcanlandırmaya bilməz!</w:t>
      </w:r>
    </w:p>
    <w:p w:rsidR="009515F8" w:rsidRPr="00F75E43" w:rsidRDefault="009515F8" w:rsidP="00AB6704">
      <w:pPr>
        <w:pStyle w:val="Para06"/>
        <w:keepNext/>
        <w:spacing w:before="480" w:after="240"/>
        <w:ind w:left="312" w:right="240"/>
        <w:rPr>
          <w:rFonts w:ascii="Times New Roman" w:hAnsi="Times New Roman"/>
          <w:lang w:val="az-Latn-AZ"/>
        </w:rPr>
      </w:pPr>
      <w:r w:rsidRPr="00F75E43">
        <w:rPr>
          <w:rFonts w:ascii="Times New Roman" w:hAnsi="Times New Roman"/>
          <w:lang w:val="az-Latn-AZ"/>
        </w:rPr>
        <w:t>Tanrı hər şeyi biləndir</w:t>
      </w:r>
    </w:p>
    <w:p w:rsidR="009515F8" w:rsidRPr="000545CE" w:rsidRDefault="009515F8" w:rsidP="00EB2703">
      <w:pPr>
        <w:pStyle w:val="Text"/>
        <w:ind w:firstLine="360"/>
        <w:rPr>
          <w:rStyle w:val="Text0"/>
          <w:lang w:val="az-Latn-AZ"/>
        </w:rPr>
      </w:pPr>
      <w:r w:rsidRPr="000545CE">
        <w:rPr>
          <w:rStyle w:val="Text0"/>
          <w:lang w:val="az-Latn-AZ"/>
        </w:rPr>
        <w:t xml:space="preserve">Tanrının biliyi hədsizdir. O, keçmişdən, indidən və gələcəkdən xəbərdardır. Buna görə biz Onu </w:t>
      </w:r>
      <w:r w:rsidRPr="00F75E43">
        <w:rPr>
          <w:rStyle w:val="0Text"/>
          <w:iCs/>
          <w:lang w:val="az-Latn-AZ"/>
        </w:rPr>
        <w:t>hər şeyi bilən</w:t>
      </w:r>
      <w:r w:rsidRPr="000545CE">
        <w:rPr>
          <w:rStyle w:val="Text0"/>
          <w:lang w:val="az-Latn-AZ"/>
        </w:rPr>
        <w:t xml:space="preserve"> adlandırırıq. Bir qədər əvvəl qeyd etdiyimiz ayədə belə yazılıb:</w:t>
      </w:r>
    </w:p>
    <w:p w:rsidR="009515F8" w:rsidRPr="00F75E43" w:rsidRDefault="009515F8" w:rsidP="00E72381">
      <w:pPr>
        <w:pStyle w:val="Para07TimesNewRoman15ch1"/>
        <w:spacing w:before="240"/>
        <w:ind w:left="360" w:firstLine="330"/>
      </w:pPr>
      <w:r w:rsidRPr="00F75E43">
        <w:t>Qədimdən bəri olan hadisələri xatırlayın, çünki Allah Mənəm, başqası yoxdur, Mənəm Allah, Mənə bənzəri yoxdur! Axırı əvvəldən, baş verməmiş hadisələri əzəldən bildirən, «Niyyətim baş tutacaq, istədiyim hər şeyi edəcəyəm» deyən Mənəm».</w:t>
      </w:r>
    </w:p>
    <w:p w:rsidR="009515F8" w:rsidRPr="00F75E43" w:rsidRDefault="009515F8" w:rsidP="00F75E43">
      <w:pPr>
        <w:pStyle w:val="Para09TimesNewRoman15ch11"/>
        <w:rPr>
          <w:lang w:val="az-Latn-AZ"/>
        </w:rPr>
      </w:pPr>
      <w:r w:rsidRPr="00F75E43">
        <w:rPr>
          <w:lang w:val="az-Latn-AZ"/>
        </w:rPr>
        <w:t>Yeşaya 46:9–10</w:t>
      </w:r>
    </w:p>
    <w:p w:rsidR="009515F8" w:rsidRPr="00F75E43" w:rsidRDefault="009515F8" w:rsidP="00EB2703">
      <w:pPr>
        <w:pStyle w:val="Text"/>
        <w:ind w:firstLine="360"/>
        <w:rPr>
          <w:lang w:val="az-Latn-AZ"/>
        </w:rPr>
      </w:pPr>
      <w:r w:rsidRPr="00F75E43">
        <w:rPr>
          <w:lang w:val="az-Latn-AZ"/>
        </w:rPr>
        <w:t>Əgər bəşəriyyət tarixində mövcud olan bütün bilikləri toplasaq belə, Tanrının biliyinin hədsizliyini göstərə bilməz. Bəs Onun hər şeyi bilməyi bizə necə kömək edir?</w:t>
      </w:r>
    </w:p>
    <w:p w:rsidR="009515F8" w:rsidRPr="00F75E43" w:rsidRDefault="009515F8" w:rsidP="00EB2703">
      <w:pPr>
        <w:pStyle w:val="Text"/>
        <w:ind w:firstLine="360"/>
        <w:rPr>
          <w:lang w:val="az-Latn-AZ"/>
        </w:rPr>
      </w:pPr>
      <w:r w:rsidRPr="00F75E43">
        <w:rPr>
          <w:lang w:val="az-Latn-AZ"/>
        </w:rPr>
        <w:t>Elə fərz edək ki, indi həyatımızda hər şey qaydasındadır. Amma bu o demək deyil ki, sabah da hər şey qaydasında olacaq. Naməlumluq bizi narahat edir. Bizi gələcəkdə nə gözlədiyini bilməsək də, gələcəyi əlində saxlayan Tanrını tanıya bilərik. Biz və ailəmiz gələcəyi bilən Allaha güvənə bilərik. Çünki O deyir: «Niyyətim baş tutacaq». Hər şeyi bilən Allah bizim təhlükəsizliyimizin təminatçısıdır.</w:t>
      </w:r>
    </w:p>
    <w:p w:rsidR="009515F8" w:rsidRPr="00F75E43" w:rsidRDefault="009515F8" w:rsidP="00EB2703">
      <w:pPr>
        <w:pStyle w:val="Text"/>
        <w:ind w:firstLine="360"/>
        <w:rPr>
          <w:lang w:val="az-Latn-AZ"/>
        </w:rPr>
      </w:pPr>
      <w:r w:rsidRPr="00F75E43">
        <w:rPr>
          <w:lang w:val="az-Latn-AZ"/>
        </w:rPr>
        <w:t>Övladlarınızdan soruşun: «Nə vaxtsa orfoqrafik səhvlər etmisinizmi?», «Nə vaxtsa yolda gedərkən azmısınızmı?», «Dünyadakı məlumatları nə qədər bilirsiniz?» Uşaqlarınızın birindən Yeşaya peyğəmbərin kitabı 46:9–10 və Zəbur 139:2-də yazılanları oxumasını xahiş edin. Qoy onlar Tanrının nə qədər biliyə malik olması haqqında düşünsünlər. Tanrı keçmişi, indini və gələcəyi bilirmi? Allahın hər şeydən xəbərdar olması indiki və gələcək həyatımızı Onun əlinə verməyə necə kömək edəcək?</w:t>
      </w:r>
    </w:p>
    <w:p w:rsidR="009515F8" w:rsidRPr="00F75E43" w:rsidRDefault="009515F8" w:rsidP="00EB2703">
      <w:pPr>
        <w:pStyle w:val="Text"/>
        <w:ind w:firstLine="360"/>
        <w:rPr>
          <w:lang w:val="az-Latn-AZ"/>
        </w:rPr>
      </w:pPr>
      <w:r w:rsidRPr="00F75E43">
        <w:rPr>
          <w:lang w:val="az-Latn-AZ"/>
        </w:rPr>
        <w:t>Hər şeyi bilən, gələcəyimizdən xəbərdar olan və cənnətdə bizim üçün məskən hazırlayana tamamilə etibar edə bilərik.</w:t>
      </w:r>
    </w:p>
    <w:p w:rsidR="009515F8" w:rsidRPr="00F75E43" w:rsidRDefault="009515F8" w:rsidP="00AB6704">
      <w:pPr>
        <w:pStyle w:val="Para06"/>
        <w:keepNext/>
        <w:spacing w:before="480" w:after="240"/>
        <w:ind w:left="312" w:right="240"/>
        <w:rPr>
          <w:rFonts w:ascii="Times New Roman" w:hAnsi="Times New Roman"/>
          <w:lang w:val="az-Latn-AZ"/>
        </w:rPr>
      </w:pPr>
      <w:r w:rsidRPr="00F75E43">
        <w:rPr>
          <w:rFonts w:ascii="Times New Roman" w:hAnsi="Times New Roman"/>
          <w:lang w:val="az-Latn-AZ"/>
        </w:rPr>
        <w:t>Tanrı dəyişilməzdir</w:t>
      </w:r>
    </w:p>
    <w:p w:rsidR="009515F8" w:rsidRPr="00F75E43" w:rsidRDefault="009515F8" w:rsidP="00EB2703">
      <w:pPr>
        <w:pStyle w:val="15ch11Tim1"/>
        <w:spacing w:after="120"/>
        <w:ind w:firstLine="360"/>
        <w:rPr>
          <w:lang w:val="az-Latn-AZ"/>
        </w:rPr>
      </w:pPr>
      <w:r w:rsidRPr="000545CE">
        <w:rPr>
          <w:rStyle w:val="Text0"/>
          <w:lang w:val="az-Latn-AZ"/>
        </w:rPr>
        <w:t xml:space="preserve">Tanrının varlığı Ona etibar etməyə zəmin yaradır. Allah heç vaxt dəyişmir. Buna görə də biz Onu </w:t>
      </w:r>
      <w:r w:rsidRPr="00F75E43">
        <w:rPr>
          <w:rStyle w:val="0Text"/>
          <w:iCs/>
          <w:lang w:val="az-Latn-AZ"/>
        </w:rPr>
        <w:t>dəyişilməz</w:t>
      </w:r>
      <w:r w:rsidRPr="00F75E43">
        <w:rPr>
          <w:lang w:val="az-Latn-AZ"/>
        </w:rPr>
        <w:t xml:space="preserve"> adlandırırıq. Bu o deməkdir ki, O, heç vaxt nə şübhə edir, nə də yalan danışır. O, vəd etdiklərini həmişə yerinə yetirir. «Allah insan deyil ki, yalan söyləsin, bəşər oğlu deyil ki, fikrini dəyişdirsin. Dediyini həyata keçirməzmi? Verdiyi sözü yerinə yetirməzmi? (Saylar 23:19) Allahın dəyişməzliyi Allahın sabitliyinin sonsuz, sarsılmaz və zəmanətli olması deməkdir. Allaha tamamilə güvənmək olar. Çünki O, əbədi eyni qalır.</w:t>
      </w:r>
    </w:p>
    <w:p w:rsidR="009515F8" w:rsidRPr="000545CE" w:rsidRDefault="009515F8" w:rsidP="00EB2703">
      <w:pPr>
        <w:pStyle w:val="Text"/>
        <w:ind w:firstLine="360"/>
        <w:rPr>
          <w:lang w:val="az-Latn-AZ"/>
        </w:rPr>
      </w:pPr>
      <w:r w:rsidRPr="00EB2703">
        <w:rPr>
          <w:lang w:val="az-Latn-AZ"/>
        </w:rPr>
        <w:t xml:space="preserve">Bir dəfə mən Cənubi Afrikanı ziyarət etmişdim. Orada müsəlman-xristian teoloji konfransında iştirak etmişdim. Mühazirələrdən sonra dinləyicilərin diqqətini Allahın xarakterinin tutarlılığına və dəyişməzliyinə yönəltdim. Dedim ki, Allahın əməlləri heç vaxt Onun salehliyinə zidd olmur. Onun </w:t>
      </w:r>
      <w:r w:rsidRPr="00EB2703">
        <w:rPr>
          <w:rStyle w:val="0Text"/>
          <w:iCs/>
          <w:lang w:val="az-Latn-AZ"/>
        </w:rPr>
        <w:t>işləri</w:t>
      </w:r>
      <w:r w:rsidRPr="000545CE">
        <w:rPr>
          <w:lang w:val="az-Latn-AZ"/>
        </w:rPr>
        <w:t xml:space="preserve"> həmişə müqəddəsliyini təsdiqləyir.</w:t>
      </w:r>
    </w:p>
    <w:p w:rsidR="009515F8" w:rsidRPr="00F75E43" w:rsidRDefault="009515F8" w:rsidP="00EB2703">
      <w:pPr>
        <w:pStyle w:val="Text"/>
        <w:ind w:firstLine="360"/>
        <w:rPr>
          <w:lang w:val="az-Latn-AZ"/>
        </w:rPr>
      </w:pPr>
      <w:r w:rsidRPr="00F75E43">
        <w:rPr>
          <w:lang w:val="az-Latn-AZ"/>
        </w:rPr>
        <w:t>Çıxışımdan sonra gənc müsəlmanlardan biri mənə yaxınlaşdı.</w:t>
      </w:r>
    </w:p>
    <w:p w:rsidR="009515F8" w:rsidRPr="00F75E43" w:rsidRDefault="009515F8" w:rsidP="00EB2703">
      <w:pPr>
        <w:pStyle w:val="Text"/>
        <w:ind w:firstLine="360"/>
        <w:rPr>
          <w:lang w:val="az-Latn-AZ"/>
        </w:rPr>
      </w:pPr>
      <w:r w:rsidRPr="00F75E43">
        <w:rPr>
          <w:lang w:val="az-Latn-AZ"/>
        </w:rPr>
        <w:t>— Sizin Tanrı haqqında təsəvvürləriniz mənim təsəvvürlərimlə uyğun gəlmir. Bizim Allahımız hər şeyə qadirdir. Allahın qüdrəti Ona hər şeyi etməyə imkan verir.</w:t>
      </w:r>
    </w:p>
    <w:p w:rsidR="009515F8" w:rsidRPr="00F75E43" w:rsidRDefault="009515F8" w:rsidP="00EB2703">
      <w:pPr>
        <w:pStyle w:val="Text"/>
        <w:ind w:firstLine="360"/>
        <w:rPr>
          <w:lang w:val="az-Latn-AZ"/>
        </w:rPr>
      </w:pPr>
      <w:r w:rsidRPr="00F75E43">
        <w:rPr>
          <w:lang w:val="az-Latn-AZ"/>
        </w:rPr>
        <w:t>— Sizcə, Allah yalan danışa bilər? — deyə soruşdum.</w:t>
      </w:r>
    </w:p>
    <w:p w:rsidR="009515F8" w:rsidRPr="00F75E43" w:rsidRDefault="009515F8" w:rsidP="00EB2703">
      <w:pPr>
        <w:pStyle w:val="Text"/>
        <w:ind w:firstLine="360"/>
        <w:rPr>
          <w:lang w:val="az-Latn-AZ"/>
        </w:rPr>
      </w:pPr>
      <w:r w:rsidRPr="00F75E43">
        <w:rPr>
          <w:lang w:val="az-Latn-AZ"/>
        </w:rPr>
        <w:t>— Əlbəttə ki, hə, — gənc müsəlman cavab verdi. — Allah hər şey edə bilər. Sizin Allahınızdan fərqli olaraq, Onun üçün heç bir məhdudiyyət yoxdur. Əgər O sevmək istəyirsə, sevir. Nifrət etmək istəyirsə, nifrət edir. Allah hər şeyə qadirdir.</w:t>
      </w:r>
    </w:p>
    <w:p w:rsidR="009515F8" w:rsidRPr="00F75E43" w:rsidRDefault="009515F8" w:rsidP="00EB2703">
      <w:pPr>
        <w:pStyle w:val="Text"/>
        <w:ind w:firstLine="360"/>
        <w:rPr>
          <w:lang w:val="az-Latn-AZ"/>
        </w:rPr>
      </w:pPr>
      <w:r w:rsidRPr="00F75E43">
        <w:rPr>
          <w:lang w:val="az-Latn-AZ"/>
        </w:rPr>
        <w:t>— Bəs yaxşı əməl sahibi olduğunuz halda, Allah sizi cəzalandıra bilərmi? — deyə soruşdum.</w:t>
      </w:r>
    </w:p>
    <w:p w:rsidR="009515F8" w:rsidRPr="00F75E43" w:rsidRDefault="009515F8" w:rsidP="00EB2703">
      <w:pPr>
        <w:pStyle w:val="Text"/>
        <w:ind w:firstLine="360"/>
        <w:rPr>
          <w:lang w:val="az-Latn-AZ"/>
        </w:rPr>
      </w:pPr>
      <w:r w:rsidRPr="00F75E43">
        <w:rPr>
          <w:lang w:val="az-Latn-AZ"/>
        </w:rPr>
        <w:t>— Əgər mənim əməllərim Allahı razı salmırsa, təbii ki, O məni cəzalandıra bilər.</w:t>
      </w:r>
    </w:p>
    <w:p w:rsidR="009515F8" w:rsidRPr="00F75E43" w:rsidRDefault="009515F8" w:rsidP="00EB2703">
      <w:pPr>
        <w:pStyle w:val="Text"/>
        <w:ind w:firstLine="360"/>
        <w:rPr>
          <w:lang w:val="az-Latn-AZ"/>
        </w:rPr>
      </w:pPr>
      <w:r w:rsidRPr="00F75E43">
        <w:rPr>
          <w:lang w:val="az-Latn-AZ"/>
        </w:rPr>
        <w:t>— Belə çıxır ki, siz Allahın nəyə necə reaksiya verəcəyini bilmirsiniz, elə deyilmi?</w:t>
      </w:r>
    </w:p>
    <w:p w:rsidR="009515F8" w:rsidRPr="00F75E43" w:rsidRDefault="009515F8" w:rsidP="00EB2703">
      <w:pPr>
        <w:pStyle w:val="Text"/>
        <w:ind w:firstLine="360"/>
        <w:rPr>
          <w:lang w:val="az-Latn-AZ"/>
        </w:rPr>
      </w:pPr>
      <w:r w:rsidRPr="00F75E43">
        <w:rPr>
          <w:lang w:val="az-Latn-AZ"/>
        </w:rPr>
        <w:t>Gənc müsəlman bir anlığa fikrə getdi.</w:t>
      </w:r>
    </w:p>
    <w:p w:rsidR="009515F8" w:rsidRPr="00F75E43" w:rsidRDefault="009515F8" w:rsidP="00EB2703">
      <w:pPr>
        <w:pStyle w:val="Text"/>
        <w:ind w:firstLine="360"/>
        <w:rPr>
          <w:lang w:val="az-Latn-AZ"/>
        </w:rPr>
      </w:pPr>
      <w:r w:rsidRPr="00F75E43">
        <w:rPr>
          <w:lang w:val="az-Latn-AZ"/>
        </w:rPr>
        <w:t>— Yox, — nəhayət, dilləndi. — Mən Onun necə hərəkət edəcəyini həmişə bilə bilmərəm… — Bir anlıq dili dolaşandan sonra əlavə etdi: — Bircə onu bilirəm ki, Allah hər şeyə qadirdir.</w:t>
      </w:r>
    </w:p>
    <w:p w:rsidR="009515F8" w:rsidRPr="00F75E43" w:rsidRDefault="009515F8" w:rsidP="00EB2703">
      <w:pPr>
        <w:pStyle w:val="Text"/>
        <w:ind w:firstLine="360"/>
        <w:rPr>
          <w:lang w:val="az-Latn-AZ"/>
        </w:rPr>
      </w:pPr>
      <w:r w:rsidRPr="00F75E43">
        <w:rPr>
          <w:lang w:val="az-Latn-AZ"/>
        </w:rPr>
        <w:t>Mən başımı yelləyib dedim:</w:t>
      </w:r>
    </w:p>
    <w:p w:rsidR="009515F8" w:rsidRPr="00F75E43" w:rsidRDefault="009515F8" w:rsidP="00EB2703">
      <w:pPr>
        <w:pStyle w:val="Text"/>
        <w:ind w:firstLine="360"/>
        <w:rPr>
          <w:lang w:val="az-Latn-AZ"/>
        </w:rPr>
      </w:pPr>
      <w:r w:rsidRPr="00F75E43">
        <w:rPr>
          <w:lang w:val="az-Latn-AZ"/>
        </w:rPr>
        <w:t>— Sizin sözünüzdən belə çıxır ki, mən Allaha ibadət edirəmsə, deməli, bunu qorxduğum üçün edirəm. Əgər Allah ədalətli və ya haqsız davranmaqda sərbəstdirsə, deməli, Onun məni yalnız Öz eqoistliyinə əsasən cəzalandırmaq haqqı var. Gəlin razılaşaq ki, Allaha ibadət etmək üçün bu, yaxşı motivasiya deyil. Çünki mən hansı əməlimin Onu qəzəbləndirəcəyini bilmirəm. — Gənc müsəlman məni diqqətlə dinləyirdi. Odur ki, sözümə davam etdim: — Məsələn, mən Tanrını sevdiyim üçün Ona xidmət edirəm. Onun müqəddəsliyi, kamilliyi və qüdrəti məni heyran edir və məndə Ona qarşı dərin ehtiram hissi yaradır. Lakin Onun sadiqliyini və mərhəmətli olduğunu bildiyim üçün Ona sevərəkdən ibadət edirəm. Mən Tanrının nəyə qəzəbləndiyini və nəyə sevindiyini yaxşı bilirəm. Çünki O dəyişilməzdir.</w:t>
      </w:r>
    </w:p>
    <w:p w:rsidR="009515F8" w:rsidRPr="00F75E43" w:rsidRDefault="009515F8" w:rsidP="00EB2703">
      <w:pPr>
        <w:pStyle w:val="Text"/>
        <w:ind w:firstLine="360"/>
        <w:rPr>
          <w:lang w:val="az-Latn-AZ"/>
        </w:rPr>
      </w:pPr>
      <w:r w:rsidRPr="00F75E43">
        <w:rPr>
          <w:lang w:val="az-Latn-AZ"/>
        </w:rPr>
        <w:t>Söhbəti qurtarandan sonra mən ibadət etdiyim Tanrıya daha böyük ehtiram duydum.</w:t>
      </w:r>
    </w:p>
    <w:p w:rsidR="009515F8" w:rsidRPr="00F75E43" w:rsidRDefault="009515F8" w:rsidP="00EB2703">
      <w:pPr>
        <w:pStyle w:val="Text"/>
        <w:ind w:firstLine="360"/>
        <w:rPr>
          <w:lang w:val="az-Latn-AZ"/>
        </w:rPr>
      </w:pPr>
      <w:r w:rsidRPr="00F75E43">
        <w:rPr>
          <w:lang w:val="az-Latn-AZ"/>
        </w:rPr>
        <w:t>Biz həmişə Onun sevgisinə güvənə bilərik. Çünki Onun sevgisi dəyişilməzdi. O ki qaldı uşaqlarımızın həmişə ehtiyac duyduğu savayı — bu, təhlükəsizlikdir. Kiməsə tamamilə etibar etməkdən başqa təhlükəsizliyə zəmanət verən başqa nəsə varmı? Uşaqlara deyin ki, bu dünyada Allahdan başqa güvənə biləcəkləri sadiq və etibarlı başqa varlıq yoxdur. Çünki Tanrı onlara qarşı həmişə ədalətli olacaq. «Biz sadiq qalmasaq da, O sadiq qalacaq. Çünki Öz təbiətinə zidd davrana bilməz» (2 Timoteyə 2:13).</w:t>
      </w:r>
    </w:p>
    <w:p w:rsidR="009515F8" w:rsidRPr="00F75E43" w:rsidRDefault="009515F8" w:rsidP="00EB2703">
      <w:pPr>
        <w:pStyle w:val="Text"/>
        <w:ind w:firstLine="360"/>
        <w:rPr>
          <w:lang w:val="az-Latn-AZ"/>
        </w:rPr>
      </w:pPr>
      <w:r w:rsidRPr="00F75E43">
        <w:rPr>
          <w:lang w:val="az-Latn-AZ"/>
        </w:rPr>
        <w:t>Uşaqlara növbəti sualı verin: «Niyə bütün günlərin günəşli olacağına əmin ola bilmirik?», «Niyə heç vaxt xəstələnməyəcəyimizə əmin ola bilmirik?», «Niyə dostlarımızın bizə xəyanət etməyəcəyinə əmin ola bilmirik?», «Həyatımızda elə bir adam varmı ki, ona həmişə güvənə bilək?» Qoy uşaqlardan biri Saylar 23:19-u oxusun.</w:t>
      </w:r>
    </w:p>
    <w:p w:rsidR="009515F8" w:rsidRPr="00F75E43" w:rsidRDefault="009515F8" w:rsidP="00EB2703">
      <w:pPr>
        <w:pStyle w:val="Text"/>
        <w:ind w:firstLine="360"/>
        <w:rPr>
          <w:lang w:val="az-Latn-AZ"/>
        </w:rPr>
      </w:pPr>
      <w:r w:rsidRPr="00F75E43">
        <w:rPr>
          <w:lang w:val="az-Latn-AZ"/>
        </w:rPr>
        <w:t>Sonra uşaqlardan soruşun: «Nə üçün hər şeydə Tanrıya güvənə bilərik? Nə üçün həmişə Onun ədalətinə güvənə bilərik?», «Əgər bilsəniz ki, Allah ədalətli olmağa qadir deyil, onda nə hiss edərsiniz?» Allahın dəyişməz təbiətinin sizdə necə dərin ehtiram hissi yaratdığı barədə uşaqlarınıza danışın. Onlara deyin ki, bu, Allahın ən gözəl xüsusiyyətlərindən biridir!</w:t>
      </w:r>
    </w:p>
    <w:p w:rsidR="009515F8" w:rsidRPr="00F75E43" w:rsidRDefault="009515F8" w:rsidP="00AB6704">
      <w:pPr>
        <w:pStyle w:val="Para05"/>
        <w:keepNext/>
        <w:spacing w:before="600" w:after="240"/>
        <w:ind w:left="312" w:right="240"/>
        <w:rPr>
          <w:rFonts w:ascii="Times New Roman" w:hAnsi="Times New Roman"/>
          <w:lang w:val="az-Latn-AZ"/>
        </w:rPr>
      </w:pPr>
      <w:r w:rsidRPr="00F75E43">
        <w:rPr>
          <w:rFonts w:ascii="Times New Roman" w:hAnsi="Times New Roman"/>
          <w:lang w:val="az-Latn-AZ"/>
        </w:rPr>
        <w:t>ALLAHIN MÜQƏDDƏSLİYİ ÖNÜNDƏ EHTİRAMLI HƏYAT</w:t>
      </w:r>
    </w:p>
    <w:p w:rsidR="009515F8" w:rsidRPr="00F75E43" w:rsidRDefault="009515F8" w:rsidP="00EB2703">
      <w:pPr>
        <w:pStyle w:val="Text"/>
        <w:ind w:firstLine="360"/>
        <w:rPr>
          <w:lang w:val="az-Latn-AZ"/>
        </w:rPr>
      </w:pPr>
      <w:r w:rsidRPr="00F75E43">
        <w:rPr>
          <w:lang w:val="az-Latn-AZ"/>
        </w:rPr>
        <w:t>Heç kim Tanrının sonsuzluğunu dərk edə bilməz. Lakin biz Onun əbədi, hər şeyə qadir, hər yerdə mövcud, hər şeyi bilən və dəyişməz olduğunu bilirik. Tanrıdan fərqli olaraq, insan məhdud varlıqdır. Amma buna baxmayaraq, biz Onun surətində Ona bənzər yaradılmışıq.</w:t>
      </w:r>
    </w:p>
    <w:p w:rsidR="009515F8" w:rsidRPr="00F75E43" w:rsidRDefault="009515F8" w:rsidP="00EB2703">
      <w:pPr>
        <w:pStyle w:val="Text"/>
        <w:ind w:firstLine="360"/>
        <w:rPr>
          <w:lang w:val="az-Latn-AZ"/>
        </w:rPr>
      </w:pPr>
      <w:r w:rsidRPr="00F75E43">
        <w:rPr>
          <w:lang w:val="az-Latn-AZ"/>
        </w:rPr>
        <w:t>Çox güman ki, Allahın sonsuz təbiətinə şahidlik edən keyfiyyətlərindən birinin — Onun dəyişməzliyinin bizimlə birbaşa əlaqəsi var.</w:t>
      </w:r>
    </w:p>
    <w:p w:rsidR="009515F8" w:rsidRPr="00F75E43" w:rsidRDefault="009515F8" w:rsidP="00EB2703">
      <w:pPr>
        <w:pStyle w:val="Text"/>
        <w:ind w:firstLine="360"/>
        <w:rPr>
          <w:lang w:val="az-Latn-AZ"/>
        </w:rPr>
      </w:pPr>
      <w:r w:rsidRPr="00F75E43">
        <w:rPr>
          <w:lang w:val="az-Latn-AZ"/>
        </w:rPr>
        <w:t>Allah Öz təbiətinə görə müqəddəs, kamil və ədalətli olduğuna görə biz Ona etibar edə bilərik. Müqəddəs Kitabda yazılıb: «O, işləri kamil Qayadır, çünki bütün yolları haqdır, sadiq Allahdır, heç zaman haqsızlıq etməz, adil və doğru olan Odur» (Qanunun Təkrarı 32:4).</w:t>
      </w:r>
    </w:p>
    <w:p w:rsidR="009515F8" w:rsidRPr="000545CE" w:rsidRDefault="009515F8" w:rsidP="00EB2703">
      <w:pPr>
        <w:pStyle w:val="Text"/>
        <w:ind w:firstLine="360"/>
        <w:rPr>
          <w:rStyle w:val="Text0"/>
          <w:lang w:val="az-Latn-AZ"/>
        </w:rPr>
      </w:pPr>
      <w:r w:rsidRPr="000545CE">
        <w:rPr>
          <w:rStyle w:val="Text0"/>
          <w:lang w:val="az-Latn-AZ"/>
        </w:rPr>
        <w:t xml:space="preserve">Müqəddəs Yazılar Tanrının müqəddəsliyini (Yeşaya 54:5; Vəhy 4:8-ə bax), ədalətini (Vəhy 16:5-ə bax) və salehliyini (Zəbur 119:137-ə bax) açıqlayır. Lakin sadalanan heç bir keyfiyyət Onun </w:t>
      </w:r>
      <w:r w:rsidRPr="00F75E43">
        <w:rPr>
          <w:rStyle w:val="0Text"/>
          <w:iCs/>
          <w:lang w:val="az-Latn-AZ"/>
        </w:rPr>
        <w:t>qərarları əsasında</w:t>
      </w:r>
      <w:r w:rsidRPr="000545CE">
        <w:rPr>
          <w:rStyle w:val="Text0"/>
          <w:lang w:val="az-Latn-AZ"/>
        </w:rPr>
        <w:t xml:space="preserve"> müəyyənləşməyib. Başqa sözlə, Tanrı müqəddəs, ədalətli və saleh olmaq üçün nəsə etməyib. Müqəddəs, ədalətli və saleh olmaq Onun təbiətidir. Odur ki, dünyada müqəddəs, ədalətli və saleh olan hər nə varsa, Onun təbiətindən irəli gəlir. Müqəddəs Yazılarda deyilir: «…hər yaxşı bəxşiş və hər kamil hədiyyə yuxarıdan, Özündə heç bir dəyişiklik ya dönüklük kölgəsi olmayan nurlar Atasından gəlir» (Yaqub 1:17).</w:t>
      </w:r>
    </w:p>
    <w:p w:rsidR="009515F8" w:rsidRPr="00F75E43" w:rsidRDefault="009515F8" w:rsidP="00EB2703">
      <w:pPr>
        <w:pStyle w:val="Text"/>
        <w:ind w:firstLine="360"/>
        <w:rPr>
          <w:lang w:val="az-Latn-AZ"/>
        </w:rPr>
      </w:pPr>
      <w:r w:rsidRPr="00F75E43">
        <w:rPr>
          <w:lang w:val="az-Latn-AZ"/>
        </w:rPr>
        <w:t>Bu həqiqəti dərk etmək o qədər vacibdir ki, biz atalar bunu övladlarımıza öyrətməliyik. Hər bir uşaq anlamalıdır ki, müqəddəs Allah Özündə qüsursuz yaxşılıq hasil edir. Bu dünyada olan həqiqi, ədalətli, faydalı, kamil, gözəl, eləcə də zövq, sevinc və xoşbəxtlik verən hər nə varsa, Onun sayəsində mövcuddur. Tanrının Özü və Onun varlığı yaxşıdır. «Rəbb xeyirxah və haqdır, Ona görə günahkara düz yol göstərir…» (Zəbur 25:8). O «Müqəddəs və Haqq Olan»dır (Vəhy 3:7). O, «Ordular Rəbbi müqəddəsdir, müqəddəsdir, müqəddəsdir!» (Yeşaya 6:3). «Rəbb bütün yollarında adildir, hər işində sadiqdir» (Zəbur 144:17). «Rəbb haqdır, O mənim qayamdır, Onda haqsızlıq yoxdur» (Zəbur 92:16).</w:t>
      </w:r>
    </w:p>
    <w:p w:rsidR="009515F8" w:rsidRPr="00F75E43" w:rsidRDefault="009515F8" w:rsidP="00EB2703">
      <w:pPr>
        <w:pStyle w:val="Text"/>
        <w:ind w:firstLine="360"/>
        <w:rPr>
          <w:lang w:val="az-Latn-AZ"/>
        </w:rPr>
      </w:pPr>
      <w:r w:rsidRPr="00F75E43">
        <w:rPr>
          <w:lang w:val="az-Latn-AZ"/>
        </w:rPr>
        <w:t>Uşaqlardan soruşun: bu dünyada onlar üçün ən gözəl olan nədir? Onlardan bu barədə danışmalarını xahiş edin, ya da onlara belə bir tapşırıq verin. Ən yaxşı tətillərini təsvir etsinlər; həyatlarındakı ən xoşbəxt hadisə barədə danışsınlar; ən sevimli yeməklərinin adını çəksinlər; unudulmaz ən gözəl təəssüratlarını yadlarına salsınlar; ürəklərini fərəhlə dolduran hadisələri danışsınlar. Uşaqlara növbəti sualları verin: «Sizi ən çox fərəhləndirən nədir?», «Yarışda udmaq və ya xüsusi nəsə etmək hansı hisslər yaradır?» Bu suallara cavab verərək uşaqlar yenidən sevinc, fərəh, rahatlıq, səmimilik və xeyirxahlıq hissləri yaşayacaqlar.</w:t>
      </w:r>
    </w:p>
    <w:p w:rsidR="009515F8" w:rsidRPr="00F75E43" w:rsidRDefault="009515F8" w:rsidP="00EB2703">
      <w:pPr>
        <w:pStyle w:val="Text"/>
        <w:ind w:firstLine="360"/>
        <w:rPr>
          <w:lang w:val="az-Latn-AZ"/>
        </w:rPr>
      </w:pPr>
      <w:r w:rsidRPr="00F75E43">
        <w:rPr>
          <w:lang w:val="az-Latn-AZ"/>
        </w:rPr>
        <w:t>Sonra uşaqlardan bütün bu ecazkar təcrübə və duyğuların haradan gəldiyi barədə düşünmələrini istəyin. Qoy uşaqlardan biri hər cür yaxşı və kamil hədiyyələrin Tanrıdan gəldiyini təsdiqləyən Yaqub 1:17-ni oxusun. Uşaqlara izah edin ki, Allahın verdiyi hər cür yaxşı bəxşiş Onun müqəddəsliyinin və xeyirxahlığının nəticəsidir. Qüdrətli Tanrının təbiəti müqəddəs və xeyirxahdır!</w:t>
      </w:r>
    </w:p>
    <w:p w:rsidR="009515F8" w:rsidRPr="000545CE" w:rsidRDefault="009515F8" w:rsidP="00EB2703">
      <w:pPr>
        <w:pStyle w:val="Text"/>
        <w:ind w:firstLine="360"/>
        <w:rPr>
          <w:rStyle w:val="Text0"/>
          <w:lang w:val="az-Latn-AZ"/>
        </w:rPr>
      </w:pPr>
      <w:r w:rsidRPr="000545CE">
        <w:rPr>
          <w:rStyle w:val="Text0"/>
          <w:lang w:val="az-Latn-AZ"/>
        </w:rPr>
        <w:t xml:space="preserve">Uşaqlara bir daha xatırladın ki, Tanrı müqəddəs olduğu üçün heç vaxt onlardan səhv və ya pis bir şey etmələrini istəməz. O, mükəmməl və xeyirxah olduğuna görə onların uğurlarına sevinir, uşaqları onlara zərər verə biləcək hər şeydən qorumağa çalışır və ilahi lütfü sayəsində səxavətlə onlara xeyir-dua verir. Çünki uşaqların təhlükəsizliyi, xoşbəxtliyi və rifahı Onun üçün dünyadakı hər şeydən daha vacibdir. Uşaqlar bilməlidir ki, Tanrı təbiətcə </w:t>
      </w:r>
      <w:r w:rsidRPr="00F75E43">
        <w:rPr>
          <w:rStyle w:val="0Text"/>
          <w:iCs/>
          <w:lang w:val="az-Latn-AZ"/>
        </w:rPr>
        <w:t>hədsiz xeyirxahdır</w:t>
      </w:r>
      <w:r w:rsidRPr="000545CE">
        <w:rPr>
          <w:rStyle w:val="Text0"/>
          <w:lang w:val="az-Latn-AZ"/>
        </w:rPr>
        <w:t>. Onlara bildirin ki, Tanrının xeyirxahlığı və müqəddəsliyi barədə düşünəndə, Ona ehtiram etməyə bilməzsən. O, heyrətamiz Tanrıdır!</w:t>
      </w:r>
    </w:p>
    <w:p w:rsidR="009515F8" w:rsidRPr="00F75E43" w:rsidRDefault="009515F8" w:rsidP="00EB2703">
      <w:pPr>
        <w:pStyle w:val="Text"/>
        <w:ind w:firstLine="360"/>
        <w:rPr>
          <w:lang w:val="az-Latn-AZ"/>
        </w:rPr>
      </w:pPr>
      <w:r w:rsidRPr="00F75E43">
        <w:rPr>
          <w:lang w:val="az-Latn-AZ"/>
        </w:rPr>
        <w:t>Allah böyükdür! O, hər şeydə Öz xeyirxahlığını göstərir. O, ehtirama layiq Allahdır. Rəbbin müqəddəsliyi Onun qeyri-adi xeyirxahlığının mənbəyidir. Onun bəşəriyyətə olan sevgisi sonsuz sevən Ata ürəyini göstərir.</w:t>
      </w:r>
    </w:p>
    <w:p w:rsidR="009515F8" w:rsidRPr="00F75E43" w:rsidRDefault="009515F8" w:rsidP="00AB6704">
      <w:pPr>
        <w:pStyle w:val="Para05"/>
        <w:keepNext/>
        <w:spacing w:before="600" w:after="240"/>
        <w:ind w:left="312" w:right="240"/>
        <w:rPr>
          <w:rFonts w:ascii="Times New Roman" w:hAnsi="Times New Roman"/>
          <w:lang w:val="az-Latn-AZ"/>
        </w:rPr>
      </w:pPr>
      <w:r w:rsidRPr="00F75E43">
        <w:rPr>
          <w:rFonts w:ascii="Times New Roman" w:hAnsi="Times New Roman"/>
          <w:lang w:val="az-Latn-AZ"/>
        </w:rPr>
        <w:t>ALLAHIN SEVGİSİ ÖNÜNDƏ EHTİRAMLI HƏYAT</w:t>
      </w:r>
    </w:p>
    <w:p w:rsidR="009515F8" w:rsidRPr="00F75E43" w:rsidRDefault="009515F8" w:rsidP="00EB2703">
      <w:pPr>
        <w:pStyle w:val="Text"/>
        <w:ind w:firstLine="360"/>
        <w:rPr>
          <w:lang w:val="az-Latn-AZ"/>
        </w:rPr>
      </w:pPr>
      <w:r w:rsidRPr="00F75E43">
        <w:rPr>
          <w:lang w:val="az-Latn-AZ"/>
        </w:rPr>
        <w:t>Hər şeyə qadir Allah «qoy… olsun» deyəndə, bu dünya formalaşdı (Yaradılış 1:3-ə bax). Allahın xeyirxahlığı sayəsində Onun yaratdığı hər şey gözəldir. O, yaradılış günlərinin sonunda belə deyirdi: «Allah gördü ki, bu, yaxşıdır» (10-cu ayə). Lakin Tanrı dünyanı tək yaratmadı. Tanrı üçlükdə olduğu üçün yaradılışda Tanrının Üç Şəxsi də iştirak etdi.</w:t>
      </w:r>
    </w:p>
    <w:p w:rsidR="009515F8" w:rsidRPr="00F75E43" w:rsidRDefault="009515F8" w:rsidP="00EB2703">
      <w:pPr>
        <w:pStyle w:val="Text"/>
        <w:ind w:firstLine="360"/>
        <w:rPr>
          <w:lang w:val="az-Latn-AZ"/>
        </w:rPr>
      </w:pPr>
      <w:r w:rsidRPr="00F75E43">
        <w:rPr>
          <w:lang w:val="az-Latn-AZ"/>
        </w:rPr>
        <w:t>«Allahın Ruhu suların üzərində dolaşırdı» (2-ci ayə). Yer üzünə İsa kimi gələn Oğul-Allah da yaradılış prosesində iştirak etdi. «Görünməz Allahın surəti və bütün yaradılış üzərində ilk doğulan Odur. Çünki göylərdə və yerdə olan, görünən və görünməyən hər şey — taxtlar, ağalar, başçılar, hakimlər Onda yarandı. Nə varsa, Onun vasitəsilə və Onun üçün yarandı» (Kolosselilərə 1:15–16). Tanrının Üçlüyü Onun sevən varlığını sübut edir. Dünya yaranmazdan əvvəl Tanrı Üç sevən Varlığın Birliyi olaraq mövcud idi.</w:t>
      </w:r>
    </w:p>
    <w:p w:rsidR="009515F8" w:rsidRPr="00F75E43" w:rsidRDefault="009515F8" w:rsidP="00EB2703">
      <w:pPr>
        <w:pStyle w:val="Text"/>
        <w:ind w:firstLine="360"/>
        <w:rPr>
          <w:lang w:val="az-Latn-AZ"/>
        </w:rPr>
      </w:pPr>
      <w:r w:rsidRPr="00F75E43">
        <w:rPr>
          <w:lang w:val="az-Latn-AZ"/>
        </w:rPr>
        <w:t>Tanrı insanı yaradanda, Onun kiminləsə yaxın münasibət qurmağa ehtiyacı yox idi. O, əzəldən ruhani qohumluq münasibətləri qurdu. Tanrı bizi Öz övladları kimi yaratdı ki, biz Onu Səmavi Atamız kimi sevə bilək. Dediyim kimi, Allah ciddi qaydalar qoyan hökmlü, laqeyd və etinasız Ata deyil. O bizim həyatdan və Onunla münasibətdən zövq almağımızı istəyən sevən Ata nümunəsi göstərir.</w:t>
      </w:r>
    </w:p>
    <w:p w:rsidR="009515F8" w:rsidRPr="00F75E43" w:rsidRDefault="009515F8" w:rsidP="00EB2703">
      <w:pPr>
        <w:pStyle w:val="Text"/>
        <w:ind w:firstLine="360"/>
        <w:rPr>
          <w:lang w:val="az-Latn-AZ"/>
        </w:rPr>
      </w:pPr>
      <w:r w:rsidRPr="00F75E43">
        <w:rPr>
          <w:lang w:val="az-Latn-AZ"/>
        </w:rPr>
        <w:t>Padşah Davud Allahın sevən ürəyini belə təsvir edir:</w:t>
      </w:r>
    </w:p>
    <w:p w:rsidR="009515F8" w:rsidRPr="00F75E43" w:rsidRDefault="009515F8" w:rsidP="00E72381">
      <w:pPr>
        <w:pStyle w:val="Para07TimesNewRoman15ch1"/>
        <w:spacing w:before="240"/>
        <w:ind w:left="360" w:firstLine="330"/>
      </w:pPr>
      <w:r w:rsidRPr="00F75E43">
        <w:t>Rəbb lütfkar və rəhmlidir, hədsiz səbirli və bol məhəbbətlidir.</w:t>
      </w:r>
    </w:p>
    <w:p w:rsidR="009515F8" w:rsidRPr="00F75E43" w:rsidRDefault="009515F8" w:rsidP="00F75E43">
      <w:pPr>
        <w:pStyle w:val="Para09TimesNewRoman15ch11"/>
        <w:rPr>
          <w:lang w:val="az-Latn-AZ"/>
        </w:rPr>
      </w:pPr>
      <w:r w:rsidRPr="00F75E43">
        <w:rPr>
          <w:lang w:val="az-Latn-AZ"/>
        </w:rPr>
        <w:t>Zəbur 145:8</w:t>
      </w:r>
    </w:p>
    <w:p w:rsidR="009515F8" w:rsidRPr="00F75E43" w:rsidRDefault="009515F8" w:rsidP="00E72381">
      <w:pPr>
        <w:pStyle w:val="Para07TimesNewRoman15ch1"/>
        <w:spacing w:before="240"/>
        <w:ind w:left="360" w:firstLine="330"/>
      </w:pPr>
      <w:r w:rsidRPr="00F75E43">
        <w:t>Sədaqətin nəsildən-nəslə çatır &lt;…&gt; Ya Rəbb, mərhəmətin çoxdur.</w:t>
      </w:r>
    </w:p>
    <w:p w:rsidR="009515F8" w:rsidRPr="00F75E43" w:rsidRDefault="009515F8" w:rsidP="00F75E43">
      <w:pPr>
        <w:pStyle w:val="Para09TimesNewRoman15ch11"/>
        <w:rPr>
          <w:lang w:val="az-Latn-AZ"/>
        </w:rPr>
      </w:pPr>
      <w:r w:rsidRPr="00F75E43">
        <w:rPr>
          <w:lang w:val="az-Latn-AZ"/>
        </w:rPr>
        <w:t>Zəbur 119:90, 156</w:t>
      </w:r>
    </w:p>
    <w:p w:rsidR="009515F8" w:rsidRPr="00F75E43" w:rsidRDefault="009515F8" w:rsidP="00E72381">
      <w:pPr>
        <w:pStyle w:val="Para07TimesNewRoman15ch1"/>
        <w:spacing w:before="240"/>
        <w:ind w:left="360" w:firstLine="330"/>
      </w:pPr>
      <w:r w:rsidRPr="00F75E43">
        <w:t>O, miskinlərə haqq qazandırır, O, acları azuqə ilə doydurur. Rəbb əsirləri azad edir, Rəbb kor gözləri açır. Rəbb qəddi əyilənləri düzəldir, Rəbb salehləri sevir. Rəbb qəriblərə dayaq olur, yetimi, dul qadını ayağa qaldırır, pislərinsə yollarını dolaşdırır.</w:t>
      </w:r>
    </w:p>
    <w:p w:rsidR="009515F8" w:rsidRPr="00F75E43" w:rsidRDefault="009515F8" w:rsidP="00F75E43">
      <w:pPr>
        <w:pStyle w:val="Para09TimesNewRoman15ch11"/>
        <w:rPr>
          <w:lang w:val="az-Latn-AZ"/>
        </w:rPr>
      </w:pPr>
      <w:r w:rsidRPr="00F75E43">
        <w:rPr>
          <w:lang w:val="az-Latn-AZ"/>
        </w:rPr>
        <w:t>Zəbur 146:7–9</w:t>
      </w:r>
    </w:p>
    <w:p w:rsidR="009515F8" w:rsidRPr="00F75E43" w:rsidRDefault="009515F8" w:rsidP="00E72381">
      <w:pPr>
        <w:pStyle w:val="Para07TimesNewRoman15ch1"/>
        <w:spacing w:before="240"/>
        <w:ind w:left="360" w:firstLine="330"/>
      </w:pPr>
      <w:r w:rsidRPr="00F75E43">
        <w:t>O, sınıq qəlblərə şəfa verər, yaralarını sarıyar.</w:t>
      </w:r>
    </w:p>
    <w:p w:rsidR="009515F8" w:rsidRPr="00F75E43" w:rsidRDefault="009515F8" w:rsidP="00F75E43">
      <w:pPr>
        <w:pStyle w:val="Para09TimesNewRoman15ch11"/>
        <w:rPr>
          <w:lang w:val="az-Latn-AZ"/>
        </w:rPr>
      </w:pPr>
      <w:r w:rsidRPr="00F75E43">
        <w:rPr>
          <w:lang w:val="az-Latn-AZ"/>
        </w:rPr>
        <w:t>Zəbur 146:3</w:t>
      </w:r>
    </w:p>
    <w:p w:rsidR="009515F8" w:rsidRPr="00F75E43" w:rsidRDefault="009515F8" w:rsidP="00EB2703">
      <w:pPr>
        <w:pStyle w:val="Text"/>
        <w:ind w:firstLine="360"/>
        <w:rPr>
          <w:lang w:val="az-Latn-AZ"/>
        </w:rPr>
      </w:pPr>
      <w:r w:rsidRPr="00F75E43">
        <w:rPr>
          <w:lang w:val="az-Latn-AZ"/>
        </w:rPr>
        <w:t>Tanrı şəfqətli, mərhəmətli, dəyişilməz, sadiq və sevəndir. O, sevdiklərini və qayğısına qaldıqlarını qoruyur. Onun məhəbbəti səxavətli, mənfəət güdməyən, fədakar, sarsılmaz, etibarlı, sadiq və əbədidir.</w:t>
      </w:r>
    </w:p>
    <w:p w:rsidR="009515F8" w:rsidRPr="00F75E43" w:rsidRDefault="009515F8" w:rsidP="00EB2703">
      <w:pPr>
        <w:pStyle w:val="Text"/>
        <w:ind w:firstLine="360"/>
        <w:rPr>
          <w:lang w:val="az-Latn-AZ"/>
        </w:rPr>
      </w:pPr>
      <w:r w:rsidRPr="00F75E43">
        <w:rPr>
          <w:lang w:val="az-Latn-AZ"/>
        </w:rPr>
        <w:t>Əgər siz öz uşaqlarınızı Tanrının məhəbbəti ilə sevirsinizsə, onda onların təhlükəsizliyinin, xoşbəxtliyinin, rifahının qayğısına özünüzünkü kimi qalırsınız. Atanın məhz bu cür məhəbbəti Allahın ürəyini izhar edir. Müqəddəs Kitab deyir ki, biz Tanrının məhəbbəti ilə sevəndə «hamımız niqabsız üzdə Rəbbin ehtişamını əks etdirərək Rəbbin surətində dəyişilirik. Ruh olan Rəbdən yaranan bu ehtişam get-gedə bizdə görünməyə başlayır» (2 Korinflilərə 3:18).</w:t>
      </w:r>
    </w:p>
    <w:p w:rsidR="009515F8" w:rsidRPr="00F75E43" w:rsidRDefault="009515F8" w:rsidP="00EB2703">
      <w:pPr>
        <w:pStyle w:val="Text"/>
        <w:ind w:firstLine="360"/>
        <w:rPr>
          <w:lang w:val="az-Latn-AZ"/>
        </w:rPr>
      </w:pPr>
      <w:r w:rsidRPr="00F75E43">
        <w:rPr>
          <w:lang w:val="az-Latn-AZ"/>
        </w:rPr>
        <w:t>Özlüyünüzdə bu surəti təsəvvür edə bilmisinizmi? Siz uşaqlarına məhəbbətlə qayda qoyan, nəsihət verən və sevən ata olmalısınız. Nəyə görə? Çünki bütün bu qaydalar və nəsihətlər sizin uşaqlarınızın təhlükəsizliyinə və rifahına yönəlib. Belə yanaşma Allahın ürəyini əks etdirir. Allah bizə məhz belə yanaşır. Uşaqlarınızın qayğısına qalmaqla «Ey atalar, siz də övladlarınızı qəzəbləndirməyin, ancaq onları Rəbbin tərbiyə və öyüdü ilə böyüdün» (Efeslilərə 6:4) Çünki bu halda siz uşaqlar üçün Tanrının güzgüdəki əksi olursunuz. Onlar bu güzgüdə Səmavi Atanın sevən ürəyini görə bilərlər. Bizimlə ünsiyyət qurmaq istəyən Allahı yalnız bu yolla uşaqlara təqdim etmək olar.</w:t>
      </w:r>
    </w:p>
    <w:p w:rsidR="009515F8" w:rsidRPr="000545CE" w:rsidRDefault="009515F8" w:rsidP="00EB2703">
      <w:pPr>
        <w:pStyle w:val="Text"/>
        <w:ind w:firstLine="360"/>
        <w:rPr>
          <w:rStyle w:val="Text0"/>
          <w:lang w:val="az-Latn-AZ"/>
        </w:rPr>
      </w:pPr>
      <w:r w:rsidRPr="000545CE">
        <w:rPr>
          <w:rStyle w:val="Text0"/>
          <w:lang w:val="az-Latn-AZ"/>
        </w:rPr>
        <w:t xml:space="preserve">Uşağınıza tez-tez təkrarlayın: «Rəbdən «qorx, tamamilə Onun yolunu tut, Onu sev, bütün qəlbinlə və bütün varlığınla Allahın Rəbbə sitayiş et. </w:t>
      </w:r>
      <w:r w:rsidRPr="00F75E43">
        <w:rPr>
          <w:rStyle w:val="0Text"/>
          <w:iCs/>
          <w:lang w:val="az-Latn-AZ"/>
        </w:rPr>
        <w:t>Bu gün xoş güzəranın üçün sənə buyurduğum</w:t>
      </w:r>
      <w:r w:rsidRPr="000545CE">
        <w:rPr>
          <w:rStyle w:val="Text0"/>
          <w:lang w:val="az-Latn-AZ"/>
        </w:rPr>
        <w:t xml:space="preserve"> Rəbbin əmr və qaydalarına riayət et» (Qanunun Təkrarı 10:12–13; kursiv mənimdir. —</w:t>
      </w:r>
      <w:r w:rsidRPr="00F75E43">
        <w:rPr>
          <w:rStyle w:val="0Text"/>
          <w:iCs/>
          <w:lang w:val="az-Latn-AZ"/>
        </w:rPr>
        <w:t xml:space="preserve"> C. M</w:t>
      </w:r>
      <w:r w:rsidRPr="000545CE">
        <w:rPr>
          <w:rStyle w:val="Text0"/>
          <w:lang w:val="az-Latn-AZ"/>
        </w:rPr>
        <w:t>.).</w:t>
      </w:r>
    </w:p>
    <w:p w:rsidR="009515F8" w:rsidRPr="00F75E43" w:rsidRDefault="009515F8" w:rsidP="00EB2703">
      <w:pPr>
        <w:pStyle w:val="Text"/>
        <w:ind w:firstLine="360"/>
        <w:rPr>
          <w:lang w:val="az-Latn-AZ"/>
        </w:rPr>
      </w:pPr>
      <w:r w:rsidRPr="00F75E43">
        <w:rPr>
          <w:lang w:val="az-Latn-AZ"/>
        </w:rPr>
        <w:t>Qoy sizin uşaqlarınız bilsinlər ki, Tanrının yaratdığı hər şey Onun müqəddəs xeyirxahlığını və sevən ürəyini təzahür etdirir. Uşaqlarınıza dəfələrlə təkrarlayın: Allah bizi sevdiyinə görə və bizim yaxşılığımız naminə belə edir.</w:t>
      </w:r>
    </w:p>
    <w:p w:rsidR="009515F8" w:rsidRPr="00F75E43" w:rsidRDefault="009515F8" w:rsidP="00AB6704">
      <w:pPr>
        <w:pStyle w:val="Para06"/>
        <w:keepNext/>
        <w:spacing w:before="480" w:after="240"/>
        <w:ind w:left="312" w:right="240"/>
        <w:rPr>
          <w:rFonts w:ascii="Times New Roman" w:hAnsi="Times New Roman"/>
          <w:lang w:val="az-Latn-AZ"/>
        </w:rPr>
      </w:pPr>
      <w:r w:rsidRPr="00F75E43">
        <w:rPr>
          <w:rFonts w:ascii="Times New Roman" w:hAnsi="Times New Roman"/>
          <w:lang w:val="az-Latn-AZ"/>
        </w:rPr>
        <w:t>Tanrının uşaqlara Öz sevgisini göstərməyin gözəl yolu</w:t>
      </w:r>
    </w:p>
    <w:p w:rsidR="009515F8" w:rsidRPr="00F75E43" w:rsidRDefault="009515F8" w:rsidP="00EB2703">
      <w:pPr>
        <w:pStyle w:val="Text"/>
        <w:ind w:firstLine="360"/>
        <w:rPr>
          <w:lang w:val="az-Latn-AZ"/>
        </w:rPr>
      </w:pPr>
      <w:r w:rsidRPr="00F75E43">
        <w:rPr>
          <w:lang w:val="az-Latn-AZ"/>
        </w:rPr>
        <w:t>Tanrının sonsuzluğunu anlamaq və izah etmək mümkün deyil. Biz Onun müqəddəs mərhəmətinin təbiətini dərk etmək gücündə deyilik. Amma buna baxmayaraq, Rəbb bizi sevən məxluq kimi yaradıb ki, biz Onunla sevgi bağı vasitəsilə birləşə bilək. Tanrının qəlbinin genişliyini heç vaxt dərk edə bilməsək də, Ona tərəf dartınırıq. Biz Onunla əsl yaxın münasibət qurmağı bacarırıq. Biz Allahı və yaxınlarımızı özümüz kimi sevmək üçün yaradılmışıq.</w:t>
      </w:r>
    </w:p>
    <w:p w:rsidR="009515F8" w:rsidRPr="00F75E43" w:rsidRDefault="009515F8" w:rsidP="00EB2703">
      <w:pPr>
        <w:pStyle w:val="Text"/>
        <w:ind w:firstLine="360"/>
        <w:rPr>
          <w:lang w:val="az-Latn-AZ"/>
        </w:rPr>
      </w:pPr>
      <w:r w:rsidRPr="00F75E43">
        <w:rPr>
          <w:lang w:val="az-Latn-AZ"/>
        </w:rPr>
        <w:t>Faciə bundadır ki, ilk evli cütlük Allahın müqəddəs xeyirxahlığına və Onun sevən qəlbinə şübhə etməyi üstün tutdu. Onlar imtahanla qarşılaşan kimi inanmadılar ki, Allah Eden bağının ortasında yerləşdirdiyi ağacın meyvələrini yeməyi qadağan etməklə onların maraqlarını və rifahını düşünüb. Adəm və Həvva onların rifahının qayğısına Qalanla münasibətlərini pozaraq Allahı təhqir etdilər. İnsan Allaha qarşı çıxaraq günah etdi. Allah da «ürəyində kədərləndi» (Yaradılış 6:6).</w:t>
      </w:r>
    </w:p>
    <w:p w:rsidR="009515F8" w:rsidRPr="00F75E43" w:rsidRDefault="009515F8" w:rsidP="00EB2703">
      <w:pPr>
        <w:pStyle w:val="Text"/>
        <w:ind w:firstLine="360"/>
        <w:rPr>
          <w:lang w:val="az-Latn-AZ"/>
        </w:rPr>
      </w:pPr>
      <w:r w:rsidRPr="00F75E43">
        <w:rPr>
          <w:lang w:val="az-Latn-AZ"/>
        </w:rPr>
        <w:t>Unutmayaq ki, Allah təbiətinə görə müqəddəsdir. Günahın istənilən təzahürü Ona xoş deyil. Müqəddəs Kitabda yazılıb: «Sənin gözlərin çox təmizdir, şəri görən gözün yoxdur, pis əməllərə dözə bilmirsən» (Habaqquq 1:13). Başqa tərcümədə bu fikir bir az fərqli şəkildə ifadə edilir: «Allah o qədər müqəddəsdir ki, «ən kiçik günaha belə yol verə bilməz» (NLT). Əks təqdirdə, Allah Öz təbiətinə qarşı getmək məcburiyyətində qalacaqdı. Yeganə çıxış yolu — Özünün yaratdığını ruhani və fiziki ölüm gətirən günahkar bəşəriyyətdən ayırmaq idi.</w:t>
      </w:r>
    </w:p>
    <w:p w:rsidR="009515F8" w:rsidRPr="00F75E43" w:rsidRDefault="009515F8" w:rsidP="00EB2703">
      <w:pPr>
        <w:pStyle w:val="Text"/>
        <w:ind w:firstLine="360"/>
        <w:rPr>
          <w:lang w:val="az-Latn-AZ"/>
        </w:rPr>
      </w:pPr>
      <w:r w:rsidRPr="00F75E43">
        <w:rPr>
          <w:lang w:val="az-Latn-AZ"/>
        </w:rPr>
        <w:t>Ancaq Allah insanı həmişəlik unutmaq, ondan və onun günahından üz çevirmək əvəzinə, məhəbbət göstərdi. «Lakin mərhəməti bol olan Allah bizi böyük məhəbbətlə sevdiyi üçün təqsirlərimiz üzündən ölü olduğumuz halda bizə Məsihlə birlikdə həyat verdi. Onun lütfü ilə xilas oldunuz» (Efeslilərə 2:4–5).</w:t>
      </w:r>
    </w:p>
    <w:p w:rsidR="009515F8" w:rsidRPr="00F75E43" w:rsidRDefault="009515F8" w:rsidP="00EB2703">
      <w:pPr>
        <w:pStyle w:val="Text"/>
        <w:ind w:firstLine="360"/>
        <w:rPr>
          <w:lang w:val="az-Latn-AZ"/>
        </w:rPr>
      </w:pPr>
      <w:r w:rsidRPr="00F75E43">
        <w:rPr>
          <w:lang w:val="az-Latn-AZ"/>
        </w:rPr>
        <w:t>Əlbəttə, bu bağışlanmanın dəyəri Oğlu İsa Məsihin çarmıxındakı əzablı ölüm oldu. Səmavi Atayla bizim pozulmuş münasibətlərimiz bərpa olunsun deyə, müqəddəs, günahsız Allahın Oğlu iztirab çəkib ölməyə hazır idi. Çünki Allahın kamil xeyirxahlığı Onunla bizim aramızdakı ünsiyyətə mane olurdu. Lakin buna baxmayaraq, Tanrının sevən qəlbi bizi ata qucağına almaq istəyirdi. Bu həqiqət ürəklərimizi işıqlandıranda, Tanrının mərhəmətinə, məhəbbətinə və lütfünə ehtiramla baş əyməyə bilmərik.</w:t>
      </w:r>
    </w:p>
    <w:p w:rsidR="009515F8" w:rsidRPr="00F75E43" w:rsidRDefault="009515F8" w:rsidP="00EB2703">
      <w:pPr>
        <w:pStyle w:val="Text"/>
        <w:ind w:firstLine="360"/>
        <w:rPr>
          <w:lang w:val="az-Latn-AZ"/>
        </w:rPr>
      </w:pPr>
      <w:r w:rsidRPr="00F75E43">
        <w:rPr>
          <w:lang w:val="az-Latn-AZ"/>
        </w:rPr>
        <w:t>Bəs bu ecazkar həqiqəti uşaqlarımıza necə ötürək? Əgər onlar Rəbbin nə qədər gözəl olduğunu görə bilsələr, onda həmişəlik Onun sevən ürəyinə məftun olacaqlar.</w:t>
      </w:r>
    </w:p>
    <w:p w:rsidR="009515F8" w:rsidRPr="00F75E43" w:rsidRDefault="009515F8" w:rsidP="00EB2703">
      <w:pPr>
        <w:pStyle w:val="Text"/>
        <w:ind w:firstLine="360"/>
        <w:rPr>
          <w:lang w:val="az-Latn-AZ"/>
        </w:rPr>
      </w:pPr>
      <w:r w:rsidRPr="00F75E43">
        <w:rPr>
          <w:lang w:val="az-Latn-AZ"/>
        </w:rPr>
        <w:t>Uzun illərdir ki, ata və analara övladlarını Məsihə yönəltmək üçün kömək etməyə çalışıram. Həyatımı gənclərə müjdələməyə həsr etmişəm. Öz övladlarımı Məsihə yönəltməyi həyatımda birinci yerə qoymuşam. Bəs bu ecazkar və həyatı kökündən dəyişdirən Tanrı ilə görüş təcrübəsini necə həyata keçirilə bilərik?</w:t>
      </w:r>
    </w:p>
    <w:p w:rsidR="009515F8" w:rsidRPr="00F75E43" w:rsidRDefault="009515F8" w:rsidP="00EB2703">
      <w:pPr>
        <w:pStyle w:val="Text"/>
        <w:ind w:firstLine="360"/>
        <w:rPr>
          <w:lang w:val="az-Latn-AZ"/>
        </w:rPr>
      </w:pPr>
      <w:r w:rsidRPr="00F75E43">
        <w:rPr>
          <w:lang w:val="az-Latn-AZ"/>
        </w:rPr>
        <w:t>Uşaqlar çox vaxt Allaha ibadətdə, imanlı gənclər toplantısında, gənc məsihçi düşərgəsində iman edirlər. Digər hallarda uşaqlar Məsihi valideynləri ilə birlikdə dua edən zaman qəbul edirlər. Bir neçə il əvvəl valideynlərin övladlarına Tanrının sevgisini birbaşa ailə arasında göstərməsinə imkan verən bir metod hazırlamışdım. Bu metod həm ailədə, həm də imanlılar yığıncağında danışıla bilən bir hekayədən ibarətdir. Üç-dörd ailə tez-tez bir araya gəlir. Mən bu toplantını «Kəffarə Zəfəri» adlandırıram. Bu ziyafət Əhdi-Ətiq Pasxa bayramından götürülmüşdü. Lakin simvolu qurbanlıq quzu olan İsa ilə əlaqəli olaraq təşkil edilir. Veb saytımda «Kəffarə Zəfəri» bayramının sərbəst şəkildə keçirilməsinə dair ətraflı təlimatlar var</w:t>
      </w:r>
      <w:r w:rsidRPr="00F75E43">
        <w:rPr>
          <w:rStyle w:val="FootnoteReference"/>
          <w:lang w:val="az-Latn-AZ"/>
        </w:rPr>
        <w:footnoteReference w:id="16"/>
      </w:r>
      <w:r w:rsidRPr="00F75E43">
        <w:rPr>
          <w:lang w:val="az-Latn-AZ"/>
        </w:rPr>
        <w:t>.</w:t>
      </w:r>
    </w:p>
    <w:p w:rsidR="009515F8" w:rsidRPr="00F75E43" w:rsidRDefault="009515F8" w:rsidP="00EB2703">
      <w:pPr>
        <w:pStyle w:val="Text"/>
        <w:ind w:firstLine="360"/>
        <w:rPr>
          <w:lang w:val="az-Latn-AZ"/>
        </w:rPr>
      </w:pPr>
      <w:r w:rsidRPr="00F75E43">
        <w:rPr>
          <w:lang w:val="az-Latn-AZ"/>
        </w:rPr>
        <w:t>Bir uşağın İsa Məsihi Rəbbi və Xilaskarı kimi qəbul etməsi atanın həyatında ən həyəcanlı hadisələrdən biridir. Amma unutmayın ki, Tanrıya iman edib-etməməkdə son seçim uşağa məxsusdur. Siz yalnız uşağı Məsihə yönəltdiyinizə görə məsuliyyət daşıyırsınız. Buna görə Tanrının kimliyini və kimə bənzədiyini ona izah etmək üçün əlinizdən gələn hər şeyi edin.</w:t>
      </w:r>
    </w:p>
    <w:p w:rsidR="009515F8" w:rsidRPr="00F75E43" w:rsidRDefault="009515F8" w:rsidP="00AB6704">
      <w:pPr>
        <w:pStyle w:val="Heading1"/>
        <w:keepNext/>
        <w:keepLines/>
        <w:pageBreakBefore/>
        <w:spacing w:before="720" w:after="480"/>
        <w:ind w:left="240" w:right="240"/>
        <w:rPr>
          <w:rFonts w:ascii="Times New Roman" w:hAnsi="Times New Roman"/>
          <w:lang w:val="az-Latn-AZ"/>
        </w:rPr>
      </w:pPr>
      <w:bookmarkStart w:id="7" w:name="_Toc76661580"/>
      <w:r w:rsidRPr="00F75E43">
        <w:rPr>
          <w:rFonts w:ascii="Times New Roman" w:hAnsi="Times New Roman"/>
          <w:lang w:val="az-Latn-AZ"/>
        </w:rPr>
        <w:t xml:space="preserve">~7~ </w:t>
      </w:r>
      <w:r w:rsidRPr="00F75E43">
        <w:rPr>
          <w:rFonts w:ascii="Times New Roman" w:hAnsi="Times New Roman"/>
          <w:lang w:val="az-Latn-AZ"/>
        </w:rPr>
        <w:br/>
      </w:r>
      <w:r w:rsidRPr="00F75E43">
        <w:rPr>
          <w:rStyle w:val="2Text"/>
          <w:rFonts w:ascii="Times New Roman" w:hAnsi="Times New Roman"/>
          <w:szCs w:val="31"/>
          <w:lang w:val="az-Latn-AZ"/>
        </w:rPr>
        <w:t>Beşinci vəzifə</w:t>
      </w:r>
      <w:r w:rsidRPr="00F75E43">
        <w:rPr>
          <w:rFonts w:ascii="Times New Roman" w:hAnsi="Times New Roman"/>
          <w:lang w:val="az-Latn-AZ"/>
        </w:rPr>
        <w:t xml:space="preserve"> </w:t>
      </w:r>
      <w:r w:rsidRPr="00F75E43">
        <w:rPr>
          <w:rFonts w:ascii="Times New Roman" w:hAnsi="Times New Roman"/>
          <w:lang w:val="az-Latn-AZ"/>
        </w:rPr>
        <w:br/>
      </w:r>
      <w:r w:rsidRPr="00F75E43">
        <w:rPr>
          <w:rFonts w:ascii="Times New Roman" w:hAnsi="Times New Roman"/>
          <w:lang w:val="az-Latn-AZ"/>
        </w:rPr>
        <w:br/>
        <w:t>UŞAĞINIZA EQOİST OLMAMAĞI ÖYRƏDİN</w:t>
      </w:r>
      <w:bookmarkEnd w:id="7"/>
    </w:p>
    <w:p w:rsidR="009515F8" w:rsidRPr="00F75E43" w:rsidRDefault="009515F8" w:rsidP="00EB2703">
      <w:pPr>
        <w:pStyle w:val="Text"/>
        <w:ind w:firstLine="360"/>
        <w:rPr>
          <w:lang w:val="az-Latn-AZ"/>
        </w:rPr>
      </w:pPr>
      <w:r w:rsidRPr="00F75E43">
        <w:rPr>
          <w:lang w:val="az-Latn-AZ"/>
        </w:rPr>
        <w:t>— Ata, Meqana de ki, qeymboyumu qaytarsın</w:t>
      </w:r>
      <w:r w:rsidRPr="00F75E43">
        <w:rPr>
          <w:rStyle w:val="FootnoteReference"/>
          <w:lang w:val="az-Latn-AZ"/>
        </w:rPr>
        <w:footnoteReference w:id="17"/>
      </w:r>
      <w:r w:rsidRPr="00F75E43">
        <w:rPr>
          <w:lang w:val="az-Latn-AZ"/>
        </w:rPr>
        <w:t>.</w:t>
      </w:r>
    </w:p>
    <w:p w:rsidR="009515F8" w:rsidRPr="00F75E43" w:rsidRDefault="009515F8" w:rsidP="00EB2703">
      <w:pPr>
        <w:pStyle w:val="Text"/>
        <w:ind w:firstLine="360"/>
        <w:rPr>
          <w:lang w:val="az-Latn-AZ"/>
        </w:rPr>
      </w:pPr>
      <w:r w:rsidRPr="00F75E43">
        <w:rPr>
          <w:lang w:val="az-Latn-AZ"/>
        </w:rPr>
        <w:t>— Meqan, Arinin qeymboyunu qaytar.</w:t>
      </w:r>
    </w:p>
    <w:p w:rsidR="009515F8" w:rsidRPr="00F75E43" w:rsidRDefault="009515F8" w:rsidP="00EB2703">
      <w:pPr>
        <w:pStyle w:val="Text"/>
        <w:ind w:firstLine="360"/>
        <w:rPr>
          <w:lang w:val="az-Latn-AZ"/>
        </w:rPr>
      </w:pPr>
      <w:r w:rsidRPr="00F75E43">
        <w:rPr>
          <w:lang w:val="az-Latn-AZ"/>
        </w:rPr>
        <w:t>— Ata, o, bütün günü onunla oynayıb. İndi mənim növbəmdir.</w:t>
      </w:r>
    </w:p>
    <w:p w:rsidR="009515F8" w:rsidRPr="00F75E43" w:rsidRDefault="009515F8" w:rsidP="00EB2703">
      <w:pPr>
        <w:pStyle w:val="Text"/>
        <w:ind w:firstLine="360"/>
        <w:rPr>
          <w:lang w:val="az-Latn-AZ"/>
        </w:rPr>
      </w:pPr>
      <w:r w:rsidRPr="00F75E43">
        <w:rPr>
          <w:lang w:val="az-Latn-AZ"/>
        </w:rPr>
        <w:t>— Ari, indi Meqanın növbəsidir.</w:t>
      </w:r>
    </w:p>
    <w:p w:rsidR="009515F8" w:rsidRPr="00F75E43" w:rsidRDefault="009515F8" w:rsidP="00EB2703">
      <w:pPr>
        <w:pStyle w:val="Text"/>
        <w:ind w:firstLine="360"/>
        <w:rPr>
          <w:lang w:val="az-Latn-AZ"/>
        </w:rPr>
      </w:pPr>
      <w:r w:rsidRPr="00F75E43">
        <w:rPr>
          <w:lang w:val="az-Latn-AZ"/>
        </w:rPr>
        <w:t>— Ata, bu ki ədalətsizlikdir. Axı o mənim qeymboyumdur!</w:t>
      </w:r>
    </w:p>
    <w:p w:rsidR="009515F8" w:rsidRPr="00F75E43" w:rsidRDefault="009515F8" w:rsidP="00EB2703">
      <w:pPr>
        <w:pStyle w:val="Text"/>
        <w:ind w:firstLine="360"/>
        <w:rPr>
          <w:lang w:val="az-Latn-AZ"/>
        </w:rPr>
      </w:pPr>
      <w:r w:rsidRPr="00F75E43">
        <w:rPr>
          <w:lang w:val="az-Latn-AZ"/>
        </w:rPr>
        <w:t>— Meqan, bu onun qeymboyudur!</w:t>
      </w:r>
    </w:p>
    <w:p w:rsidR="009515F8" w:rsidRPr="00F75E43" w:rsidRDefault="009515F8" w:rsidP="00EB2703">
      <w:pPr>
        <w:pStyle w:val="Text"/>
        <w:ind w:firstLine="360"/>
        <w:rPr>
          <w:lang w:val="az-Latn-AZ"/>
        </w:rPr>
      </w:pPr>
      <w:r w:rsidRPr="00F75E43">
        <w:rPr>
          <w:lang w:val="az-Latn-AZ"/>
        </w:rPr>
        <w:t>— Ala! Götür qeymboyunu s… gözünə!</w:t>
      </w:r>
    </w:p>
    <w:p w:rsidR="009515F8" w:rsidRPr="00F75E43" w:rsidRDefault="009515F8" w:rsidP="00EB2703">
      <w:pPr>
        <w:pStyle w:val="Text"/>
        <w:ind w:firstLine="360"/>
        <w:rPr>
          <w:lang w:val="az-Latn-AZ"/>
        </w:rPr>
      </w:pPr>
      <w:r w:rsidRPr="00F75E43">
        <w:rPr>
          <w:lang w:val="az-Latn-AZ"/>
        </w:rPr>
        <w:t>— Meqan, Ketlin, bizim ailədə belə söz işlətmək olmaz!</w:t>
      </w:r>
    </w:p>
    <w:p w:rsidR="009515F8" w:rsidRPr="00F75E43" w:rsidRDefault="009515F8" w:rsidP="00EB2703">
      <w:pPr>
        <w:pStyle w:val="Text"/>
        <w:ind w:firstLine="360"/>
        <w:rPr>
          <w:lang w:val="az-Latn-AZ"/>
        </w:rPr>
      </w:pPr>
      <w:r w:rsidRPr="00F75E43">
        <w:rPr>
          <w:lang w:val="az-Latn-AZ"/>
        </w:rPr>
        <w:t>Tanış dialoqdur, elə deyilmi? Uşaqlarda fitri səxavət və fədakarlıq yoxdur. Buna görə də onların nəyisə paylaşmamağında təəccüblü bir şey yoxdur. Qardaş və ya bacı nifrətlə qeymboyu, ayfonu və yaxud bukrideri bir-birinin üstünə ata bilərlər. Bu məqamda uşaqlara özlərinə qarşı sevgi aşılamaq yanğını benzinlə söndürməyə bənzəyir. Ancaq məsələ bundadır ki, fədakarlıq və altruizm</w:t>
      </w:r>
      <w:r w:rsidRPr="00F75E43">
        <w:rPr>
          <w:rStyle w:val="FootnoteReference"/>
          <w:lang w:val="az-Latn-AZ"/>
        </w:rPr>
        <w:footnoteReference w:id="18"/>
      </w:r>
      <w:r w:rsidRPr="00F75E43">
        <w:rPr>
          <w:lang w:val="az-Latn-AZ"/>
        </w:rPr>
        <w:t xml:space="preserve"> özünə olan sağlam sevgiyə əsaslanır.</w:t>
      </w:r>
    </w:p>
    <w:p w:rsidR="009515F8" w:rsidRPr="00F75E43" w:rsidRDefault="009515F8" w:rsidP="00AB6704">
      <w:pPr>
        <w:pStyle w:val="Para05"/>
        <w:keepNext/>
        <w:spacing w:before="600" w:after="240"/>
        <w:ind w:left="312" w:right="240"/>
        <w:rPr>
          <w:rFonts w:ascii="Times New Roman" w:hAnsi="Times New Roman"/>
          <w:lang w:val="az-Latn-AZ"/>
        </w:rPr>
      </w:pPr>
      <w:r w:rsidRPr="00F75E43">
        <w:rPr>
          <w:rFonts w:ascii="Times New Roman" w:hAnsi="Times New Roman"/>
          <w:lang w:val="az-Latn-AZ"/>
        </w:rPr>
        <w:t>ÖZÜNƏ YÖNƏLƏN SAĞLAM SEVGİ EQOİSTLİK DEYİL</w:t>
      </w:r>
    </w:p>
    <w:p w:rsidR="009515F8" w:rsidRPr="00F75E43" w:rsidRDefault="009515F8" w:rsidP="00EB2703">
      <w:pPr>
        <w:pStyle w:val="Text"/>
        <w:ind w:firstLine="360"/>
        <w:rPr>
          <w:lang w:val="az-Latn-AZ"/>
        </w:rPr>
      </w:pPr>
      <w:r w:rsidRPr="00F75E43">
        <w:rPr>
          <w:lang w:val="az-Latn-AZ"/>
        </w:rPr>
        <w:t>Bu gün bütün işləriniz tərs gətirir. Siz işdən evə sürünə-sürünə qayıdır və qurd kimi acsınız. Evə girən kimi o dəqiqə sevimli yeməyinizin qoxusunu alırsınız. Görünür, həyat yoldaşınız evə sizdən tez gəlib və sizin üçün padşah süfrəsi açmaq qərarına gəlib.</w:t>
      </w:r>
    </w:p>
    <w:p w:rsidR="009515F8" w:rsidRPr="00F75E43" w:rsidRDefault="009515F8" w:rsidP="00EB2703">
      <w:pPr>
        <w:pStyle w:val="Text"/>
        <w:ind w:firstLine="360"/>
        <w:rPr>
          <w:lang w:val="az-Latn-AZ"/>
        </w:rPr>
      </w:pPr>
      <w:r w:rsidRPr="00F75E43">
        <w:rPr>
          <w:lang w:val="az-Latn-AZ"/>
        </w:rPr>
        <w:t>Boşqabınız boşalanda sevimli yeməyinizin hər tikəsindən ləzzət ala-ala arvadınızdan yenə əlavə etməsini istəyirsiniz. O zaman sual yaranır: sizcə, aclığı doydurmaq eqoistlik əlamətidirmi?</w:t>
      </w:r>
    </w:p>
    <w:p w:rsidR="009515F8" w:rsidRPr="00F75E43" w:rsidRDefault="009515F8" w:rsidP="00EB2703">
      <w:pPr>
        <w:pStyle w:val="Text"/>
        <w:ind w:firstLine="360"/>
        <w:rPr>
          <w:lang w:val="az-Latn-AZ"/>
        </w:rPr>
      </w:pPr>
      <w:r w:rsidRPr="00F75E43">
        <w:rPr>
          <w:lang w:val="az-Latn-AZ"/>
        </w:rPr>
        <w:t>Şam yeməyindən və isti duş qəbul etdikdən sonra rahat pijama geyinib siz xoşbəxtlik tanrısı kimi divanda istirahət edirsiniz. Sual: ağır iş günündən sonra istirahət etmək eqoistlikdirmi?</w:t>
      </w:r>
    </w:p>
    <w:p w:rsidR="009515F8" w:rsidRPr="00F75E43" w:rsidRDefault="009515F8" w:rsidP="00EB2703">
      <w:pPr>
        <w:pStyle w:val="Text"/>
        <w:ind w:firstLine="360"/>
        <w:rPr>
          <w:lang w:val="az-Latn-AZ"/>
        </w:rPr>
      </w:pPr>
      <w:r w:rsidRPr="00F75E43">
        <w:rPr>
          <w:lang w:val="az-Latn-AZ"/>
        </w:rPr>
        <w:t>Gecəni yaxşı yatdıqdan sonra səhərisi gün siz sağlamlıq üçün faydalı olan qaçışa yollanırsınız. Qarşıdan gələn avtomobilin sürücüsü qəfildən yola çıxan iti vurmamaq üçün sükanı döndərir və maşın sizin yaxınlığınızdan keçərək təhlükə yaradır. Sual: üzərinə gələn maşından qaçmaq xudbinlikdirmi?</w:t>
      </w:r>
    </w:p>
    <w:p w:rsidR="009515F8" w:rsidRPr="00F75E43" w:rsidRDefault="009515F8" w:rsidP="00EB2703">
      <w:pPr>
        <w:pStyle w:val="Text"/>
        <w:ind w:firstLine="360"/>
        <w:rPr>
          <w:lang w:val="az-Latn-AZ"/>
        </w:rPr>
      </w:pPr>
      <w:r w:rsidRPr="00F75E43">
        <w:rPr>
          <w:lang w:val="az-Latn-AZ"/>
        </w:rPr>
        <w:t>Siz müntəzəm yuxunuzu alır, qidalanır, istirahət edir və digər üsullarla bədəninizi qoruyursunuz. Bütün bunları eqoizmin göstəricisi adlandırmaq olarmı? Yoxsa sadəcə özünüzü sevir və sağlamlığınızın qayğısına qalırsınız?</w:t>
      </w:r>
    </w:p>
    <w:p w:rsidR="009515F8" w:rsidRPr="00F75E43" w:rsidRDefault="009515F8" w:rsidP="00EB2703">
      <w:pPr>
        <w:pStyle w:val="Text"/>
        <w:ind w:firstLine="360"/>
        <w:rPr>
          <w:lang w:val="az-Latn-AZ"/>
        </w:rPr>
      </w:pPr>
      <w:r w:rsidRPr="00F75E43">
        <w:rPr>
          <w:lang w:val="az-Latn-AZ"/>
        </w:rPr>
        <w:t>Həvari Paul biz kişilərə həyat yoldaşlarımızı öz bədənimiz kimi sevməyi əmr edir. «Ərlər də eyni şəkildə arvadlarını öz bədənləri kimi sevməlidirlər. Arvadını sevən özünü sevir. Çünki heç kim heç zaman öz vücuduna nifrət etməz. Əksinə, Məsih cəmiyyətə yanaşdığı kimi onu bəsləyib qayğısına qalar» (Efeslilərə 5:28–29). Bu ayələrdə deyilir ki, biz öz qayğımıza qalaraq ehtiyaclarımızı lazımi şəkildə ödəməli və təhlükədən qorunmalıyıq. Şəxsi təhlükəsizliyin, rifahın və əmin-amanlığın qayğısına qalmaq özünüzə qarşı rasional və sağlam münasibətdir. Öz qayğımıza qalmaqla eqoistliyi deyil, özümüzə hörmət göstəririk, o cümlədən Tanrının surətində və bənzərində yaradılmış, böyük dəyərə və ləyaqətə sahib fərdlər olduğumuzu qəbul edirik. Həvari Paul deyir ki, biz özümüzü sevməsək, həyat yoldaşımızı da sevə bilmərik.</w:t>
      </w:r>
    </w:p>
    <w:p w:rsidR="009515F8" w:rsidRPr="00F75E43" w:rsidRDefault="009515F8" w:rsidP="00EB2703">
      <w:pPr>
        <w:pStyle w:val="Text"/>
        <w:ind w:firstLine="360"/>
        <w:rPr>
          <w:lang w:val="az-Latn-AZ"/>
        </w:rPr>
      </w:pPr>
      <w:r w:rsidRPr="00F75E43">
        <w:rPr>
          <w:lang w:val="az-Latn-AZ"/>
        </w:rPr>
        <w:t>İsa Məsih dedi ki, hər kəs Allahı bütün varlığı ilə sevməli, sonra isə «yaxınını özü kimi sevməlidir» (Matta 22:39). Biz burada yenidən özünə qarşı sevginin yaxınına olan sevgi şərti ilə rastlaşırıq. Əlbəttə, İsa özünəvurğunluqdan danışmır. Daha doğrusu, öz dəyərimizi və ləyaqətimizi dərk edərək, O bizi təbii və məntiqli olaraq insanın qayğısına qalmağa çağırır, yəni Allahın yaratdığını qorumağa səsləyir. Buna görə də biz başqalarını onların bizdən gözlədiyi sevgi ilə sevməliyik. İsa Məsih məhz buna görə belə dedi: «İnsanların sizinlə necə rəftar etməsini istəyirsinizsə, siz də onlarla elə rəftar edin. Çünki Qanun və Peyğəmbərlərin söylədiyi də elə budur» (Matta 7:12). Mən sadəcə təsdiqləyirəm ki, biz özümüzü sevməyənədək, Allahın əmr etdiyi kimi başqalarını sevə bilmərik. Başqa sözlə desək, bizə öz şəxsi ləyaqətimizə sağlam münasibət olmalıdır. Özümüzə lazımi sevgi göstərməyib dəyər verməsək, biz ətrafdakıları sevib onlara dəyər verə bilmərik.</w:t>
      </w:r>
    </w:p>
    <w:p w:rsidR="009515F8" w:rsidRPr="00F75E43" w:rsidRDefault="009515F8" w:rsidP="00EB2703">
      <w:pPr>
        <w:pStyle w:val="Text"/>
        <w:ind w:firstLine="360"/>
        <w:rPr>
          <w:lang w:val="az-Latn-AZ"/>
        </w:rPr>
      </w:pPr>
      <w:r w:rsidRPr="00F75E43">
        <w:rPr>
          <w:lang w:val="az-Latn-AZ"/>
        </w:rPr>
        <w:t>Etiraf etməliyəm ki, çox az insan uşaqlarının diqqətini Müqəddəs Kitaba əsaslanan özünə sevgi və hörmət anlayışlarına yönəldir. Adətən, təbliğdən sonra insan şəxsiyyətinin dəyərini çox yüksəltdiyimi hesab edən adamların etirazlarını eşidirəm. Mənə etiraz edənlər əmindirlər ki, özünə sevgi və hörmət anlayışı bizim diqqətimizi Allahdan insana yönəldir.</w:t>
      </w:r>
    </w:p>
    <w:p w:rsidR="009515F8" w:rsidRPr="00F75E43" w:rsidRDefault="009515F8" w:rsidP="00EB2703">
      <w:pPr>
        <w:pStyle w:val="Text"/>
        <w:ind w:firstLine="360"/>
        <w:rPr>
          <w:lang w:val="az-Latn-AZ"/>
        </w:rPr>
      </w:pPr>
      <w:r w:rsidRPr="00F75E43">
        <w:rPr>
          <w:lang w:val="az-Latn-AZ"/>
        </w:rPr>
        <w:t>Hər dəfə buna bənzər ittihamlarla qarşılaşanda, mən təxminən belə cavab verirəm: «Təbii ki, insan eqoistdir və şəxsi maraqlarını güdməyə meyillidir. Razıyam. Lakin özünə dəyər vermək hissinin günah olması ilə razı deyiləm. Bundan əlavə, əminəm ki, Allahın yaradılışı kimi insan ləyaqətinin və dəyərinin düzgün anlaşılması bizi eqoizmdən uzaqlaşdırmağa qadirdir. Həvari Paul qeyd edir: «…lazım olduğundan artıq özünüz barədə yüksək fikirdə olmayın; lakin hər biriniz Allahın ona verdiyi imanın ölçüsünə görə ağıl-kamalla düşünün» (Romalılara 12:3).</w:t>
      </w:r>
    </w:p>
    <w:p w:rsidR="009515F8" w:rsidRPr="000545CE" w:rsidRDefault="009515F8" w:rsidP="00EB2703">
      <w:pPr>
        <w:pStyle w:val="Text"/>
        <w:ind w:firstLine="360"/>
        <w:rPr>
          <w:rStyle w:val="Text0"/>
          <w:lang w:val="az-Latn-AZ"/>
        </w:rPr>
      </w:pPr>
      <w:r w:rsidRPr="000545CE">
        <w:rPr>
          <w:rStyle w:val="Text0"/>
          <w:lang w:val="az-Latn-AZ"/>
        </w:rPr>
        <w:t xml:space="preserve">Bu ayədə Paul deyir ki, özümüz haqqında lazım </w:t>
      </w:r>
      <w:r w:rsidRPr="00F75E43">
        <w:rPr>
          <w:rStyle w:val="0Text"/>
          <w:iCs/>
          <w:lang w:val="az-Latn-AZ"/>
        </w:rPr>
        <w:t>olduğundan artıq</w:t>
      </w:r>
      <w:r w:rsidRPr="000545CE">
        <w:rPr>
          <w:rStyle w:val="Text0"/>
          <w:lang w:val="az-Latn-AZ"/>
        </w:rPr>
        <w:t xml:space="preserve"> yüksək fikirdə olmayaq. Başqa sözlə, biz özümüzə qarşı Müqəddəs Kitaba əsaslanan obyektiv baxışa malik olmalıyıq. Məhz buna görə Paul əlavə edir: «…imanın ölçüsünə görə ağıl-kamalla düşünün…»</w:t>
      </w:r>
    </w:p>
    <w:p w:rsidR="009515F8" w:rsidRPr="00F75E43" w:rsidRDefault="009515F8" w:rsidP="00EB2703">
      <w:pPr>
        <w:pStyle w:val="Text"/>
        <w:ind w:firstLine="360"/>
        <w:rPr>
          <w:lang w:val="az-Latn-AZ"/>
        </w:rPr>
      </w:pPr>
      <w:r w:rsidRPr="00F75E43">
        <w:rPr>
          <w:lang w:val="az-Latn-AZ"/>
        </w:rPr>
        <w:t>Yunan dilində «fikirləşmək» feli «insan barədə müəyyən şəkildə düşünmək» deməkdir. Romalılara 12-ci fəsil 3-cü ayədə bu fel «fikir formalaşması, mülahizə və ya özünə dəyər» mənasını verir</w:t>
      </w:r>
      <w:r w:rsidRPr="00F75E43">
        <w:rPr>
          <w:rStyle w:val="FootnoteReference"/>
          <w:lang w:val="az-Latn-AZ"/>
        </w:rPr>
        <w:footnoteReference w:id="19"/>
      </w:r>
      <w:r w:rsidRPr="00F75E43">
        <w:rPr>
          <w:lang w:val="az-Latn-AZ"/>
        </w:rPr>
        <w:t>. Paul bizi Allahın nöqteyi-nəzərinə əsaslanan obyektiv təhlil nəticəsində öz fikrimizi, mülahizəmizi və ya özünə dəyəri formalaşdırmağa çağırır. Ümumiyyətlə, Allahın bəşəriyyətə baxışı ilə razılaşmaq eqoistlik deyil, əksinə, Müqəddəs Kitaba əsaslanır.</w:t>
      </w:r>
    </w:p>
    <w:p w:rsidR="009515F8" w:rsidRPr="00F75E43" w:rsidRDefault="009515F8" w:rsidP="00EB2703">
      <w:pPr>
        <w:pStyle w:val="Text"/>
        <w:ind w:firstLine="360"/>
        <w:rPr>
          <w:lang w:val="az-Latn-AZ"/>
        </w:rPr>
      </w:pPr>
      <w:r w:rsidRPr="00F75E43">
        <w:rPr>
          <w:lang w:val="az-Latn-AZ"/>
        </w:rPr>
        <w:t>Eqoistlik — başqalarının ehtiyaclarına tam və ya qismən laqeyd yanaşmaqla öz maraqlarının təmin edilməsidir. Özünə sağlam hörmətə sahib olmaq, patoloji xudbinliyə qarşı dayanmaq üçün əsasdır. Başqalarını özün kimi sevmək əmrində İsa izah edir ki, yaxınlarımızı onların bizdən gözlədiyi sevgi ilə sevmək lazımdır.</w:t>
      </w:r>
    </w:p>
    <w:p w:rsidR="009515F8" w:rsidRPr="00F75E43" w:rsidRDefault="009515F8" w:rsidP="00EB2703">
      <w:pPr>
        <w:pStyle w:val="Text"/>
        <w:ind w:firstLine="360"/>
        <w:rPr>
          <w:lang w:val="az-Latn-AZ"/>
        </w:rPr>
      </w:pPr>
      <w:r w:rsidRPr="00F75E43">
        <w:rPr>
          <w:lang w:val="az-Latn-AZ"/>
        </w:rPr>
        <w:t>Əvvəlki fəsildə deyildiyi kimi, yaxınlarımızı özümüzü sevdiyimiz kimi sevmək Allahın məhəbbətini təqlid etmək deməkdir. Bu məhəbbət yalnız özünün deyil, başqalarının da qayğısına qalır (Filipililərə 2:4-ə bax). Özünə hörmətə əsaslanan məhəbbət başqasının və özünün təhlükəsizliyi, xoşbəxtliyi və rifahı arasında ayrı-seçkilik salmır.</w:t>
      </w:r>
    </w:p>
    <w:p w:rsidR="009515F8" w:rsidRPr="00F75E43" w:rsidRDefault="009515F8" w:rsidP="00EB2703">
      <w:pPr>
        <w:pStyle w:val="Text"/>
        <w:ind w:firstLine="360"/>
        <w:rPr>
          <w:lang w:val="az-Latn-AZ"/>
        </w:rPr>
      </w:pPr>
      <w:r w:rsidRPr="00F75E43">
        <w:rPr>
          <w:lang w:val="az-Latn-AZ"/>
        </w:rPr>
        <w:t>Övladınıza fədakar sevgi aşılamaqla, əslində siz onda sağlam ləyaqət hissini inkişaf etdirirsiniz. Siz ona öz şəxsiyyətinin dəyərini və ləyaqət hissini dərk etməyə, o cümlədən özünü olduğu kimi sevilən insan tək hiss etməsinə kömək edirsiniz. Biz artıq şərtsiz qəbul olunmanın vacibliyindən danışdıq. Bunsuz uşaq özünü təhlükəsiz hiss etmir. Əgər uşaqlar sizin onları şərtsiz qəbul etməyinizə şübhə etmirlərsə, onda öz ləyaqət hisslərini əldə edirlər. Oğlunuz və qızınız onlara dəyər verdiyinizi başa düşəndə, onlar özlərinə sağlam sevgi bəsləyəcəklər. O zaman onlar düzgün ruhani emosional təmələ əsaslanacaq və yaxınlarını özləri kimi sevəcəklər.</w:t>
      </w:r>
    </w:p>
    <w:p w:rsidR="009515F8" w:rsidRPr="00F75E43" w:rsidRDefault="009515F8" w:rsidP="00AB6704">
      <w:pPr>
        <w:pStyle w:val="Para05"/>
        <w:keepNext/>
        <w:spacing w:before="600" w:after="240"/>
        <w:ind w:left="312" w:right="240"/>
        <w:rPr>
          <w:rFonts w:ascii="Times New Roman" w:hAnsi="Times New Roman"/>
          <w:lang w:val="az-Latn-AZ"/>
        </w:rPr>
      </w:pPr>
      <w:r w:rsidRPr="00F75E43">
        <w:rPr>
          <w:rFonts w:ascii="Times New Roman" w:hAnsi="Times New Roman"/>
          <w:lang w:val="az-Latn-AZ"/>
        </w:rPr>
        <w:t>UŞAĞINIZA ÖZÜNƏ DƏYƏR HİSSİNİ NECƏ AŞILAMALI?</w:t>
      </w:r>
    </w:p>
    <w:p w:rsidR="009515F8" w:rsidRPr="00F75E43" w:rsidRDefault="009515F8" w:rsidP="00EB2703">
      <w:pPr>
        <w:pStyle w:val="Text"/>
        <w:ind w:firstLine="360"/>
        <w:rPr>
          <w:lang w:val="az-Latn-AZ"/>
        </w:rPr>
      </w:pPr>
      <w:r w:rsidRPr="00F75E43">
        <w:rPr>
          <w:lang w:val="az-Latn-AZ"/>
        </w:rPr>
        <w:t>Xidmət etdiyim illərdə mən ləyaqət hissi zəif olan yeniyetmələrdən çoxlu elektron və yazılı məktub almışam. Bir yeniyetmə qız öz məktubunda mənə etiraf edirdi: «Coş, məndən daha üstün olan azı on insan tanıyıram». Aydındır ki, bu qızın özünə hörmət hissi kifayət deyil. Başqa bir gənc insan yazırdı: «Mən tənha və qəzəbliyəm. Nə üçün yaşadığımı bilmirəm. Hər gecə mən göz yaşları içində yuxulayıram. Bəzən isə ölmək istəyirəm». Bu gənclər və onlar kimi bir çoxları insan həyatının dəyəri anlayışından bixəbərdir. Bu, çox vaxt uşaqlar və yeniyetmələrin müasir cəmiyyətdə geniş yayılmış miflərin qurbanı olması ilə izah edilir. Beləliklə, uşaqlara ləyaqət hissini aşılamaq üçün üç mifi məhv etmək lazımdır.</w:t>
      </w:r>
    </w:p>
    <w:p w:rsidR="009515F8" w:rsidRPr="00F75E43" w:rsidRDefault="009515F8" w:rsidP="00AB6704">
      <w:pPr>
        <w:pStyle w:val="Para06"/>
        <w:keepNext/>
        <w:spacing w:before="480" w:after="240"/>
        <w:ind w:left="312" w:right="240"/>
        <w:rPr>
          <w:rFonts w:ascii="Times New Roman" w:hAnsi="Times New Roman"/>
          <w:lang w:val="az-Latn-AZ"/>
        </w:rPr>
      </w:pPr>
      <w:r w:rsidRPr="00F75E43">
        <w:rPr>
          <w:rFonts w:ascii="Times New Roman" w:hAnsi="Times New Roman"/>
          <w:lang w:val="az-Latn-AZ"/>
        </w:rPr>
        <w:t>Birinci mif: əsas zahiri görünüşdür</w:t>
      </w:r>
    </w:p>
    <w:p w:rsidR="009515F8" w:rsidRPr="000545CE" w:rsidRDefault="009515F8" w:rsidP="00EB2703">
      <w:pPr>
        <w:pStyle w:val="Text"/>
        <w:ind w:firstLine="360"/>
        <w:rPr>
          <w:rStyle w:val="Text0"/>
          <w:lang w:val="az-Latn-AZ"/>
        </w:rPr>
      </w:pPr>
      <w:r w:rsidRPr="000545CE">
        <w:rPr>
          <w:rStyle w:val="Text0"/>
          <w:lang w:val="az-Latn-AZ"/>
        </w:rPr>
        <w:t>Yaraşıqlı və cəlbedici zahiri görkəm müasir cəmiyyətdə ən dəyərli xüsusiyyətlərdən biridir. Uşaqlar bunu yaxşı bilir. Onlar daima bu sualı verir: «</w:t>
      </w:r>
      <w:r w:rsidRPr="00F75E43">
        <w:rPr>
          <w:rStyle w:val="0Text"/>
          <w:iCs/>
          <w:lang w:val="az-Latn-AZ"/>
        </w:rPr>
        <w:t>Mən necə görünürəm?»</w:t>
      </w:r>
      <w:r w:rsidRPr="000545CE">
        <w:rPr>
          <w:rStyle w:val="Text0"/>
          <w:lang w:val="az-Latn-AZ"/>
        </w:rPr>
        <w:t xml:space="preserve"> Adətən, uşaqlar özlərinə dəyəri ətrafdakıların onların görkəminə aid dediyi tərif və tənqidlər əsasında formalaşdırırlar.</w:t>
      </w:r>
    </w:p>
    <w:p w:rsidR="009515F8" w:rsidRPr="00F75E43" w:rsidRDefault="009515F8" w:rsidP="00EB2703">
      <w:pPr>
        <w:pStyle w:val="Text"/>
        <w:ind w:firstLine="360"/>
        <w:rPr>
          <w:lang w:val="az-Latn-AZ"/>
        </w:rPr>
      </w:pPr>
      <w:r w:rsidRPr="00F75E43">
        <w:rPr>
          <w:lang w:val="az-Latn-AZ"/>
        </w:rPr>
        <w:t>Hər şey uşaqlıqda başlayır. Təəssüf ki, uşaqlar başqasının görünüşündən danışarkən həm istehzalı, həm də amansız ola bilərlər. Məgər həmyaşıdları nə vaxtsa sizin uşağınızı dördgöz, gonbul və ya uzunburun adlandırmayıb? Bu cür «mülayim» ləqəblər uşaqlarınızın özünə dəyər verməsinə mənfi təsir göstərə bilər. Həyatın növbəti mərhələsində uşaqlar hesab edirlər ki, onların zahiri görünüşləri və təəssüratları talelərini müəyyənləşdirir. Aşağıda bu mifləri məhv etməyinizə kömək edəcək bir neçə məsləhət var.</w:t>
      </w:r>
    </w:p>
    <w:p w:rsidR="009515F8" w:rsidRPr="00F75E43" w:rsidRDefault="009515F8" w:rsidP="00EB2703">
      <w:pPr>
        <w:pStyle w:val="Text"/>
        <w:ind w:firstLine="360"/>
        <w:rPr>
          <w:lang w:val="az-Latn-AZ"/>
        </w:rPr>
      </w:pPr>
      <w:r w:rsidRPr="00F75E43">
        <w:rPr>
          <w:lang w:val="az-Latn-AZ"/>
        </w:rPr>
        <w:t>Uşaqlarınıza kömək edin ki, onlar unikallığı, təkrarolunmaz gözəllikləri və dəyərli olmaları ilə seçildiklərinə əmin olsunlar. Yer üzərində yaşayan yeddi milyard insan arasında sizə və yaxud övladınıza bənzəyən bir nəfər də yoxdur. Bu barədə düşünün. Heç birimiz xarici görkəmimizdən qürurlana, yaxud utana bilmərik. Uşaqlarınıza özlərini Allahın onları yaratdığı kimi qiymətləndirməyi və zahiri görünüşlərini Allahın hədiyyəsi kimi qəbul etməyi öyrədin. Eyni zamanda xatırladın ki, zəhmət çəkmədikləri bir şey üçün öyünmək olmaz. Çünki heç kəs öz zahiri görkəmini seçmir.</w:t>
      </w:r>
    </w:p>
    <w:p w:rsidR="009515F8" w:rsidRPr="00F75E43" w:rsidRDefault="009515F8" w:rsidP="00EB2703">
      <w:pPr>
        <w:pStyle w:val="Text"/>
        <w:ind w:firstLine="360"/>
        <w:rPr>
          <w:lang w:val="az-Latn-AZ"/>
        </w:rPr>
      </w:pPr>
      <w:r w:rsidRPr="00F75E43">
        <w:rPr>
          <w:lang w:val="az-Latn-AZ"/>
        </w:rPr>
        <w:t>Buna baxmayaraq, xarici görünüşümüzü gözəlləşdirməyə çalışdığımız üçün özümüzü tərifləməyə haqqımız var. Uşaqlarınızın zahiri görünüşünün daha gözəl olması üçün müxtəlif üsullardan istifadə etməsinə dəstək ola bilərsiniz. Lakin əvvəlcə onların təkrarolunmaz olduqları həqiqətini mənimsəmələrinə əmin olun. Qoy uşaqlarınız bilsinlər ki, onların hər biri unikaldır. Bu onlara Allahın gözündə öz dəyərlərini və vacibliyini dərk etməyə kömək edəcək.</w:t>
      </w:r>
    </w:p>
    <w:p w:rsidR="009515F8" w:rsidRPr="00F75E43" w:rsidRDefault="009515F8" w:rsidP="00EB2703">
      <w:pPr>
        <w:pStyle w:val="Text"/>
        <w:ind w:firstLine="360"/>
        <w:rPr>
          <w:lang w:val="az-Latn-AZ"/>
        </w:rPr>
      </w:pPr>
      <w:r w:rsidRPr="00F75E43">
        <w:rPr>
          <w:lang w:val="az-Latn-AZ"/>
        </w:rPr>
        <w:t>Siz nə vaxtsa gözəl bir qış səhərində göydə uçuşaraq torpağa düşən qar dənəciklərini görmüsünüzmü? Əgər əlinizdəki qar dənəciklərinə mikroskopla baxmaq imkanınız olsaydı, onda hər birinin özünə məxsus naxışını görərdiniz. Düşünürəm ki, siz bir qar dənəciyinin böyüdülmüş şəkli və ya video-görüntüsünü müşahidə etmisiniz. Məncə, siz bu kiçik buz kristallarının mürəkkəb quruluşuna və gözəlliyinə heyran qalmaya bilməzsiniz. Yəqin ki, elm adamlarının «təbiətdə iki eyni qar dənəsi yoxdur» dediyini eşitmisiniz. Onların hər biri özünə görə unikaldır.</w:t>
      </w:r>
    </w:p>
    <w:p w:rsidR="009515F8" w:rsidRPr="00F75E43" w:rsidRDefault="009515F8" w:rsidP="00EB2703">
      <w:pPr>
        <w:pStyle w:val="Text"/>
        <w:ind w:firstLine="360"/>
        <w:rPr>
          <w:lang w:val="az-Latn-AZ"/>
        </w:rPr>
      </w:pPr>
      <w:r w:rsidRPr="00F75E43">
        <w:rPr>
          <w:lang w:val="az-Latn-AZ"/>
        </w:rPr>
        <w:t>Siz, mən və bizim uşaqlarımız — hər birimiz Allahın yaratdığı unikal varlıqlarıq. Hər birimizə bizi unikal edən fərdi şəxsi keyfiyyətlər verilib. Tanrı hər bir uşağın qəlbinə özünəməxsus xüsusi ənam — istedad və məqsədlər qoyub. Bu ənamlar onu başqalarından fərqləndirərək təkrarolunmaz edir. Əgər sizin iki uşağınız varsa, siz onların bir ailədən olduğuna dair oxşarlığı aydın görəcəksiniz. Bununla yanaşı, hər bir uşağın fərqli olduğunu müşahidə edəcəksiniz. Çünki tamamilə eyni iki uşaq mövcud deyil. Hər bir uşağa təkrarolunmaz xüsusiyyətlər və keyfiyyətlər bəxş olunur ki, bu da onu orijinal və unikal edir.</w:t>
      </w:r>
    </w:p>
    <w:p w:rsidR="009515F8" w:rsidRPr="00F75E43" w:rsidRDefault="009515F8" w:rsidP="00EB2703">
      <w:pPr>
        <w:pStyle w:val="Text"/>
        <w:ind w:firstLine="360"/>
        <w:rPr>
          <w:lang w:val="az-Latn-AZ"/>
        </w:rPr>
      </w:pPr>
      <w:r w:rsidRPr="00F75E43">
        <w:rPr>
          <w:lang w:val="az-Latn-AZ"/>
        </w:rPr>
        <w:t>Müqəddəs Yazıların hər bir uşağın özünəməxsusluğunu göstərdiyinə dair ipuclarından biri Süleyman padşahın məşhur sözlərində müəyyən edilmişdi: «Uşağa tərbiyə ver ki, layiqli yol tutsun, o qocalanda da bu yoldan dönməz» (Süleymanın Məsəlləri 22:6).</w:t>
      </w:r>
    </w:p>
    <w:p w:rsidR="009515F8" w:rsidRPr="000545CE" w:rsidRDefault="009515F8" w:rsidP="00EB2703">
      <w:pPr>
        <w:pStyle w:val="Text"/>
        <w:ind w:firstLine="360"/>
        <w:rPr>
          <w:rStyle w:val="Text0"/>
          <w:lang w:val="az-Latn-AZ"/>
        </w:rPr>
      </w:pPr>
      <w:r w:rsidRPr="000545CE">
        <w:rPr>
          <w:rStyle w:val="Text0"/>
          <w:lang w:val="az-Latn-AZ"/>
        </w:rPr>
        <w:t xml:space="preserve">Təəssüf ki, bu ayə çox vaxt düzgün şərh edilmədiyinə görə doğru tətbiq olunmur. Əksər atalar bu ayəni belə başa düşür: «Ailə ibadətləri təşkil edin. Sizin uşağınızın imanlı cəmiyyətinə, gənclər qrupuna və uşaq ibadətinə getdiyinə əmin olun. Onda sizin uşağınız məsihçi dəyərlərinə sadiq qalaraq böyüyəcək». Amma bu ayədə vacib ifadə «uşaqlıq dövründə» qeyd olunur. Məsəllərin müəllifi bizim diqqətimizi </w:t>
      </w:r>
      <w:r w:rsidRPr="00F75E43">
        <w:rPr>
          <w:rStyle w:val="0Text"/>
          <w:iCs/>
          <w:lang w:val="az-Latn-AZ"/>
        </w:rPr>
        <w:t>uşağın seçdiyi yola</w:t>
      </w:r>
      <w:r w:rsidRPr="000545CE">
        <w:rPr>
          <w:rStyle w:val="Text0"/>
          <w:lang w:val="az-Latn-AZ"/>
        </w:rPr>
        <w:t xml:space="preserve"> yönəldir. Bu ifadənin əsas mənası valideynlərin uşaqlarının hər birinin özünəməxsus xüsusiyyətlərinə görə istəklərini dəstəkləməsindən ibarətdir.</w:t>
      </w:r>
    </w:p>
    <w:p w:rsidR="009515F8" w:rsidRPr="00F75E43" w:rsidRDefault="009515F8" w:rsidP="00EB2703">
      <w:pPr>
        <w:pStyle w:val="Text"/>
        <w:ind w:firstLine="360"/>
        <w:rPr>
          <w:lang w:val="az-Latn-AZ"/>
        </w:rPr>
      </w:pPr>
      <w:r w:rsidRPr="00F75E43">
        <w:rPr>
          <w:lang w:val="az-Latn-AZ"/>
        </w:rPr>
        <w:t>İbrani sözü olan «uşaqlıq dövrü» Zəbur 11:2 və 64:3-də «yay», yaxud «kamanın üstünə ox» mənasını verir. Bugünkü gündə yayın istehsalının dəqiqliyi, demək olar ki, hər atıcı üçün 20 kq çəkmə qüvvəsi ilə hədəfi dəqiq vurmağa imkan verir. Ancaq Müqəddəs Kitab dövründə sənaye standartları mövcud deyildi. Hər bir oxatan hədəfi dəqiq vuran silaha malik olmaq istəyirdisə, özü yay hazırlamalı və onun unikal keyfiyyətlərini yaxşı bilməli idi.</w:t>
      </w:r>
    </w:p>
    <w:p w:rsidR="009515F8" w:rsidRPr="00F75E43" w:rsidRDefault="009515F8" w:rsidP="00EB2703">
      <w:pPr>
        <w:pStyle w:val="Text"/>
        <w:ind w:firstLine="360"/>
        <w:rPr>
          <w:lang w:val="az-Latn-AZ"/>
        </w:rPr>
      </w:pPr>
      <w:r w:rsidRPr="00F75E43">
        <w:rPr>
          <w:lang w:val="az-Latn-AZ"/>
        </w:rPr>
        <w:t>Allahın Sözü iddia edir ki, hər bir uşaq sizin kəşf və inkişaf etdirməli olduğunuz unikallığa malikdir. «Rayrinin Müqəddəs Kitabın Tədrisində» (Ryrie Study Bible) Süleymanın Məsəlləri 22:6-nin şərhində yazılıb ki, «uşaqlıq dövründə» ifadəsi əslində «uşağın xüsusiyyətləri və maraqları»nı güdmək deməkdir. Valideyn nəsihət verərkən, uşağın meyillərini və Tanrının verdiyi fərqli xüsusiyyətləri, eləcə də fiziki və zehni inkişaf səviyyəsini nəzərə almalıdır</w:t>
      </w:r>
      <w:r w:rsidRPr="00F75E43">
        <w:rPr>
          <w:rStyle w:val="FootnoteReference"/>
          <w:lang w:val="az-Latn-AZ"/>
        </w:rPr>
        <w:footnoteReference w:id="20"/>
      </w:r>
      <w:r w:rsidRPr="00F75E43">
        <w:rPr>
          <w:lang w:val="az-Latn-AZ"/>
        </w:rPr>
        <w:t>.</w:t>
      </w:r>
    </w:p>
    <w:p w:rsidR="009515F8" w:rsidRPr="00F75E43" w:rsidRDefault="009515F8" w:rsidP="00EB2703">
      <w:pPr>
        <w:pStyle w:val="Text"/>
        <w:ind w:firstLine="360"/>
        <w:rPr>
          <w:lang w:val="az-Latn-AZ"/>
        </w:rPr>
      </w:pPr>
      <w:r w:rsidRPr="00F75E43">
        <w:rPr>
          <w:lang w:val="az-Latn-AZ"/>
        </w:rPr>
        <w:t>Həvari Paul izah edir ki, Allahın lütfü sayəsində müxtəlif ruhani ənamlarımız var (Romalılara 12:6). Paul fərqli xüsusiyyətlərimizi sadalayır, davranışlarımız və Tanrının hər birimizə verdiyi bənzərsiz qabiliyyətləri nümayiş etdirməli olduğumuz haqqında bizə göstəriş verir. Aydın məsələdir ki, hamımız fərqli ənamlara malikik. Məhz onlar bizim bənzərsizliyimizi göstərir.</w:t>
      </w:r>
    </w:p>
    <w:p w:rsidR="009515F8" w:rsidRPr="00F75E43" w:rsidRDefault="009515F8" w:rsidP="00EB2703">
      <w:pPr>
        <w:pStyle w:val="Text"/>
        <w:ind w:firstLine="360"/>
        <w:rPr>
          <w:lang w:val="az-Latn-AZ"/>
        </w:rPr>
      </w:pPr>
      <w:r w:rsidRPr="00F75E43">
        <w:rPr>
          <w:lang w:val="az-Latn-AZ"/>
        </w:rPr>
        <w:t>Uşaqlar bənzərsizliklərini düşünə bilərlər. Amma siz əmin olmalısınız ki, onlar başqalarından nə ilə fərqləndiklərini dərk edirlər. Məsələn, onların barmaq izləri unikaldır; gözün torlu qişası fərqlidir; onların siması və bədən quruluşu az da olsa başqalarından fərqlənir. Uşaqlara kömək edin ki, bənzərsiz olmalarının onlara böyük dəyər verdiyini başa düşsünlər:</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xml:space="preserve">• Tanrı onların hər birinə </w:t>
      </w:r>
      <w:r w:rsidRPr="00F75E43">
        <w:rPr>
          <w:rStyle w:val="0Text"/>
          <w:rFonts w:ascii="Times New Roman" w:hAnsi="Times New Roman" w:cs="Times New Roman"/>
          <w:iCs/>
          <w:lang w:val="az-Latn-AZ"/>
        </w:rPr>
        <w:t>xüsusi ənamlar</w:t>
      </w:r>
      <w:r w:rsidRPr="00F75E43">
        <w:rPr>
          <w:rFonts w:ascii="Times New Roman" w:hAnsi="Times New Roman" w:cs="Times New Roman"/>
          <w:lang w:val="az-Latn-AZ"/>
        </w:rPr>
        <w:t xml:space="preserve"> verib. Bu ənamlar sayəsində uşaqlar ətrafdakılara öz məhəbbətini göstərə və onların qayğısına qala bilərlər. Allah onların ürəklərinə misilsiz keyfiyyətlər və unikal xüsusiyyətlər qoyub. Uşaqlar bunu həm indi sizin, həm də gələcəkdə öz şəxsi ailələrində tətbiq edəcəklər. Bunu ancaq onlar edə bilər. Uşaqlara kömək edin ki, öz xüsusi ənamlarını görsünlər. Bu ənamları onlarla birgə dəyərləndirin.</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xml:space="preserve">• Tanrı uşaqlara məlumatları qavramaq, vacib qərarlar vermək, müəyyən hərəkətlər etmək üçün </w:t>
      </w:r>
      <w:r w:rsidRPr="00F75E43">
        <w:rPr>
          <w:rStyle w:val="0Text"/>
          <w:rFonts w:ascii="Times New Roman" w:hAnsi="Times New Roman" w:cs="Times New Roman"/>
          <w:iCs/>
          <w:lang w:val="az-Latn-AZ"/>
        </w:rPr>
        <w:t>fitri bacarıq</w:t>
      </w:r>
      <w:r w:rsidRPr="00F75E43">
        <w:rPr>
          <w:rFonts w:ascii="Times New Roman" w:hAnsi="Times New Roman" w:cs="Times New Roman"/>
          <w:lang w:val="az-Latn-AZ"/>
        </w:rPr>
        <w:t xml:space="preserve"> bəxş edib. Bütün bu xüsusiyyətlər hər bir övladlarınızı ayrıca şəxsiyyət kimi xarakterizə edir. Uşaqların hər birinin </w:t>
      </w:r>
      <w:r w:rsidRPr="00F75E43">
        <w:rPr>
          <w:rStyle w:val="0Text"/>
          <w:rFonts w:ascii="Times New Roman" w:hAnsi="Times New Roman" w:cs="Times New Roman"/>
          <w:iCs/>
          <w:lang w:val="az-Latn-AZ"/>
        </w:rPr>
        <w:t>öz fitri qabiliyyətini</w:t>
      </w:r>
      <w:r w:rsidRPr="00F75E43">
        <w:rPr>
          <w:rFonts w:ascii="Times New Roman" w:hAnsi="Times New Roman" w:cs="Times New Roman"/>
          <w:lang w:val="az-Latn-AZ"/>
        </w:rPr>
        <w:t xml:space="preserve"> necə izhar etmələrini öyrənməsinə kömək edin. Bu ənamı onlarla birgə dəyərləndirin.</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xml:space="preserve">• Allah uşaqlara </w:t>
      </w:r>
      <w:r w:rsidRPr="00F75E43">
        <w:rPr>
          <w:rStyle w:val="0Text"/>
          <w:rFonts w:ascii="Times New Roman" w:hAnsi="Times New Roman" w:cs="Times New Roman"/>
          <w:iCs/>
          <w:lang w:val="az-Latn-AZ"/>
        </w:rPr>
        <w:t>müəyyən baxışlar</w:t>
      </w:r>
      <w:r w:rsidRPr="00F75E43">
        <w:rPr>
          <w:rFonts w:ascii="Times New Roman" w:hAnsi="Times New Roman" w:cs="Times New Roman"/>
          <w:lang w:val="az-Latn-AZ"/>
        </w:rPr>
        <w:t xml:space="preserve"> verib: onlar nəyəsə laqeyd yanaşmır; nəsə onların səmimi marağına səbəb olur; nəsə haqqında danışanda və ya nəsə edəndə, onlar həqiqi sevinclə dolur. Bu baxışlar uşaqları Allahın onları yönəltmək istədiyi yerə istiqamətləndirir. Bunun sayəsində onlar yalnız onlar üçün nəzərdə tutulan məqsədə çata bilirlər. Uşaqlarınıza Allahın onlara verdiyi baxışları müəyyənləşdirməyə kömək edin. Bu ənamı onlarla birgə dəyərləndirin.</w:t>
      </w:r>
    </w:p>
    <w:p w:rsidR="009515F8" w:rsidRPr="00F75E43" w:rsidRDefault="009515F8" w:rsidP="00EB2703">
      <w:pPr>
        <w:pStyle w:val="Text"/>
        <w:ind w:firstLine="360"/>
        <w:rPr>
          <w:lang w:val="az-Latn-AZ"/>
        </w:rPr>
      </w:pPr>
      <w:r w:rsidRPr="00F75E43">
        <w:rPr>
          <w:lang w:val="az-Latn-AZ"/>
        </w:rPr>
        <w:t>Allah sizi və övladlarınızı təkrarolunmaz yaradıb ki, Onu izzətləndirəsiniz. Tanrının yaratdıqlarını sevməyin yeganə doğru yolu budur. Uşaqlara Tanrının unikal yaradılışını sevməyi öyrədin. Onun izzəti naminə təvazökarlıqla özünəməxsusluğumuzu etiraf etməliyik «Çünki hər şeyin mənbəyi Odur, hər şey Onun vasitəsilə və Onun üçün var oldu» (Romalılara 11:36).</w:t>
      </w:r>
    </w:p>
    <w:p w:rsidR="009515F8" w:rsidRPr="00F75E43" w:rsidRDefault="009515F8" w:rsidP="00EB2703">
      <w:pPr>
        <w:pStyle w:val="Text"/>
        <w:ind w:firstLine="360"/>
        <w:rPr>
          <w:lang w:val="az-Latn-AZ"/>
        </w:rPr>
      </w:pPr>
      <w:r w:rsidRPr="00F75E43">
        <w:rPr>
          <w:lang w:val="az-Latn-AZ"/>
        </w:rPr>
        <w:t>Bəlkə də böyüyəndə valideynləriniz sizin xüsusiliyinizi görüb və «yolun başlanğıcında» sizə istiqamət veriblər. Bir zaman siz, şübhəsiz ki, öz şəxsiyyətinizin tipini, xüsusi ənamlarınızı və həyatda məqsədlərinizi müəyyənləşdirmək üçün uzun bir yol qət etmisiniz. Yox, əgər böyük əksəriyyətə bənzəyirsinizsə, onda şəxsiyyətiniz haqqında az təsəvvürə maliksiniz. Bu səbəbdən özünüzə düzgün dəyər vermirsiniz. Əgər belədirsə, uşaqlara şəxsiyyətlərinin sirrini kəşf etmələrinə və özünə dəyər vermələrinə kömək etmək sizə çətin olacaq.</w:t>
      </w:r>
    </w:p>
    <w:p w:rsidR="009515F8" w:rsidRPr="00F75E43" w:rsidRDefault="009515F8" w:rsidP="00EB2703">
      <w:pPr>
        <w:pStyle w:val="Text"/>
        <w:ind w:firstLine="360"/>
        <w:rPr>
          <w:lang w:val="az-Latn-AZ"/>
        </w:rPr>
      </w:pPr>
      <w:r w:rsidRPr="00F75E43">
        <w:rPr>
          <w:lang w:val="az-Latn-AZ"/>
        </w:rPr>
        <w:t>Məhz buna görə əksər valideynlər uşaqları xüsusiliyini dərk etməyə və ləyaqətli olmağa istiqamətləndirmək üçün köməyə ehtiyac duyur.</w:t>
      </w:r>
    </w:p>
    <w:p w:rsidR="009515F8" w:rsidRPr="00F75E43" w:rsidRDefault="009515F8" w:rsidP="00EB2703">
      <w:pPr>
        <w:pStyle w:val="Text"/>
        <w:ind w:firstLine="360"/>
        <w:rPr>
          <w:lang w:val="az-Latn-AZ"/>
        </w:rPr>
      </w:pPr>
      <w:r w:rsidRPr="00F75E43">
        <w:rPr>
          <w:lang w:val="az-Latn-AZ"/>
        </w:rPr>
        <w:t>Güman ki, Ceyn Keyz və Kevin Consonun «Özünü kəşf elə» kitabından başqa heç bir kitab və ya digər təlim kursu məqsədə çatmaq üçün vəzifənizin öhdəsindən uğurla gəlməyinizə kömək etməyəcək. Bu fəsildə hər birimizin xüsusiliyi barədə dediklərimin çox hissəsini həmin kitabdan öyrənmişəm</w:t>
      </w:r>
      <w:r w:rsidRPr="00F75E43">
        <w:rPr>
          <w:rStyle w:val="FootnoteReference"/>
          <w:lang w:val="az-Latn-AZ"/>
        </w:rPr>
        <w:footnoteReference w:id="21"/>
      </w:r>
      <w:r w:rsidRPr="00F75E43">
        <w:rPr>
          <w:lang w:val="az-Latn-AZ"/>
        </w:rPr>
        <w:t>.</w:t>
      </w:r>
    </w:p>
    <w:p w:rsidR="009515F8" w:rsidRPr="00F75E43" w:rsidRDefault="009515F8" w:rsidP="00EB2703">
      <w:pPr>
        <w:pStyle w:val="Text"/>
        <w:ind w:firstLine="360"/>
        <w:rPr>
          <w:lang w:val="az-Latn-AZ"/>
        </w:rPr>
      </w:pPr>
      <w:r w:rsidRPr="00F75E43">
        <w:rPr>
          <w:lang w:val="az-Latn-AZ"/>
        </w:rPr>
        <w:t>Ümumi ailə təcrübəsini əldə etmək üçün siz uşaqlarla birlikdə «Özünü kəşf elə» kitabındakı materiallar üzərində işləyə bilərsiniz. Sizin ailəlikcə Allahın unikal yaradılışının həqiqi dəyərini tapmaq imkanınız var. Bu sizə «zahiri görünüş vacibdir» mifini dağıtmağa kömək edəcək.</w:t>
      </w:r>
    </w:p>
    <w:p w:rsidR="009515F8" w:rsidRPr="00F75E43" w:rsidRDefault="009515F8" w:rsidP="00AB6704">
      <w:pPr>
        <w:pStyle w:val="Para06"/>
        <w:keepNext/>
        <w:spacing w:before="480" w:after="240"/>
        <w:ind w:left="312" w:right="240"/>
        <w:rPr>
          <w:rFonts w:ascii="Times New Roman" w:hAnsi="Times New Roman"/>
          <w:lang w:val="az-Latn-AZ"/>
        </w:rPr>
      </w:pPr>
      <w:r w:rsidRPr="00F75E43">
        <w:rPr>
          <w:rFonts w:ascii="Times New Roman" w:hAnsi="Times New Roman"/>
          <w:lang w:val="az-Latn-AZ"/>
        </w:rPr>
        <w:t>İkinci mif: əsas uğurdur</w:t>
      </w:r>
    </w:p>
    <w:p w:rsidR="009515F8" w:rsidRPr="00F75E43" w:rsidRDefault="009515F8" w:rsidP="00EB2703">
      <w:pPr>
        <w:pStyle w:val="Text"/>
        <w:ind w:firstLine="360"/>
        <w:rPr>
          <w:lang w:val="az-Latn-AZ"/>
        </w:rPr>
      </w:pPr>
      <w:r w:rsidRPr="00F75E43">
        <w:rPr>
          <w:lang w:val="az-Latn-AZ"/>
        </w:rPr>
        <w:t>Gəlin səmimi olaq: biz hər şeydən öncə nəticələrin yüksək qiymətləndirildiyi cəmiyyətdə yaşayırıq. Bugünkü cəmiyyət insan fəaliyyətinə və onun öz sahəsində nə qədər uğurlu olmasına böyük əhəmiyyət verir. Təbii ki, siz uşaqlarınızın məktəbdə yaxşı qiymətlər almasını, idmanda, musiqidə, baletdə, rəssamlıqda uğurlar əldə etməsini istəyirsiniz. Ancaq hamımız istəyirik ki, övladlarımız hansı fəaliyyət növü ilə məşğul olursa olsun, ilk növbədə özlərini uğurlarından asılı olmayaraq, qiymətləndirsinlər.</w:t>
      </w:r>
    </w:p>
    <w:p w:rsidR="009515F8" w:rsidRPr="00F75E43" w:rsidRDefault="009515F8" w:rsidP="00EB2703">
      <w:pPr>
        <w:pStyle w:val="Text"/>
        <w:ind w:firstLine="360"/>
        <w:rPr>
          <w:lang w:val="az-Latn-AZ"/>
        </w:rPr>
      </w:pPr>
      <w:r w:rsidRPr="00F75E43">
        <w:rPr>
          <w:lang w:val="az-Latn-AZ"/>
        </w:rPr>
        <w:t>Beysbol mövsümünün başlamasının vaxtı çatdı. Bu vaxt Şonun on iki yaşı tamam olmuşdu. O, Kiçik liqanın</w:t>
      </w:r>
      <w:r w:rsidRPr="00F75E43">
        <w:rPr>
          <w:rStyle w:val="FootnoteReference"/>
          <w:lang w:val="az-Latn-AZ"/>
        </w:rPr>
        <w:footnoteReference w:id="22"/>
      </w:r>
      <w:r w:rsidRPr="00F75E43">
        <w:rPr>
          <w:lang w:val="az-Latn-AZ"/>
        </w:rPr>
        <w:t xml:space="preserve"> oyunçusu idi.</w:t>
      </w:r>
    </w:p>
    <w:p w:rsidR="009515F8" w:rsidRPr="00F75E43" w:rsidRDefault="009515F8" w:rsidP="00EB2703">
      <w:pPr>
        <w:pStyle w:val="Text"/>
        <w:ind w:firstLine="360"/>
        <w:rPr>
          <w:lang w:val="az-Latn-AZ"/>
        </w:rPr>
      </w:pPr>
      <w:r w:rsidRPr="00F75E43">
        <w:rPr>
          <w:lang w:val="az-Latn-AZ"/>
        </w:rPr>
        <w:t>İlk oyun başlamazdan əvvəl mən Şon və komanda yoldaşlarına vacib bir fikri çatdırdım: onların hər biri sadəcə beysbolçu kimi deyil, özlüyündə dəyərli şəxsiyyətlərdir. Yerli kafelərin birindən fıstıq və meyvəli dondurma almağa imkan verən on iki kupon götürüb onu beysbol məşqçisinə verdim. Mən dedim:</w:t>
      </w:r>
    </w:p>
    <w:p w:rsidR="009515F8" w:rsidRPr="00F75E43" w:rsidRDefault="009515F8" w:rsidP="00EB2703">
      <w:pPr>
        <w:pStyle w:val="Text"/>
        <w:ind w:firstLine="360"/>
        <w:rPr>
          <w:lang w:val="az-Latn-AZ"/>
        </w:rPr>
      </w:pPr>
      <w:r w:rsidRPr="00F75E43">
        <w:rPr>
          <w:lang w:val="az-Latn-AZ"/>
        </w:rPr>
        <w:t>— Bu, uşaqlar üçündür.</w:t>
      </w:r>
    </w:p>
    <w:p w:rsidR="009515F8" w:rsidRPr="00F75E43" w:rsidRDefault="009515F8" w:rsidP="00EB2703">
      <w:pPr>
        <w:pStyle w:val="Text"/>
        <w:ind w:firstLine="360"/>
        <w:rPr>
          <w:lang w:val="az-Latn-AZ"/>
        </w:rPr>
      </w:pPr>
      <w:r w:rsidRPr="00F75E43">
        <w:rPr>
          <w:lang w:val="az-Latn-AZ"/>
        </w:rPr>
        <w:t>— Yaxşı, — gülümsəyən məşqçi dedi. — Əla! İstəyərdim ki, əksər atalar sizin kimi maraq göstərsinlər. Birinci qələbədən sonra mən komandamızın uşaqlarını kafeyə aparacağam.</w:t>
      </w:r>
    </w:p>
    <w:p w:rsidR="009515F8" w:rsidRPr="000545CE" w:rsidRDefault="009515F8" w:rsidP="00EB2703">
      <w:pPr>
        <w:pStyle w:val="Text"/>
        <w:ind w:firstLine="360"/>
        <w:rPr>
          <w:rStyle w:val="Text0"/>
          <w:lang w:val="az-Latn-AZ"/>
        </w:rPr>
      </w:pPr>
      <w:r w:rsidRPr="000545CE">
        <w:rPr>
          <w:rStyle w:val="Text0"/>
          <w:lang w:val="az-Latn-AZ"/>
        </w:rPr>
        <w:t xml:space="preserve">— Xeyr, — deyə mən etiraz etdim. — İstəyirəm ki, ilk </w:t>
      </w:r>
      <w:r w:rsidRPr="00F75E43">
        <w:rPr>
          <w:rStyle w:val="0Text"/>
          <w:iCs/>
          <w:lang w:val="az-Latn-AZ"/>
        </w:rPr>
        <w:t>məğlubiyyətdən</w:t>
      </w:r>
      <w:r w:rsidRPr="000545CE">
        <w:rPr>
          <w:rStyle w:val="Text0"/>
          <w:lang w:val="az-Latn-AZ"/>
        </w:rPr>
        <w:t xml:space="preserve"> sonra onlara dondurma qonaqlığı verəsiniz. — Məşqçi mənə çaşqınlıqla baxdı. Dediklərim onun qələbə, məğlubiyyət və mükafat barədə fikirləri ilə ziddiyyət təşkil edirdi. Fikirlərimi ona izah etdim.</w:t>
      </w:r>
    </w:p>
    <w:p w:rsidR="009515F8" w:rsidRPr="00F75E43" w:rsidRDefault="009515F8" w:rsidP="00EB2703">
      <w:pPr>
        <w:pStyle w:val="Text"/>
        <w:ind w:firstLine="360"/>
        <w:rPr>
          <w:lang w:val="az-Latn-AZ"/>
        </w:rPr>
      </w:pPr>
      <w:r w:rsidRPr="00F75E43">
        <w:rPr>
          <w:lang w:val="az-Latn-AZ"/>
        </w:rPr>
        <w:t>— Sizi bilmirəm, amma mən istəyirəm ki, onların uğurlarına deyil, zəhmətlərinə diqqət ayırım. Zəhmətlərindən başqa, istəyirəm ki, onların Allahın surətinə və bənzərinə görə yaradıldığına diqqət yetirim. İnanıram ki, övladım Allahın surətinə və bənzərinə görə yaradılıb. Buna görə də o, hədsiz dəyərə və ləyaqətə malikdir. Sadaladığım keyfiyyətlərin heç biri heç bir şəkildə beysbolla əlaqəli deyil. Əgər o, həyatı boyu heç bir inninqdə</w:t>
      </w:r>
      <w:r w:rsidRPr="00F75E43">
        <w:rPr>
          <w:rStyle w:val="FootnoteReference"/>
          <w:lang w:val="az-Latn-AZ"/>
        </w:rPr>
        <w:footnoteReference w:id="23"/>
      </w:r>
      <w:r w:rsidRPr="00F75E43">
        <w:rPr>
          <w:lang w:val="az-Latn-AZ"/>
        </w:rPr>
        <w:t xml:space="preserve"> oynamasaydı belə, onda da mən onu sevib hədsiz dəyərə malik bir insan kimi qəbul edərdim.</w:t>
      </w:r>
    </w:p>
    <w:p w:rsidR="009515F8" w:rsidRPr="00F75E43" w:rsidRDefault="009515F8" w:rsidP="00EB2703">
      <w:pPr>
        <w:pStyle w:val="Text"/>
        <w:ind w:firstLine="360"/>
        <w:rPr>
          <w:lang w:val="az-Latn-AZ"/>
        </w:rPr>
      </w:pPr>
      <w:r w:rsidRPr="00F75E43">
        <w:rPr>
          <w:lang w:val="az-Latn-AZ"/>
        </w:rPr>
        <w:t>Məşqçi uzun müddət diqqətlə mənə baxdı. Axırda yalnız bunu deyə bildi:</w:t>
      </w:r>
    </w:p>
    <w:p w:rsidR="009515F8" w:rsidRPr="00F75E43" w:rsidRDefault="009515F8" w:rsidP="00EB2703">
      <w:pPr>
        <w:pStyle w:val="Text"/>
        <w:ind w:firstLine="360"/>
        <w:rPr>
          <w:lang w:val="az-Latn-AZ"/>
        </w:rPr>
      </w:pPr>
      <w:r w:rsidRPr="00F75E43">
        <w:rPr>
          <w:lang w:val="az-Latn-AZ"/>
        </w:rPr>
        <w:t>«Qəribədir!»</w:t>
      </w:r>
    </w:p>
    <w:p w:rsidR="009515F8" w:rsidRPr="00F75E43" w:rsidRDefault="009515F8" w:rsidP="00EB2703">
      <w:pPr>
        <w:pStyle w:val="Text"/>
        <w:ind w:firstLine="360"/>
        <w:rPr>
          <w:lang w:val="az-Latn-AZ"/>
        </w:rPr>
      </w:pPr>
      <w:r w:rsidRPr="00F75E43">
        <w:rPr>
          <w:lang w:val="az-Latn-AZ"/>
        </w:rPr>
        <w:t>Düzdür, o, kuponlardan istifadə etmək barədə mənim xahişimi yerinə yetirməyə razılaşdı.</w:t>
      </w:r>
    </w:p>
    <w:p w:rsidR="009515F8" w:rsidRPr="00F75E43" w:rsidRDefault="009515F8" w:rsidP="00EB2703">
      <w:pPr>
        <w:pStyle w:val="Text"/>
        <w:ind w:firstLine="360"/>
        <w:rPr>
          <w:lang w:val="az-Latn-AZ"/>
        </w:rPr>
      </w:pPr>
      <w:r w:rsidRPr="00F75E43">
        <w:rPr>
          <w:lang w:val="az-Latn-AZ"/>
        </w:rPr>
        <w:t>Mövsüm başladı. Şonun komandası ilk oyunda qələbə qazandı. Lakin üçüncü və dördüncü oyunda məğlub oldu. Məşqçi mənə verdiyi sözü tutdu. O, hər oyunçuya dondurma almaq üçün kupon verdi. Komanda bütün heyətlə öz məğlubiyyətini «qeyd etməyə» getdi.</w:t>
      </w:r>
    </w:p>
    <w:p w:rsidR="009515F8" w:rsidRPr="00F75E43" w:rsidRDefault="009515F8" w:rsidP="00EB2703">
      <w:pPr>
        <w:pStyle w:val="Text"/>
        <w:ind w:firstLine="360"/>
        <w:rPr>
          <w:lang w:val="az-Latn-AZ"/>
        </w:rPr>
      </w:pPr>
      <w:r w:rsidRPr="00F75E43">
        <w:rPr>
          <w:lang w:val="az-Latn-AZ"/>
        </w:rPr>
        <w:t>Şon dondurmaya görə ən azı beş dəfə mənə minnətdarlıq etdi. İki həftə ərzində onun komandasından daha üç uşaq mənə yaxınlaşıb qonaqlığa görə təşəkkür etdi. Cessi adlı uşaqlardan biri mənə dedi: «Cənab Makdauell, dondurmaya görə çox sağ olun. Məncə, siz bizi udub-udmamağımızdan asılı olmayaraq, yaxşı oğlanlar hesab edirsiniz. Yaxşı ki, varsınız!»</w:t>
      </w:r>
    </w:p>
    <w:p w:rsidR="009515F8" w:rsidRPr="00F75E43" w:rsidRDefault="009515F8" w:rsidP="00EB2703">
      <w:pPr>
        <w:pStyle w:val="Text"/>
        <w:ind w:firstLine="360"/>
        <w:rPr>
          <w:lang w:val="az-Latn-AZ"/>
        </w:rPr>
      </w:pPr>
      <w:r w:rsidRPr="00F75E43">
        <w:rPr>
          <w:lang w:val="az-Latn-AZ"/>
        </w:rPr>
        <w:t>Mənim Şona və onun komandasına çatdırmaq istədiyim o idi ki, onların dəyəri heç bir halda beysboldakı qələbələrindən asılı deyil. Onların əhəmiyyəti və dəyəri Allahın surətinə və bənzərinə görə yaradılmalarındadır. Bundan əlavə, Şonun mənim gözümdəki dəyəri oğlum olması, mənim isə onun atası olmağımdadır. Övladlarınızın onlara nə qədər dəyər verdiyinizi bilməsi üçün hər fürsətdən istifadə edin. Axı onlar sizin oğul və qızlarınızdır. Məsələ onların uğurlarının tərifə layiq olmamasında deyil. Əlbəttə ki, tərifə layiqdirlər! Ancaq onlar başa düşməlidirlər ki, sizin gözünüzdə onların dəyərini müəyyənləşdirən nailiyyətləri və uğurları deyil.</w:t>
      </w:r>
    </w:p>
    <w:p w:rsidR="009515F8" w:rsidRPr="00F75E43" w:rsidRDefault="009515F8" w:rsidP="00EB2703">
      <w:pPr>
        <w:pStyle w:val="Text"/>
        <w:ind w:firstLine="360"/>
        <w:rPr>
          <w:lang w:val="az-Latn-AZ"/>
        </w:rPr>
      </w:pPr>
      <w:r w:rsidRPr="00F75E43">
        <w:rPr>
          <w:lang w:val="az-Latn-AZ"/>
        </w:rPr>
        <w:t>«Əsas uğurdur» mifini məhv etməyin ən gözəl fürsəti uşaqların qiymət cədvəlini göstərməsində yaranır. Əgər uşağın qiymətləri yaxşıdırsa, onda belə deyin: «Mən sənin səylərini və nail olduğun yaxşı nəticəni yüksək qiymətləndirirəm. Amma əminəm ki, səni yalnız yaxşı oxuduğuna görə sevmədiyimi bilirsən. Əgər sənin qiymət cədvəlində bir beş belə olmasaydı, mən yenə də səni indiki kimi sevərdim».</w:t>
      </w:r>
    </w:p>
    <w:p w:rsidR="009515F8" w:rsidRPr="00F75E43" w:rsidRDefault="009515F8" w:rsidP="00EB2703">
      <w:pPr>
        <w:pStyle w:val="Text"/>
        <w:ind w:firstLine="360"/>
        <w:rPr>
          <w:lang w:val="az-Latn-AZ"/>
        </w:rPr>
      </w:pPr>
      <w:r w:rsidRPr="00F75E43">
        <w:rPr>
          <w:lang w:val="az-Latn-AZ"/>
        </w:rPr>
        <w:t>Uşaqların müvəffəqiyyətindən daha çox onların xüsusiliyini vurğulayın. Məsələn:</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«Sən istedadlısan!»</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«Sənin yaxşı yumor bacarığın var».</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«Sən heç vaxt ruhdan düşmürsən!»</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«Sən hamıya qarşı çox həssassan!»</w:t>
      </w:r>
    </w:p>
    <w:p w:rsidR="009515F8" w:rsidRPr="00F75E43" w:rsidRDefault="009515F8" w:rsidP="00EB2703">
      <w:pPr>
        <w:pStyle w:val="Text"/>
        <w:ind w:firstLine="360"/>
        <w:rPr>
          <w:lang w:val="az-Latn-AZ"/>
        </w:rPr>
      </w:pPr>
      <w:r w:rsidRPr="00F75E43">
        <w:rPr>
          <w:lang w:val="az-Latn-AZ"/>
        </w:rPr>
        <w:t>Başqalarına qayğı, cəsarət, səbir və əzmkarlıq göstərmək kimi keyfiyyətlərinə diqqət yetirməklə, biz uşaqlara şəxsi xüsusiyyətlərinin nailiyyətlərindən daha vacib olduğunu bildiririk. Valideynlərin övladlarına məhz bu cür münasibəti uşaqların özünü qiymətləndirməsinə tam imkan verir. Onlar özlərini olduğu kimi sevməyi öyrənəcəklər. Bu da onlara başqalarını sevməyə kömək edəcək.</w:t>
      </w:r>
    </w:p>
    <w:p w:rsidR="009515F8" w:rsidRPr="00F75E43" w:rsidRDefault="009515F8" w:rsidP="00AB6704">
      <w:pPr>
        <w:pStyle w:val="Para06"/>
        <w:keepNext/>
        <w:spacing w:before="480" w:after="240"/>
        <w:ind w:left="312" w:right="240"/>
        <w:rPr>
          <w:rFonts w:ascii="Times New Roman" w:hAnsi="Times New Roman"/>
          <w:lang w:val="az-Latn-AZ"/>
        </w:rPr>
      </w:pPr>
      <w:r w:rsidRPr="00F75E43">
        <w:rPr>
          <w:rFonts w:ascii="Times New Roman" w:hAnsi="Times New Roman"/>
          <w:lang w:val="az-Latn-AZ"/>
        </w:rPr>
        <w:t>Üçüncü mif: əsas cəmiyyətdəki mövqedir</w:t>
      </w:r>
    </w:p>
    <w:p w:rsidR="009515F8" w:rsidRPr="00F75E43" w:rsidRDefault="009515F8" w:rsidP="00EB2703">
      <w:pPr>
        <w:pStyle w:val="Text"/>
        <w:ind w:firstLine="360"/>
        <w:rPr>
          <w:lang w:val="az-Latn-AZ"/>
        </w:rPr>
      </w:pPr>
      <w:r w:rsidRPr="00F75E43">
        <w:rPr>
          <w:lang w:val="az-Latn-AZ"/>
        </w:rPr>
        <w:t>Bu mif «mən cəmiyyətdə hansı mövqeyi tuturam?» sualı ilə müşayiət olunur. Uşağın fikri məşhurluq, qızıl dövr gənclərinin sıralarına qoşulmaq, dəbli paltar geymək və ya başçı seçilmək kateqoriyalarından asılıdırsa, çox güman ki, o, müasir cəmiyyətdə geniş yayılmış sosial statusun əhəmiyyəti barədə mifin tərəfdarına çevrilib. Əksər uşaq və böyüklər nüfuz və ya insanlar üzərində nəzarəti əldə etməyənə qədər özlərini narahat hiss edirlər. Onlara elə gəlir ki, onların dəyəri ətrafdakıların gözündə tutduqları mövqelərindən asılıdır. İctimai məşhurluğun bu növünü mən simvolik status adlandırıram. Bu mövqe itiriləndə əksər insanların özlərinə dəyəri süquta uğrayır. Bu statusun insan ləyaqətinə dəyər verməməsinin səbəbi ondan ibarətdir ki, o, şəxsi ləyaqət barədə yanlış təsəvvür formalaşdırır. Əksər uşaqların (eləcə də böyüklərin) can atdığı simvolik mövqe fani, yorucu və mənasızdır. Məsələn, bu gün balın kralı seçilən və ya basketbol ulduzu olan adam şöhrət şüalarına bürünür, sabahsa hamı tərəfindən unudulur. Bu simvolik mövqeni yorucu edən daima onu qorumaq üçün mübarizə aparmaq cəhdidir. Padşah Süleyman xalqın bu cür mövqeyi qorumaq cəhdlərinin faydasızlığından bəhs edirdi:</w:t>
      </w:r>
    </w:p>
    <w:p w:rsidR="009515F8" w:rsidRPr="00F75E43" w:rsidRDefault="009515F8" w:rsidP="00E72381">
      <w:pPr>
        <w:pStyle w:val="Para07TimesNewRoman15ch1"/>
        <w:spacing w:before="240"/>
        <w:ind w:left="360" w:firstLine="330"/>
      </w:pPr>
      <w:r w:rsidRPr="00F75E43">
        <w:t>Çünki o cavan bu ölkədə yoxsulluq içində doğulsa da, zindana düşsə də, çıxıb padşah ola bilər. Gördüm ki, səma altında dolaşan bütün adamlar padşah taxtına oturan bu cavanın ardınca gedir. Onun başına yığışan bütün xalqın sayı-hesabı yox idi. Ancaq sonra gələn nəsillər onun üçün də sevinməyəcək. Bu da puçdur, külək dalınca qaçmağa bənzər.</w:t>
      </w:r>
    </w:p>
    <w:p w:rsidR="009515F8" w:rsidRPr="00F75E43" w:rsidRDefault="009515F8" w:rsidP="00F75E43">
      <w:pPr>
        <w:pStyle w:val="Para09TimesNewRoman15ch11"/>
        <w:rPr>
          <w:lang w:val="az-Latn-AZ"/>
        </w:rPr>
      </w:pPr>
      <w:r w:rsidRPr="00F75E43">
        <w:rPr>
          <w:lang w:val="az-Latn-AZ"/>
        </w:rPr>
        <w:t>Vaiz 4:14–16</w:t>
      </w:r>
    </w:p>
    <w:p w:rsidR="009515F8" w:rsidRPr="00F75E43" w:rsidRDefault="009515F8" w:rsidP="00EB2703">
      <w:pPr>
        <w:pStyle w:val="Text"/>
        <w:ind w:firstLine="360"/>
        <w:rPr>
          <w:lang w:val="az-Latn-AZ"/>
        </w:rPr>
      </w:pPr>
      <w:r w:rsidRPr="00F75E43">
        <w:rPr>
          <w:lang w:val="az-Latn-AZ"/>
        </w:rPr>
        <w:t>Uşağın dəyəri onun görünüşü, müvəffəqiyyəti və əldə etmək istədiyi simvolik mövqe ilə müəyyən edilmir. Onun dəyəri onu yaradan Allahın surəti və bənzərinə görə müəyyən edilir. Valideynlər bu həqiqəti uşaqlara aşılamalıdır ki, hər biri bunu qəbul etsin və özünü Tanrı qarşısında bənzərsiz və son dərəcə dəyərli biri kimi tanısın.</w:t>
      </w:r>
    </w:p>
    <w:p w:rsidR="009515F8" w:rsidRPr="00F75E43" w:rsidRDefault="009515F8" w:rsidP="00EB2703">
      <w:pPr>
        <w:pStyle w:val="Text"/>
        <w:ind w:firstLine="360"/>
        <w:rPr>
          <w:lang w:val="az-Latn-AZ"/>
        </w:rPr>
      </w:pPr>
      <w:r w:rsidRPr="00F75E43">
        <w:rPr>
          <w:lang w:val="az-Latn-AZ"/>
        </w:rPr>
        <w:t>Artıq deyildiyi kimi, dəyərimiz bizim üçün vacib olan insanın haqqımızdakı fikirləri əsasında müəyyən edilir. Məsələn, əgər arvadım məni qayğıkeş ər hesab edirsə, mən ona inanıram. Çünki o mənim həyatımda ən vacib insandır. Madam ki, o mənim haqqımda belə fikirləşir, mən də onunla razılaşıram.</w:t>
      </w:r>
    </w:p>
    <w:p w:rsidR="009515F8" w:rsidRPr="00F75E43" w:rsidRDefault="009515F8" w:rsidP="00EB2703">
      <w:pPr>
        <w:pStyle w:val="Text"/>
        <w:ind w:firstLine="360"/>
        <w:rPr>
          <w:lang w:val="az-Latn-AZ"/>
        </w:rPr>
      </w:pPr>
      <w:r w:rsidRPr="00F75E43">
        <w:rPr>
          <w:lang w:val="az-Latn-AZ"/>
        </w:rPr>
        <w:t>Tanrı artıq bizim dəyərimiz haqqında bəyan edib. Əgər O bizim həyatımızda vacib Şəxsdirsə, onda biz Onun dəyərimiz haqqındakı baxışlarını qəbul etməliyik. İsa Məsih bizə davamçıları barədə çox əhəmiyyətli detallar verdi:</w:t>
      </w:r>
    </w:p>
    <w:p w:rsidR="009515F8" w:rsidRPr="00F75E43" w:rsidRDefault="009515F8" w:rsidP="00E72381">
      <w:pPr>
        <w:pStyle w:val="Para07TimesNewRoman15ch1"/>
        <w:spacing w:before="240"/>
        <w:ind w:left="360" w:firstLine="330"/>
      </w:pPr>
      <w:r w:rsidRPr="00F75E43">
        <w:t>Ata Məni sevdiyi kimi Mən də sizi sevdim. Mənim məhəbbətimdə qalın… &lt;…&gt; Bu sözləri sizə söylədim ki, sevincim sizdə olsun və sevinciniz kamil olsun… &lt;…&gt; Artıq sizə qul demirəm, çünki qul ağasının nə etdiyini bilmir. Mən sizə dost deyirəm, çünki Atamdan eşitdiyim bütün sözləri sizə bildirdim. Siz Məni seçmədiniz, Mən sizi seçib təyin etdim…</w:t>
      </w:r>
    </w:p>
    <w:p w:rsidR="009515F8" w:rsidRPr="00F75E43" w:rsidRDefault="009515F8" w:rsidP="00F75E43">
      <w:pPr>
        <w:pStyle w:val="Para09TimesNewRoman15ch11"/>
        <w:rPr>
          <w:lang w:val="az-Latn-AZ"/>
        </w:rPr>
      </w:pPr>
      <w:r w:rsidRPr="00F75E43">
        <w:rPr>
          <w:lang w:val="az-Latn-AZ"/>
        </w:rPr>
        <w:t>Yəhya 15:9, 11, 15–16</w:t>
      </w:r>
    </w:p>
    <w:p w:rsidR="009515F8" w:rsidRPr="000545CE" w:rsidRDefault="009515F8" w:rsidP="00EB2703">
      <w:pPr>
        <w:pStyle w:val="Text"/>
        <w:ind w:firstLine="360"/>
        <w:rPr>
          <w:rStyle w:val="Text0"/>
          <w:lang w:val="az-Latn-AZ"/>
        </w:rPr>
      </w:pPr>
      <w:r w:rsidRPr="000545CE">
        <w:rPr>
          <w:rStyle w:val="Text0"/>
          <w:lang w:val="az-Latn-AZ"/>
        </w:rPr>
        <w:t xml:space="preserve">İsa Məsihin sözlərinə görə, biz Onun dostları, sevimliləri və seçilmişləriyik! Həvari Paul bu siyahını davam etdirir. Unutmayın ki, aşağıda sadalananlar həqiqətdir və bilavasitə </w:t>
      </w:r>
      <w:r w:rsidRPr="00F75E43">
        <w:rPr>
          <w:rStyle w:val="0Text"/>
          <w:iCs/>
          <w:lang w:val="az-Latn-AZ"/>
        </w:rPr>
        <w:t>sizə</w:t>
      </w:r>
      <w:r w:rsidRPr="000545CE">
        <w:rPr>
          <w:rStyle w:val="Text0"/>
          <w:lang w:val="az-Latn-AZ"/>
        </w:rPr>
        <w:t xml:space="preserve"> aiddir. Siz bunu cəmiyyətdə tutduğunuz mövqe sayəsində qazanmamısınız. Bu, Allahın</w:t>
      </w:r>
      <w:r w:rsidRPr="00F75E43">
        <w:rPr>
          <w:rStyle w:val="0Text"/>
          <w:iCs/>
          <w:lang w:val="az-Latn-AZ"/>
        </w:rPr>
        <w:t xml:space="preserve"> sizin</w:t>
      </w:r>
      <w:r w:rsidRPr="000545CE">
        <w:rPr>
          <w:rStyle w:val="Text0"/>
          <w:lang w:val="az-Latn-AZ"/>
        </w:rPr>
        <w:t xml:space="preserve"> haqqınızda dediyi sözlərdir:</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Siz «Məsihdə səmadakı hər cür ruhani nemətlə xeyir-dua» almısınız (Efeslilərə 1:3);</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«O, dünya yaranmazdan qabaq [sizi] Məsihdə seçdi ki, [siz] məhəbbətdə Onun qarşısında müqəddəs və nöqsansız» olasınız (4-cü ayə);</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Allah «…iradəsinin xoş məramına görə İsa Məsih vasitəsilə [sizi] əvvəlcədən təyin etdi ki, Özü üçün övladlığa götürsün» (5-ci ayə);</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«Onun qanı vasitəsilə satınalınmaya — təqsirlərimizin bağışlanmasına» maliksiniz (7-ci ayə);</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«Allahın məqsədinə görə [siz] əvvəlcədən təyin edilərək Məsihdə irs [aldınız]…» (11-ci ayə);</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«Allah [sizi] Məsih İsada, Onunla birlikdə dirildib səmada oturtdu» (Efeslilərə 2:6);</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siz «Allahın yaratdığı [əsərlərisiniz]» (10-cu ayə)</w:t>
      </w:r>
      <w:r w:rsidRPr="00F75E43">
        <w:rPr>
          <w:rStyle w:val="FootnoteReference"/>
          <w:rFonts w:ascii="Times New Roman" w:hAnsi="Times New Roman"/>
          <w:lang w:val="az-Latn-AZ"/>
        </w:rPr>
        <w:footnoteReference w:id="24"/>
      </w:r>
      <w:r w:rsidRPr="00F75E43">
        <w:rPr>
          <w:rFonts w:ascii="Times New Roman" w:hAnsi="Times New Roman" w:cs="Times New Roman"/>
          <w:lang w:val="az-Latn-AZ"/>
        </w:rPr>
        <w:t>;</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«…[siz] indi Məsih İsada Məsihin qanı sayəsində yaxın oldunuz» (13-cü ayə);</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«…başqa [heç] bir məxluq bizi Rəbbimiz Məsih İsada olan Allah məhəbbətindən ayırmağa qadir olmayacaq» (Romalılara 8:39).</w:t>
      </w:r>
    </w:p>
    <w:p w:rsidR="009515F8" w:rsidRPr="00F75E43" w:rsidRDefault="009515F8" w:rsidP="00EB2703">
      <w:pPr>
        <w:pStyle w:val="Text"/>
        <w:ind w:firstLine="360"/>
        <w:rPr>
          <w:lang w:val="az-Latn-AZ"/>
        </w:rPr>
      </w:pPr>
      <w:r w:rsidRPr="00F75E43">
        <w:rPr>
          <w:lang w:val="az-Latn-AZ"/>
        </w:rPr>
        <w:t>Allahın sizdən övladı kimi gizlətmədiyi bəzi həqiqətlər bunlardır. Bir halda ki, həyatınızda vacib olan Səmavi Atanın fikirləridir, onları qəbul edin və özünüzünkü hesab edin. Qoy Allahın sizin barənizdə olan fikirləri və Onun sizin haqqınızda dedikləri dəyərinizi daha da möhkəmləndirsin. Tanrının bu həqiqətini qəbul edənlər, öz dəyərlərinə dair sağlam fikrə malik olacaqlar.</w:t>
      </w:r>
    </w:p>
    <w:p w:rsidR="009515F8" w:rsidRPr="00F75E43" w:rsidRDefault="009515F8" w:rsidP="00EB2703">
      <w:pPr>
        <w:pStyle w:val="Text"/>
        <w:ind w:firstLine="360"/>
        <w:rPr>
          <w:lang w:val="az-Latn-AZ"/>
        </w:rPr>
      </w:pPr>
      <w:r w:rsidRPr="00F75E43">
        <w:rPr>
          <w:lang w:val="az-Latn-AZ"/>
        </w:rPr>
        <w:t>Eynilə bu cür siz övladlarınızın özünə dəyər hissini möhkəmləndirə bilərsiniz. Əgər uşaqlar artıq sosial mövqenin müstəsna əhəmiyyəti barədə mifə inanıblarsa, onda bir ata kimi onların diqqətini simvolik mövqedən özünüzə keçirtməklə bu mifi lehinizə dəyişdirin. Eyni şeyi Səmavi Ata statusuna məxsus Allaha münasibətdə də edin. Uşaqlara tez-tez xatırladın:</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«Mən sənin atan olmaqla fəxr edirəm».</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«Tanrı da Səmavi Ata olmasından qürur duyur».</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«Allah istəyir ki, sən Onun ailəsinin üzvü olasan. O səni Öz ailəsinə dəvət etdiyinə görə mən sevinirəm».</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«Allah səni Öz ailəsinə qəbul edib».</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«Edəcəyin elə bir şey yoxdur ki, mən səni bağışlaya bilməyim».</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«Sən unikalsan və fəxr edirəm ki, mənim övladımsan».</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«Sən Allahın əsrarəngiz yaradılışısan».</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«Sən mənim soyadımı daşıyan ailəmin üzvüsən».</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«Sən İsa Məsihə məxsus olub Onun ailə üzvüsən».</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«Edəcəyin elə bir şey yoxdur ki, səni mənim məhəbbətimdən məhrum etsin. Sən həmişə sevəcəyim övladımsan».</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«Səni Allahın məhəbbətindən heç nə ayıra bilməz».</w:t>
      </w:r>
    </w:p>
    <w:p w:rsidR="009515F8" w:rsidRPr="000545CE" w:rsidRDefault="009515F8" w:rsidP="00EB2703">
      <w:pPr>
        <w:pStyle w:val="Text"/>
        <w:ind w:firstLine="360"/>
        <w:rPr>
          <w:rStyle w:val="Text0"/>
          <w:lang w:val="az-Latn-AZ"/>
        </w:rPr>
      </w:pPr>
      <w:r w:rsidRPr="000545CE">
        <w:rPr>
          <w:rStyle w:val="Text0"/>
          <w:lang w:val="az-Latn-AZ"/>
        </w:rPr>
        <w:t xml:space="preserve">Sizdən fərqli olaraq, uşaqlar heç də həmişə öz həqiqi dəyərini dərk etmirlər. Uşaqların öz əminsizliklərini arxasında gizlətdiyi maskaları cırmaq üçün hər fürsətdən istifadə edin. Qoy bilsinlər ki, siz onlara nə qədər böyük dəyər verirsiniz. Əgər uşağın özünə dəyər hissini formalaşdırması barədə daha çox məlumat əldə etmək istəyirsinizsə, sizə «Özünə Allahın gözü ilə bax» kitabımı məsləhət görürəm. Bu barədə ətraflı mənim şəxsi </w:t>
      </w:r>
      <w:hyperlink r:id="rId13">
        <w:r w:rsidRPr="00F75E43">
          <w:rPr>
            <w:rStyle w:val="1Text"/>
            <w:lang w:val="az-Latn-AZ"/>
          </w:rPr>
          <w:t>www.josh.org</w:t>
        </w:r>
      </w:hyperlink>
      <w:r w:rsidRPr="000545CE">
        <w:rPr>
          <w:rStyle w:val="Text0"/>
          <w:lang w:val="az-Latn-AZ"/>
        </w:rPr>
        <w:t xml:space="preserve"> saytımdan məlumat əldə edə bilərsiniz.</w:t>
      </w:r>
    </w:p>
    <w:p w:rsidR="009515F8" w:rsidRPr="00F75E43" w:rsidRDefault="009515F8" w:rsidP="00EB2703">
      <w:pPr>
        <w:pStyle w:val="Text"/>
        <w:ind w:firstLine="360"/>
        <w:rPr>
          <w:lang w:val="az-Latn-AZ"/>
        </w:rPr>
      </w:pPr>
      <w:r w:rsidRPr="00F75E43">
        <w:rPr>
          <w:lang w:val="az-Latn-AZ"/>
        </w:rPr>
        <w:t>Uşaqlar sizin və Səmavi Atanın onları nə qədər yüksək dəyərləndirdiyini biləndə, onlar tədricən sağlam düşüncəyə malik olacaqlar. Onda siz onlara izah edə bilərsiniz ki, xudbinliyə zidd özünü sevmək eqoistlik deyil.</w:t>
      </w:r>
    </w:p>
    <w:p w:rsidR="009515F8" w:rsidRPr="00F75E43" w:rsidRDefault="009515F8" w:rsidP="009E4B63">
      <w:pPr>
        <w:pStyle w:val="Heading1"/>
        <w:keepNext/>
        <w:keepLines/>
        <w:pageBreakBefore/>
        <w:spacing w:before="720" w:after="480"/>
        <w:ind w:leftChars="200" w:left="480" w:rightChars="200" w:right="480"/>
        <w:rPr>
          <w:rFonts w:ascii="Times New Roman" w:hAnsi="Times New Roman"/>
          <w:lang w:val="az-Latn-AZ"/>
        </w:rPr>
      </w:pPr>
      <w:bookmarkStart w:id="8" w:name="_Toc76661581"/>
      <w:r w:rsidRPr="00F75E43">
        <w:rPr>
          <w:rFonts w:ascii="Times New Roman" w:hAnsi="Times New Roman"/>
          <w:lang w:val="az-Latn-AZ"/>
        </w:rPr>
        <w:t xml:space="preserve">~8~ </w:t>
      </w:r>
      <w:r w:rsidRPr="00F75E43">
        <w:rPr>
          <w:rFonts w:ascii="Times New Roman" w:hAnsi="Times New Roman"/>
          <w:lang w:val="az-Latn-AZ"/>
        </w:rPr>
        <w:br/>
      </w:r>
      <w:r w:rsidRPr="00F75E43">
        <w:rPr>
          <w:rStyle w:val="2Text"/>
          <w:rFonts w:ascii="Times New Roman" w:hAnsi="Times New Roman"/>
          <w:szCs w:val="31"/>
          <w:lang w:val="az-Latn-AZ"/>
        </w:rPr>
        <w:t>Altıncı vəzifə</w:t>
      </w:r>
      <w:r w:rsidRPr="00F75E43">
        <w:rPr>
          <w:rFonts w:ascii="Times New Roman" w:hAnsi="Times New Roman"/>
          <w:lang w:val="az-Latn-AZ"/>
        </w:rPr>
        <w:t xml:space="preserve"> </w:t>
      </w:r>
      <w:r w:rsidRPr="00F75E43">
        <w:rPr>
          <w:rFonts w:ascii="Times New Roman" w:hAnsi="Times New Roman"/>
          <w:lang w:val="az-Latn-AZ"/>
        </w:rPr>
        <w:br/>
      </w:r>
      <w:r w:rsidRPr="00F75E43">
        <w:rPr>
          <w:rFonts w:ascii="Times New Roman" w:hAnsi="Times New Roman"/>
          <w:lang w:val="az-Latn-AZ"/>
        </w:rPr>
        <w:br/>
        <w:t>UŞAĞINIZA ƏSL MƏHƏBBƏTİN NƏ OLDUĞUNU İZAH EDİN</w:t>
      </w:r>
      <w:bookmarkEnd w:id="8"/>
    </w:p>
    <w:p w:rsidR="009515F8" w:rsidRPr="00F75E43" w:rsidRDefault="009515F8" w:rsidP="00EB2703">
      <w:pPr>
        <w:pStyle w:val="Text"/>
        <w:ind w:firstLine="360"/>
        <w:rPr>
          <w:lang w:val="az-Latn-AZ"/>
        </w:rPr>
      </w:pPr>
      <w:r w:rsidRPr="00F75E43">
        <w:rPr>
          <w:lang w:val="az-Latn-AZ"/>
        </w:rPr>
        <w:t>Ailə üzvlərinizlə birlikdə məbəddəsiniz. Nəhayət, toy marşı səslənir. Siz, həyat yoldaşınız, oğlunuz və qızınızla birlikdə qohumlarınızdan birinin toy mərasiminə dəvət olunmusunuz.</w:t>
      </w:r>
    </w:p>
    <w:p w:rsidR="009515F8" w:rsidRPr="00F75E43" w:rsidRDefault="009515F8" w:rsidP="00EB2703">
      <w:pPr>
        <w:pStyle w:val="Text"/>
        <w:ind w:firstLine="360"/>
        <w:rPr>
          <w:lang w:val="az-Latn-AZ"/>
        </w:rPr>
      </w:pPr>
      <w:r w:rsidRPr="00F75E43">
        <w:rPr>
          <w:lang w:val="az-Latn-AZ"/>
        </w:rPr>
        <w:t>Qızınız əyilərək sizin qulağınıza pıçıldayır:</w:t>
      </w:r>
    </w:p>
    <w:p w:rsidR="009515F8" w:rsidRPr="00F75E43" w:rsidRDefault="009515F8" w:rsidP="00EB2703">
      <w:pPr>
        <w:pStyle w:val="Text"/>
        <w:ind w:firstLine="360"/>
        <w:rPr>
          <w:lang w:val="az-Latn-AZ"/>
        </w:rPr>
      </w:pPr>
      <w:r w:rsidRPr="00F75E43">
        <w:rPr>
          <w:lang w:val="az-Latn-AZ"/>
        </w:rPr>
        <w:t>— Atacan, qohumumuz Sara bundan sonra bütün həyatı boyu bu gün verdiyi vədə sadiq qalacaq? Axı iki sevgilinin birliyini əbədi olaraq əsl məhəbbət birləşdirir.</w:t>
      </w:r>
    </w:p>
    <w:p w:rsidR="009515F8" w:rsidRPr="00F75E43" w:rsidRDefault="009515F8" w:rsidP="00EB2703">
      <w:pPr>
        <w:pStyle w:val="Text"/>
        <w:ind w:firstLine="360"/>
        <w:rPr>
          <w:lang w:val="az-Latn-AZ"/>
        </w:rPr>
      </w:pPr>
      <w:r w:rsidRPr="00F75E43">
        <w:rPr>
          <w:lang w:val="az-Latn-AZ"/>
        </w:rPr>
        <w:t>Qızınıza cavab verməyə macal tapmamış onun sualını eşidən qardaşı özünü çatdırır.</w:t>
      </w:r>
    </w:p>
    <w:p w:rsidR="009515F8" w:rsidRPr="00F75E43" w:rsidRDefault="009515F8" w:rsidP="00EB2703">
      <w:pPr>
        <w:pStyle w:val="Text"/>
        <w:ind w:firstLine="360"/>
        <w:rPr>
          <w:lang w:val="az-Latn-AZ"/>
        </w:rPr>
      </w:pPr>
      <w:r w:rsidRPr="00F75E43">
        <w:rPr>
          <w:lang w:val="az-Latn-AZ"/>
        </w:rPr>
        <w:t>— Ay dəli, sən kimisə əbədi sevə bilməzsən. Ümumiyyətlə, heç kim əbədi sevə bilməz, düz demirəm, ata?</w:t>
      </w:r>
    </w:p>
    <w:p w:rsidR="009515F8" w:rsidRPr="00F75E43" w:rsidRDefault="009515F8" w:rsidP="00EB2703">
      <w:pPr>
        <w:pStyle w:val="Text"/>
        <w:ind w:firstLine="360"/>
        <w:rPr>
          <w:lang w:val="az-Latn-AZ"/>
        </w:rPr>
      </w:pPr>
      <w:r w:rsidRPr="00F75E43">
        <w:rPr>
          <w:lang w:val="az-Latn-AZ"/>
        </w:rPr>
        <w:t>— Bura bax, axmaq, səndən soruşan olmadı, — qızım qəzəblənir. — Atacan, demək istədiyim odur ki, xüsusi bir gənclə rastlaşanda mən onu bütün həyatım boyu sevmək istəyərdim. Bəs bunun bütün ömrüm boyu sürəcək əsl məhəbbət olduğunu necə bilərəm?</w:t>
      </w:r>
    </w:p>
    <w:p w:rsidR="009515F8" w:rsidRPr="00F75E43" w:rsidRDefault="009515F8" w:rsidP="00EB2703">
      <w:pPr>
        <w:pStyle w:val="Text"/>
        <w:ind w:firstLine="360"/>
        <w:rPr>
          <w:lang w:val="az-Latn-AZ"/>
        </w:rPr>
      </w:pPr>
      <w:r w:rsidRPr="00F75E43">
        <w:rPr>
          <w:lang w:val="az-Latn-AZ"/>
        </w:rPr>
        <w:t>— Atacan, ona de… — oğlum sakitləşmir. — Ona de ki, heç kim onunla birlikdə beş dəqiqə də dözə bilməz, o ki qaldı əbədi ola.</w:t>
      </w:r>
    </w:p>
    <w:p w:rsidR="009515F8" w:rsidRPr="00F75E43" w:rsidRDefault="009515F8" w:rsidP="00EB2703">
      <w:pPr>
        <w:pStyle w:val="Text"/>
        <w:ind w:firstLine="360"/>
        <w:rPr>
          <w:lang w:val="az-Latn-AZ"/>
        </w:rPr>
      </w:pPr>
      <w:r w:rsidRPr="00F75E43">
        <w:rPr>
          <w:lang w:val="az-Latn-AZ"/>
        </w:rPr>
        <w:t>İndi elə düşünə bilərsiniz ki, uşaqlarınız sizə heç vaxt belə sual verməz. Lakin əmin ola bilərsiniz ki, vaxt gələcək onlar əsl romantik münasibətlərin necə yarandığını bilmək istəyəcəklər. Yetkinlik ərəfəsində qarşı cinsə və həqiqi məhəbbətə olan maraqları yalnız artacaqdır. Yaxşı yadımdadır, qızlarım yetkinlik ərəfəsində, demək olar ki, hər həftə yeni bir oğlanla tanış olurdular. Bu, onlara kömək etmək üçün ən uyğun vaxt idi. Bu eyni zamanda oğlumun da əsl sevginin yalançı sevgidən nə ilə fərqləndiyini başa düşməsi üçün yaxşı fürsət idi.</w:t>
      </w:r>
    </w:p>
    <w:p w:rsidR="009515F8" w:rsidRPr="00F75E43" w:rsidRDefault="009515F8" w:rsidP="00EB2703">
      <w:pPr>
        <w:pStyle w:val="Text"/>
        <w:ind w:firstLine="360"/>
        <w:rPr>
          <w:lang w:val="az-Latn-AZ"/>
        </w:rPr>
      </w:pPr>
      <w:r w:rsidRPr="00F75E43">
        <w:rPr>
          <w:lang w:val="az-Latn-AZ"/>
        </w:rPr>
        <w:t>Əvvəlki fəsillərin birində biz əsl sevgini öz şəxsi təhlükəsizliyimiz, xoşbəxtliyimiz və rifahımızla yanaşı hansısa insanın da təhlükəsizliyini, xoşbəxtliyini və rifahını dəyərləndirmək bacarığı kimi müəyyən etmişdik. Öz maraqları ilə yanaşı başqa insanın da maraqlarının vacibliyinə əsaslanan sevgini (unutmayın: yaxınını özün kimi sev) əsl sevgi adlandırmaq olar.</w:t>
      </w:r>
    </w:p>
    <w:p w:rsidR="009515F8" w:rsidRPr="00F75E43" w:rsidRDefault="009515F8" w:rsidP="00EB2703">
      <w:pPr>
        <w:pStyle w:val="Text"/>
        <w:ind w:firstLine="360"/>
        <w:rPr>
          <w:lang w:val="az-Latn-AZ"/>
        </w:rPr>
      </w:pPr>
      <w:r w:rsidRPr="00F75E43">
        <w:rPr>
          <w:lang w:val="az-Latn-AZ"/>
        </w:rPr>
        <w:t>Lakin çağdaş incəsənət əsərləri uşaqları mənəvi cəhətdən sağlam romantik münasibət nümunələri ilə təmin etmir. Çox vaxt eqoist, şəhvətpərəst və hətta açıq şəkildə təhqiramiz davranışlar həqiqi sevgi kimi təqdim olunur. Bax, buna görə biz övladlarımızla birlikdə, sözün əsl mənasında, həqiqi sevginin Müqəddəs Kitab baxımından necə göründüyünü anlamalıyıq. Ortalama bir uşaq on yaşına çatanda, ehtimal ki, romantik münasibətlər və sevən insanın ləyaqətli davranışları barədə təhrif olunmuş təsəvvürlə yüklənmiş olacaq. Bu təhrif olunmuş təsəvvürü düzəltmək və həqiqi sevginin nə olduğunu düzgün şəkildə anlatmaq biz valideynlərin üzərinə düşür. Zamanla həqiqi sevgi ilə bağlı ən azı beş Müqəddəs Kitab həqiqətini kəşf etdim. Uşaqlara bu həqiqətləri öyrətməklə, onlara gələcəkdə həm ətrafdakılarla, həm də onların hər birinin sevəcəyi insanla sağlam münasibətlər qurmalarına kömək etmiş olacaqsınız.</w:t>
      </w:r>
    </w:p>
    <w:p w:rsidR="009515F8" w:rsidRPr="00F75E43" w:rsidRDefault="009515F8" w:rsidP="00AB6704">
      <w:pPr>
        <w:pStyle w:val="Para05"/>
        <w:keepNext/>
        <w:spacing w:before="600" w:after="240"/>
        <w:ind w:left="312" w:right="240"/>
        <w:rPr>
          <w:rFonts w:ascii="Times New Roman" w:hAnsi="Times New Roman"/>
          <w:lang w:val="az-Latn-AZ"/>
        </w:rPr>
      </w:pPr>
      <w:r w:rsidRPr="00F75E43">
        <w:rPr>
          <w:rFonts w:ascii="Times New Roman" w:hAnsi="Times New Roman"/>
          <w:lang w:val="az-Latn-AZ"/>
        </w:rPr>
        <w:t>ƏSL SEVGİ İDEYASI TANRIYA MƏXSUSDUR</w:t>
      </w:r>
    </w:p>
    <w:p w:rsidR="009515F8" w:rsidRPr="00F75E43" w:rsidRDefault="009515F8" w:rsidP="00EB2703">
      <w:pPr>
        <w:pStyle w:val="Text"/>
        <w:ind w:firstLine="360"/>
        <w:rPr>
          <w:lang w:val="az-Latn-AZ"/>
        </w:rPr>
      </w:pPr>
      <w:r w:rsidRPr="00F75E43">
        <w:rPr>
          <w:lang w:val="az-Latn-AZ"/>
        </w:rPr>
        <w:t>Əsl sevgi ideyası insana aid deyil. Əsl sevginin mənbəyi insan deyil, Allahdır. Müqəddəs Yazılarda «Allah məhəbbətdir» deyilir (1 Yəhya 4:16). Bu, Tanrının insana olan adi sevgisindən daha böyük məna verir. Allah həqiqi sevginin təcəssümüdür.</w:t>
      </w:r>
    </w:p>
    <w:p w:rsidR="009515F8" w:rsidRPr="00F75E43" w:rsidRDefault="009515F8" w:rsidP="00EB2703">
      <w:pPr>
        <w:pStyle w:val="Text"/>
        <w:ind w:firstLine="360"/>
        <w:rPr>
          <w:lang w:val="az-Latn-AZ"/>
        </w:rPr>
      </w:pPr>
      <w:r w:rsidRPr="00F75E43">
        <w:rPr>
          <w:lang w:val="az-Latn-AZ"/>
        </w:rPr>
        <w:t>Üçlükdən ibarət olan Vahid Tanrı — Ata, Oğul və Müqəddəs Ruh həqiqi sevginin əbədi olduğunu sübut edir. Tanrı qarşılıqlı münasibətlərdə mövcuddur. Ata əbədi və sonsuz sevgi ilə Oğulu sevir. Oğul əbədi və sonsuz sevgi ilə Atanı sevir. Müqəddəs Ruh əbədi və sonsuz sevgi ilə Atanı və Oğulu sevir. Əsl sevginin qeyd-şərtsiz standartı Tanrı tərəfindən müəyyən edilib. Bu davamlı ideal münasibət Vahid Üçlüyün daxilində meydana gəlib. Bu ideal münasibət özlüyündə əsl sevginin nümunəsidir.</w:t>
      </w:r>
    </w:p>
    <w:p w:rsidR="009515F8" w:rsidRPr="00F75E43" w:rsidRDefault="009515F8" w:rsidP="00EB2703">
      <w:pPr>
        <w:pStyle w:val="Text"/>
        <w:ind w:firstLine="360"/>
        <w:rPr>
          <w:lang w:val="az-Latn-AZ"/>
        </w:rPr>
      </w:pPr>
      <w:r w:rsidRPr="00F75E43">
        <w:rPr>
          <w:lang w:val="az-Latn-AZ"/>
        </w:rPr>
        <w:t>Tanrının surətində və bənzərində yaradılan biz, Rəbbi və yaxınlarımızı Onun sevdiyi kimi sevmək üçün çağırılmışıq. Tanrının sevgisi kamildir. O bizə də bu cür sevməyi öyrətmək istəyir. İsa Məsih dedi: «…Mən sizi sevdiyim kimi siz də bir-birinizi sevin» (Yəhya 13:34). İsa Özündə əsl sevgini əks etdirir. Onun sevgisi bizi birləşdirir, həyatımızı sevinc və məna ilə doldurur və faktiki olaraq bizə həyatın özünü verir. Həm biz, həm də övladlarımız əmin-amanlıq verən, həyatımızı hər birimizin istədiyi macəraya çevirən bu sevgiyə can atırıq. Hər kəs bu kamil məhəbbəti dərk etmək istəyir. Onun yalnız bir mənbəyi var, O da Tanrıdır. «Allah məhəbbətdir. Kim məhəbbətdə qalarsa, Allahda qalar, Allah da onda qalar. Məhəbbət bizdə ona görə kamil oldu ki, qiyamət günündə cəsarətimiz olsun. Çünki Məsih necədirsə, biz də bu dünyada eləyik» (1 Yəhya 4:16–17).</w:t>
      </w:r>
    </w:p>
    <w:p w:rsidR="009515F8" w:rsidRPr="00F75E43" w:rsidRDefault="009515F8" w:rsidP="00AB6704">
      <w:pPr>
        <w:pStyle w:val="Para05"/>
        <w:keepNext/>
        <w:spacing w:before="600" w:after="240"/>
        <w:ind w:left="312" w:right="240"/>
        <w:rPr>
          <w:rFonts w:ascii="Times New Roman" w:hAnsi="Times New Roman"/>
          <w:lang w:val="az-Latn-AZ"/>
        </w:rPr>
      </w:pPr>
      <w:r w:rsidRPr="00F75E43">
        <w:rPr>
          <w:rFonts w:ascii="Times New Roman" w:hAnsi="Times New Roman"/>
          <w:lang w:val="az-Latn-AZ"/>
        </w:rPr>
        <w:t>ƏSL SEVGİ ÖZ MƏNFƏƏTİNİ AXTARMAZ</w:t>
      </w:r>
    </w:p>
    <w:p w:rsidR="009515F8" w:rsidRPr="00F75E43" w:rsidRDefault="009515F8" w:rsidP="00EB2703">
      <w:pPr>
        <w:pStyle w:val="Text"/>
        <w:ind w:firstLine="360"/>
        <w:rPr>
          <w:lang w:val="az-Latn-AZ"/>
        </w:rPr>
      </w:pPr>
      <w:r w:rsidRPr="00F75E43">
        <w:rPr>
          <w:lang w:val="az-Latn-AZ"/>
        </w:rPr>
        <w:t>«Məhəbbət bizim Allahı sevməyimizlə bağlı deyil, amma bundan ibarətdir: O bizi sevdi və Öz Oğlunu bizim günahlarımıza görə kəffarə qurbanı olaraq göndərdi» (1 Yəhya 4:10). Əsl sevgi barədə bunu demək olar: əsl sevgi öz mənfəətini axtarmaz. İsa bu dünyaya Özü üçün gəlməmişdi, bizim əvəzimizə ölmək üçün gəlmişdi. Onun sevgisi insana, insanın ehtiyaclarının ödənilməsinə yönəlmişdi. Həqiqi məhəbbət məhz belə edir.</w:t>
      </w:r>
    </w:p>
    <w:p w:rsidR="009515F8" w:rsidRPr="00F75E43" w:rsidRDefault="009515F8" w:rsidP="00EB2703">
      <w:pPr>
        <w:pStyle w:val="Text"/>
        <w:ind w:firstLine="360"/>
        <w:rPr>
          <w:lang w:val="az-Latn-AZ"/>
        </w:rPr>
      </w:pPr>
      <w:r w:rsidRPr="00F75E43">
        <w:rPr>
          <w:lang w:val="az-Latn-AZ"/>
        </w:rPr>
        <w:t>Həqiqi sevgi iki insanın bir-birinin xoşbəxtliyi üçün əlindən gələni etmək istəyidir. Sevgi eqoist deyil, o «öz xeyrini güdməz» (1 Korinflilərə 13:5). Əsl sevgidə hər kəs sevdiyini ən yaxşısı ilə təmin etməyə və pislikdən qorumağa çalışır.</w:t>
      </w:r>
    </w:p>
    <w:p w:rsidR="009515F8" w:rsidRPr="00F75E43" w:rsidRDefault="009515F8" w:rsidP="00EB2703">
      <w:pPr>
        <w:pStyle w:val="Text"/>
        <w:ind w:firstLine="360"/>
        <w:rPr>
          <w:lang w:val="az-Latn-AZ"/>
        </w:rPr>
      </w:pPr>
      <w:r w:rsidRPr="00F75E43">
        <w:rPr>
          <w:lang w:val="az-Latn-AZ"/>
        </w:rPr>
        <w:t>Əsl, yəni öz mənfəətini axtarmayan sevgini uşaqlara izah etmək o qədər də asan deyil. Biz fövqəltəbii biliyə malik olmasaq da, uşaqların təbiətcə eqoist olduqlarını bilirik.</w:t>
      </w:r>
    </w:p>
    <w:p w:rsidR="009515F8" w:rsidRPr="00F75E43" w:rsidRDefault="009515F8" w:rsidP="00EB2703">
      <w:pPr>
        <w:pStyle w:val="Text"/>
        <w:ind w:firstLine="360"/>
        <w:rPr>
          <w:lang w:val="az-Latn-AZ"/>
        </w:rPr>
      </w:pPr>
      <w:r w:rsidRPr="00F75E43">
        <w:rPr>
          <w:lang w:val="az-Latn-AZ"/>
        </w:rPr>
        <w:t>Kiçik bir uşağın atasının əlindən oyuncağı «mənimdir!» deyə qışqırıb dartması səhnəsi ilə hansımız tanış deyilik ki? Hər birimizin daxilində özümüzə aid olanı əldə etməmək və ya haqlı olaraq bizə məxsus olan gözəl bir şeyi əldən vermək qorxusu gizlənir. Nəticə etibarilə, insan verməkdənsə almağa üstünlük verir. Öz yaxınları ilə «oyuncaqlarını» bölüşmək və yaxud öz vaxtını onlara sərf etmək (hələ bu kimi qurbanları tamamilə yad adamlara etmək barədə danışmıram) ilk baxışda elə görünə bilər ki, bu cür davranış qətiyyən bizim maraq dairəmizdə deyil. Əslində Tanrı şəxsi mənfəəti güdməməyi sağlam münasibətlərin künc daşı edib. Şəxsi mənfəəti güdməmək və paylaşmaq bacarığı bizim maraq dairəmizdədir.</w:t>
      </w:r>
    </w:p>
    <w:p w:rsidR="009515F8" w:rsidRPr="00F75E43" w:rsidRDefault="009515F8" w:rsidP="00EB2703">
      <w:pPr>
        <w:pStyle w:val="Text"/>
        <w:ind w:firstLine="360"/>
        <w:rPr>
          <w:lang w:val="az-Latn-AZ"/>
        </w:rPr>
      </w:pPr>
      <w:r w:rsidRPr="00F75E43">
        <w:rPr>
          <w:lang w:val="az-Latn-AZ"/>
        </w:rPr>
        <w:t>İsa dedi: «Verin, sizə də veriləcək: …bol bir ölçü ilə… Çünki hansı ölçü ilə ölçsəniz, sizin üçün də eyni ölçü ilə ölçüləcək» (Luka 6:38). Bu, qarşılıqlı sevginin prinsiplərindən biridir: biz nə veririksə, onu da alırıq. Hər şeydən əvvəl insanların ehtiyaclarını düşünərək özündə olanı onlarla paylaşmaq bizdə dərin məmnunluq hissi yaradacaq.</w:t>
      </w:r>
    </w:p>
    <w:p w:rsidR="009515F8" w:rsidRPr="00F75E43" w:rsidRDefault="009515F8" w:rsidP="00EB2703">
      <w:pPr>
        <w:pStyle w:val="Text"/>
        <w:ind w:firstLine="360"/>
        <w:rPr>
          <w:lang w:val="az-Latn-AZ"/>
        </w:rPr>
      </w:pPr>
      <w:r w:rsidRPr="00F75E43">
        <w:rPr>
          <w:lang w:val="az-Latn-AZ"/>
        </w:rPr>
        <w:t>Yadımdadır, bir dəfə Şon ilə San-Dieqonun mərkəzində gəzərkən nəsə yemək üçün kiçik bir restorana girdik. İkimizin arasında böləcəyimiz iri bir sendviç sifariş verdik.</w:t>
      </w:r>
    </w:p>
    <w:p w:rsidR="009515F8" w:rsidRPr="00F75E43" w:rsidRDefault="009515F8" w:rsidP="00EB2703">
      <w:pPr>
        <w:pStyle w:val="Text"/>
        <w:ind w:firstLine="360"/>
        <w:rPr>
          <w:lang w:val="az-Latn-AZ"/>
        </w:rPr>
      </w:pPr>
      <w:r w:rsidRPr="00F75E43">
        <w:rPr>
          <w:lang w:val="az-Latn-AZ"/>
        </w:rPr>
        <w:t>Küçəyə çıxıb skamyada əyləşdik və sendviçi bölməyə hazırlaşırdıq ki, qonşu oturacaqda evsizə çox bənzəyən bir kişi gördük. Mən Şona baxıb başımla işarə etdim.</w:t>
      </w:r>
    </w:p>
    <w:p w:rsidR="009515F8" w:rsidRPr="00F75E43" w:rsidRDefault="009515F8" w:rsidP="00EB2703">
      <w:pPr>
        <w:pStyle w:val="Text"/>
        <w:ind w:firstLine="360"/>
        <w:rPr>
          <w:lang w:val="az-Latn-AZ"/>
        </w:rPr>
      </w:pPr>
      <w:r w:rsidRPr="00F75E43">
        <w:rPr>
          <w:lang w:val="az-Latn-AZ"/>
        </w:rPr>
        <w:t>— Mərc gələk, o da nəyi var acıb, — pıçıltı ilə oğluma dedim. — Bəlkə sendviçimizi onunla bölək?</w:t>
      </w:r>
    </w:p>
    <w:p w:rsidR="009515F8" w:rsidRPr="00F75E43" w:rsidRDefault="009515F8" w:rsidP="00EB2703">
      <w:pPr>
        <w:pStyle w:val="Text"/>
        <w:ind w:firstLine="360"/>
        <w:rPr>
          <w:lang w:val="az-Latn-AZ"/>
        </w:rPr>
      </w:pPr>
      <w:r w:rsidRPr="00F75E43">
        <w:rPr>
          <w:lang w:val="az-Latn-AZ"/>
        </w:rPr>
        <w:t>— Ata, mən acından ölürəm, — Şon cavab verdi.</w:t>
      </w:r>
    </w:p>
    <w:p w:rsidR="009515F8" w:rsidRPr="00F75E43" w:rsidRDefault="009515F8" w:rsidP="00EB2703">
      <w:pPr>
        <w:pStyle w:val="Text"/>
        <w:ind w:firstLine="360"/>
        <w:rPr>
          <w:lang w:val="az-Latn-AZ"/>
        </w:rPr>
      </w:pPr>
      <w:r w:rsidRPr="00F75E43">
        <w:rPr>
          <w:lang w:val="az-Latn-AZ"/>
        </w:rPr>
        <w:t>— Hə, mənim də qarnım quruldayır, — mən dedim. — Amma əminəm ki, bu adam bizdən daha çox acdır. Bu sendviçi üç hissəyə bölsək də doyarıq. İnan mənə.</w:t>
      </w:r>
    </w:p>
    <w:p w:rsidR="009515F8" w:rsidRPr="00F75E43" w:rsidRDefault="009515F8" w:rsidP="00EB2703">
      <w:pPr>
        <w:pStyle w:val="Text"/>
        <w:ind w:firstLine="360"/>
        <w:rPr>
          <w:lang w:val="az-Latn-AZ"/>
        </w:rPr>
      </w:pPr>
      <w:r w:rsidRPr="00F75E43">
        <w:rPr>
          <w:lang w:val="az-Latn-AZ"/>
        </w:rPr>
        <w:t>Şon həvəssiz olaraq başını tərpətməklə razılaşdığını bildirdi.</w:t>
      </w:r>
    </w:p>
    <w:p w:rsidR="009515F8" w:rsidRPr="00F75E43" w:rsidRDefault="009515F8" w:rsidP="00EB2703">
      <w:pPr>
        <w:pStyle w:val="Text"/>
        <w:ind w:firstLine="360"/>
        <w:rPr>
          <w:lang w:val="az-Latn-AZ"/>
        </w:rPr>
      </w:pPr>
      <w:r w:rsidRPr="00F75E43">
        <w:rPr>
          <w:lang w:val="az-Latn-AZ"/>
        </w:rPr>
        <w:t>Mən adı Allen olan kişiyə dedim ki, biz oğlumla böyük sendviç almışıq. Əgər acdırsa, biz onunla paylaşmağa hazırıq. Kişi gülümsəyib bizim skamyada əyləşdi. Hərə məmnuniyyətlə özünün üçdə bir sendviçini «aşırdı».</w:t>
      </w:r>
    </w:p>
    <w:p w:rsidR="009515F8" w:rsidRPr="00F75E43" w:rsidRDefault="009515F8" w:rsidP="00EB2703">
      <w:pPr>
        <w:pStyle w:val="Text"/>
        <w:ind w:firstLine="360"/>
        <w:rPr>
          <w:lang w:val="az-Latn-AZ"/>
        </w:rPr>
      </w:pPr>
      <w:r w:rsidRPr="00F75E43">
        <w:rPr>
          <w:lang w:val="az-Latn-AZ"/>
        </w:rPr>
        <w:t>Söhbət əsnasında başa düşdük ki, Allen evsiz-eşiksizdir. O özünün kədərli həyatı barədə danışdı. Biz isə diqqətlə onu dinlədik. Mən qısaca özüm haqqında, həm də necə məsihçi olmağım barədə danışdım. Biz ayrılmamışdan qabaq Şonla birlikdə Allen üçün dua etdik. Ayrılanda, Allen artıq bilirdi ki, onun qayğısına qalan Kəs var.</w:t>
      </w:r>
    </w:p>
    <w:p w:rsidR="009515F8" w:rsidRPr="00F75E43" w:rsidRDefault="009515F8" w:rsidP="00EB2703">
      <w:pPr>
        <w:pStyle w:val="Text"/>
        <w:ind w:firstLine="360"/>
        <w:rPr>
          <w:lang w:val="az-Latn-AZ"/>
        </w:rPr>
      </w:pPr>
      <w:r w:rsidRPr="00F75E43">
        <w:rPr>
          <w:lang w:val="az-Latn-AZ"/>
        </w:rPr>
        <w:t>Biz Şonla dağdakı komamıza qayıdanda oğlum dedi: «Ata, mən sendviçin ancaq üçdə birini yedim, amma elə hiss edirəm ki, sanki iki dənəsini yemişəm. Nə yaxşı Allenlə paylaşdıq. Düşünürəm, biz ona kömək etmiş olduq». Mən fürsətdən istifadə edərək oğluma izah etdim ki, biz ətrafdakılarla bölüşəndə və öz ehtiyaclarımızı Rəbbə etibar edəndə, O, həmişə bizim qayğımıza qalır. Rəbb etdiyimiz yaxşı əməllərin əvəzini ya bu həyatda, ya da göylərdə verəcək.</w:t>
      </w:r>
    </w:p>
    <w:p w:rsidR="009515F8" w:rsidRPr="00F75E43" w:rsidRDefault="009515F8" w:rsidP="00EB2703">
      <w:pPr>
        <w:pStyle w:val="Text"/>
        <w:ind w:firstLine="360"/>
        <w:rPr>
          <w:lang w:val="az-Latn-AZ"/>
        </w:rPr>
      </w:pPr>
      <w:r w:rsidRPr="00F75E43">
        <w:rPr>
          <w:lang w:val="az-Latn-AZ"/>
        </w:rPr>
        <w:t>Uşağa öz vaxtını və yaxud onun üçün qiymətli olan nəyisə qurban verməyi təklif edin. Hətta körpələr belə, Tanrının bu cür hədiyyələrə görə nə qədər bol mükafat verdiyini dərk edə bilərlər. Uşağın cib pulunun müəyyən hissəsini uzaq bir ölkədəki imkansız uşaqların ehtiyaclarına bağışlaması son dərəcə faydalı bir təcrübə ola bilər. Bir çox humanitar təşkilatlar uşaqları həmyaşıdlarına kömək etməyə təşviq edəcək şəkildə qurulub (məsələn, uşaqlara məktub və foto mübadiləsinə imkanı verilir). Uşaqların xeyriyyəçilik fəaliyyətlərinə qoşulması onlara Tanrının xüsusi sevgisini anlamağa kömək edir.</w:t>
      </w:r>
    </w:p>
    <w:p w:rsidR="009515F8" w:rsidRPr="00F75E43" w:rsidRDefault="009515F8" w:rsidP="00EB2703">
      <w:pPr>
        <w:pStyle w:val="Text"/>
        <w:ind w:firstLine="360"/>
        <w:rPr>
          <w:lang w:val="az-Latn-AZ"/>
        </w:rPr>
      </w:pPr>
      <w:r w:rsidRPr="00F75E43">
        <w:rPr>
          <w:lang w:val="az-Latn-AZ"/>
        </w:rPr>
        <w:t>Eqoist olmayan münasibət və davranışların əyani nümunələri də çox faydalıdır. Uşaqlara keçmişdə və ya indi vaxtınızı, enerjinizi, malınızı qurban verməli olduğunuz hadisələrdən danışın. Qoy onlar bilsinlər ki, bu münasibətlər sizin üçün nə qədər böyük xeyir-duaya çevrilib. Bu şəhadətiniz uşaqları fədakarlığın və qarşı tərəfin ehtiyaclarına diqqətli olmağın əhəmiyyətini öyrədəcək. Onlar başa düşəcəklər ki, bununla münasibətləri möhkəmləndirir, öz hərəkətlərindən məmnun qalacaqlar.</w:t>
      </w:r>
    </w:p>
    <w:p w:rsidR="009515F8" w:rsidRPr="00F75E43" w:rsidRDefault="009515F8" w:rsidP="00AB6704">
      <w:pPr>
        <w:pStyle w:val="Para05"/>
        <w:keepNext/>
        <w:spacing w:before="600" w:after="240"/>
        <w:ind w:left="312" w:right="240"/>
        <w:rPr>
          <w:rFonts w:ascii="Times New Roman" w:hAnsi="Times New Roman"/>
          <w:lang w:val="az-Latn-AZ"/>
        </w:rPr>
      </w:pPr>
      <w:r w:rsidRPr="00F75E43">
        <w:rPr>
          <w:rFonts w:ascii="Times New Roman" w:hAnsi="Times New Roman"/>
          <w:lang w:val="az-Latn-AZ"/>
        </w:rPr>
        <w:t>HƏQİQİ SEVGİ NƏYİSƏ VERMƏZDƏN ÖNCƏ ALMALIDIR</w:t>
      </w:r>
    </w:p>
    <w:p w:rsidR="009515F8" w:rsidRPr="00F75E43" w:rsidRDefault="009515F8" w:rsidP="00EB2703">
      <w:pPr>
        <w:pStyle w:val="Text"/>
        <w:ind w:firstLine="360"/>
        <w:rPr>
          <w:lang w:val="az-Latn-AZ"/>
        </w:rPr>
      </w:pPr>
      <w:r w:rsidRPr="00F75E43">
        <w:rPr>
          <w:lang w:val="az-Latn-AZ"/>
        </w:rPr>
        <w:t>Biz heç vaxt bizdə olmayanı verə bilmərik. Eləcə də məhəbbəti. Biz özümüz almadığımızı vermək gücündə deyilik. Həvari Yəhya yazırdı: «Məhəbbət bizim Allahı sevməyimizlə bağlı deyil, amma bundan ibarətdir: O bizi sevdi və Öz Oğlunu bizim günahlarımıza görə kəffarə qurbanı olaraq göndərdi. &lt;…&gt; Biz sevirik, çünki öncə O bizi sevdi» (1 Yəhya 4:10,19). Başqalarını sevmək bacarığı Tanrı və ətrafdakıların sevgisi ilə gəlir. Allah qəlblərimizi Öz sevgisi ilə doldurmamış bağışlamağa, qeyd-şərtsiz qəbul etməyə, mərhəmət və diqqət göstərməyə, qonşularımıza qarşı sevgi və minnətdarlığa çağırmır. Məsələn, həvari Paul deyirdi: «Buna görə də Məsih sizi qəbul etdiyi kimi siz də Allahın izzəti üçün bir-birinizi qəbul edin» (Romalılara 15:7). Biz Məsih tərəfindən qəbul olunduqda ətrafdakıları qəbul edə bilirik. Tanrının bol məhəbbəti və yaxınlarımızın sevgisi sayəsində biz özümüz təmənnasız qurban etmək və sevmək bacarığı əldə edirik.</w:t>
      </w:r>
    </w:p>
    <w:p w:rsidR="009515F8" w:rsidRPr="00F75E43" w:rsidRDefault="009515F8" w:rsidP="00EB2703">
      <w:pPr>
        <w:pStyle w:val="Text"/>
        <w:ind w:firstLine="360"/>
        <w:rPr>
          <w:lang w:val="az-Latn-AZ"/>
        </w:rPr>
      </w:pPr>
      <w:r w:rsidRPr="00F75E43">
        <w:rPr>
          <w:lang w:val="az-Latn-AZ"/>
        </w:rPr>
        <w:t>İnsanları sevməyə və onlara etibar etməyə çətinlik çəkən insanları düşünün. Yəqin ki, onlar keçmişdə uğursuz və son nəticədə pozulmuş münasibətlərin pis təcrübəsini yaşayıblar. Keçmişdəki güclü və mənəvi cəhətdən sağlam münasibətlər bu sahədə hazırkı və gələcək uğurlarımızın açarı olacaq. Yaxud da əksinə: keçmişdəki uğursuz təcrübələr bu gün və gələcəkdə formalaşan münasibətlərə mənfi təsirini göstərəcək. Bu yanlış dairəni qırmaq lazımdır. Bu şans bizə Allahın həqiqi məhəbbətini qazanmaq fürsəti ilə verilir.</w:t>
      </w:r>
    </w:p>
    <w:p w:rsidR="009515F8" w:rsidRPr="00F75E43" w:rsidRDefault="009515F8" w:rsidP="00EB2703">
      <w:pPr>
        <w:pStyle w:val="Text"/>
        <w:ind w:firstLine="360"/>
        <w:rPr>
          <w:lang w:val="az-Latn-AZ"/>
        </w:rPr>
      </w:pPr>
      <w:r w:rsidRPr="00F75E43">
        <w:rPr>
          <w:lang w:val="az-Latn-AZ"/>
        </w:rPr>
        <w:t>Uğursuz ailədə böyüdüyüm barədə artıq danışmışam. Mən sevgini nə qəbul edə, nə də göstərə bilirdim. Tanrı, özüm və ətrafımdakı insanlarla yeni, sağlam bir əlaqə tapana qədər bu qüsurlu davranış modeli mənimlə birlikdə böyüməyə davam edirdi.</w:t>
      </w:r>
    </w:p>
    <w:p w:rsidR="009515F8" w:rsidRPr="00F75E43" w:rsidRDefault="009515F8" w:rsidP="00EB2703">
      <w:pPr>
        <w:pStyle w:val="Text"/>
        <w:ind w:firstLine="360"/>
        <w:rPr>
          <w:lang w:val="az-Latn-AZ"/>
        </w:rPr>
      </w:pPr>
      <w:r w:rsidRPr="00F75E43">
        <w:rPr>
          <w:lang w:val="az-Latn-AZ"/>
        </w:rPr>
        <w:t>Məktəbdə və universitetdə oxuduğum müddətdə sevgi dolu bir ailəyə ehtiyacım var idi. Dik və Şarlotta Deyin timsalında belə bir gözəl ailə ilə tanış oldum.</w:t>
      </w:r>
    </w:p>
    <w:p w:rsidR="009515F8" w:rsidRPr="00F75E43" w:rsidRDefault="009515F8" w:rsidP="00EB2703">
      <w:pPr>
        <w:pStyle w:val="Text"/>
        <w:ind w:firstLine="360"/>
        <w:rPr>
          <w:lang w:val="az-Latn-AZ"/>
        </w:rPr>
      </w:pPr>
      <w:r w:rsidRPr="00F75E43">
        <w:rPr>
          <w:lang w:val="az-Latn-AZ"/>
        </w:rPr>
        <w:t>Çox keçmədi ki, mən Deyin ailəsinin bir üzvü oldum. Tez-tez uyğunsuz vaxtda, məsələn, səhər saat 6:30, yaxud gecə saat 11:00-dan sonra onlara gedər və həmin vaxt vacib hesab etdiyim bir şey haqqında danışardım. Səbirli Dik həmişə mənə qarşı xeyirxah və diqqətli idi. Uşaqlıq illərimdə bu cür münasibəti ancaq arzulaya bilərdim.</w:t>
      </w:r>
    </w:p>
    <w:p w:rsidR="009515F8" w:rsidRPr="00F75E43" w:rsidRDefault="009515F8" w:rsidP="00EB2703">
      <w:pPr>
        <w:pStyle w:val="Text"/>
        <w:ind w:firstLine="360"/>
        <w:rPr>
          <w:lang w:val="az-Latn-AZ"/>
        </w:rPr>
      </w:pPr>
      <w:r w:rsidRPr="00F75E43">
        <w:rPr>
          <w:lang w:val="az-Latn-AZ"/>
        </w:rPr>
        <w:t>Mən Dik və Şarlottanın bir-birinə və övladlarına olan münasibətinə heyran olurdum. Onlar uşaqları yüksək dəyərləndirir, tərifləyir, onlara öz qeyri-adiliklərini və əvəzolunmaz olduqlarını hiss etdirirdilər. Onlar öz sevgilərini nəvazişli sözlər, incə toxunuşlar və bağrına basmaları ilə ifadə edirdilər. Deyin ailəsi sayəsində mən isti qucağın nə olduğunu dərk etdim. Dik və Şarlotta onlara ehtiyac duyan hər kəsin həmişə yanında olurdu. Onlar həmişə uşaqlarına vaxt ayırırdı. Bu da məni çox duyğulandırırdı. Çünki atam mənim varlığımı nadir hallarda xatırlayırdı.</w:t>
      </w:r>
    </w:p>
    <w:p w:rsidR="009515F8" w:rsidRPr="00F75E43" w:rsidRDefault="009515F8" w:rsidP="00EB2703">
      <w:pPr>
        <w:pStyle w:val="Text"/>
        <w:ind w:firstLine="360"/>
        <w:rPr>
          <w:lang w:val="az-Latn-AZ"/>
        </w:rPr>
      </w:pPr>
      <w:r w:rsidRPr="00F75E43">
        <w:rPr>
          <w:lang w:val="az-Latn-AZ"/>
        </w:rPr>
        <w:t>Dik və Şarlottanın ailəsində aşkar etdiyim daha bir xüsusiyyət var idi: valideynlər uşaqlara evdə köməklərinə görə təşəkkür edirdilər. Məsələn, zibil atanda, evi təmizləyəndə… bir sözlə, hər şeydə… Onlar heç vaxt uşaqların göstərdiyi köməyə görə minnətdarlıq etməyi unutmurdular. Öz uşaqlığımı xatırlayaraq deyə bilərəm ki, atam həmişə mənə zəhmət çəkməyi öyrədirdi. Buna görə mən ona minnətdaram. Amma o mənim etdiklərimi qiymətləndirirdimi? Nə vaxtsa belə bir şeyin olduğunu xatırlamıram.</w:t>
      </w:r>
    </w:p>
    <w:p w:rsidR="009515F8" w:rsidRPr="00F75E43" w:rsidRDefault="009515F8" w:rsidP="00EB2703">
      <w:pPr>
        <w:pStyle w:val="Text"/>
        <w:ind w:firstLine="360"/>
        <w:rPr>
          <w:lang w:val="az-Latn-AZ"/>
        </w:rPr>
      </w:pPr>
      <w:r w:rsidRPr="00F75E43">
        <w:rPr>
          <w:lang w:val="az-Latn-AZ"/>
        </w:rPr>
        <w:t>Dikin ailəsi, demək olar ki, mənim üçün heç vaxt görmədiyim ailəyə çevrilmişdi. Qarşılıqlı sevgi sayəsində mən sağlam münasibətlərin necə olduğunu öyrəndim. Uğursuz keçmişinizə qalib gələrək (bu, hamıya lazımdır), yetkin ruhani məsihçi ailələri tapmağa çalışın və onlarla dostuq edin. Qoy bu ailə Müqəddəs Kitab həqiqətlərini səthi bilənlərdən olmasın. Ruhani cəhətdən yetkin ailə başçısından — bəlkə də babanız yaşında olan bir atadan — sizə məsləhətçi olmasını istəyin. Öz xahişinizlə siz nəinki ona hörmət göstərmiş olacaq, həm də onun uşaqlarınızla isti və etibarlı ünsiyyətə kömək edəcək emosional bacarıqlarını mənimsəyəcəksiniz.</w:t>
      </w:r>
    </w:p>
    <w:p w:rsidR="009515F8" w:rsidRPr="00F75E43" w:rsidRDefault="009515F8" w:rsidP="00AB6704">
      <w:pPr>
        <w:pStyle w:val="Para05"/>
        <w:keepNext/>
        <w:spacing w:before="600" w:after="240"/>
        <w:ind w:left="312" w:right="240"/>
        <w:rPr>
          <w:rFonts w:ascii="Times New Roman" w:hAnsi="Times New Roman"/>
          <w:lang w:val="az-Latn-AZ"/>
        </w:rPr>
      </w:pPr>
      <w:r w:rsidRPr="00F75E43">
        <w:rPr>
          <w:rFonts w:ascii="Times New Roman" w:hAnsi="Times New Roman"/>
          <w:lang w:val="az-Latn-AZ"/>
        </w:rPr>
        <w:t>ƏSL MƏHƏBBƏT BAŞQA İNSANIN EHTİYACLARININ QAYĞISINA QALIR</w:t>
      </w:r>
    </w:p>
    <w:p w:rsidR="009515F8" w:rsidRPr="00F75E43" w:rsidRDefault="009515F8" w:rsidP="00EB2703">
      <w:pPr>
        <w:pStyle w:val="Text"/>
        <w:ind w:firstLine="360"/>
        <w:rPr>
          <w:lang w:val="az-Latn-AZ"/>
        </w:rPr>
      </w:pPr>
      <w:r w:rsidRPr="00F75E43">
        <w:rPr>
          <w:lang w:val="az-Latn-AZ"/>
        </w:rPr>
        <w:t>Qeyd etmək lazımdır ki, İsanın sevən ürəyini təsvir etmək üçün tez-tez «rəhmi gəldi» felindən və onun sinonimindən istifadə olunur. İki kor adamla qarşılaşanda İsanın «rəhmi gəldi». Cüzamlını görəndə «rəhmi» gəldi. Acları və əziyyət çəkənləri görəndə Rəbbin «yazığı gəldi»</w:t>
      </w:r>
      <w:r w:rsidRPr="00F75E43">
        <w:rPr>
          <w:rStyle w:val="FootnoteReference"/>
          <w:lang w:val="az-Latn-AZ"/>
        </w:rPr>
        <w:footnoteReference w:id="25"/>
      </w:r>
      <w:r w:rsidRPr="00F75E43">
        <w:rPr>
          <w:lang w:val="az-Latn-AZ"/>
        </w:rPr>
        <w:t>. Fiziki, emosional və ya ruhani ehtiyacından asılı olmayaraq, iztirab çəkən insanlarla qarşılaşanda, İsa o dəqiqə cavab verirdi. Ehtiyacı olan insanın probleminə dərhal cavab vermək — həqiqi sevginin təcəssümüdür.</w:t>
      </w:r>
    </w:p>
    <w:p w:rsidR="009515F8" w:rsidRPr="00F75E43" w:rsidRDefault="009515F8" w:rsidP="00EB2703">
      <w:pPr>
        <w:pStyle w:val="Text"/>
        <w:ind w:firstLine="360"/>
        <w:rPr>
          <w:lang w:val="az-Latn-AZ"/>
        </w:rPr>
      </w:pPr>
      <w:r w:rsidRPr="00F75E43">
        <w:rPr>
          <w:lang w:val="az-Latn-AZ"/>
        </w:rPr>
        <w:t>İlk uşağınız dünyaya gələndə diqqəti özünə cəlb etməsini necə bacardığını, yəqin ki, görmüsünüz. Körpə uşaqlar səs-küylü olur! Məncə, sizin uşaqlarınız da öz «vokal bacarıqlarını» istifadə ediblər. Sizin qulağınızı «yoran» səbəblərdən biri — onun ac olmasından xəbər verməsidir. Əminəm ki, arvadınızla siz uşağınızın bu ehtiyacını ödəyərək dərhal onu yedizdirmisiniz. Ana südünü və ya süd sıyığını yedikdən sonra körpənin başqa bir ehtiyacı yaranır, siz onun bezini dəyişdirərək bu ehtiyacı ödəməyə tələsmisiniz. Nəhayət, o yuxuya gedəndə, siz onun rahat yatması üçün şərait yaradıb bu ehtiyacını da qarşılamısınız. Uşaq dünyaya gələndən siz onun fiziki ehtiyaclarını ödəməklə məşğulsunuz. Bu, əsl məhəbbətin təzahürünün bir hissəsidir.</w:t>
      </w:r>
    </w:p>
    <w:p w:rsidR="009515F8" w:rsidRPr="00F75E43" w:rsidRDefault="009515F8" w:rsidP="00EB2703">
      <w:pPr>
        <w:pStyle w:val="Text"/>
        <w:ind w:firstLine="360"/>
        <w:rPr>
          <w:lang w:val="az-Latn-AZ"/>
        </w:rPr>
      </w:pPr>
      <w:r w:rsidRPr="00F75E43">
        <w:rPr>
          <w:lang w:val="az-Latn-AZ"/>
        </w:rPr>
        <w:t>Uşağa olan sevgi həm də onun emosional və mənəvi ehtiyaclarının təmin edilməsini nəzərdə tutur. Çünki onun fiziki ehtiyaclarla yanaşı, mənəvi ehtiyacları da var. Bu tələbatını qarşılamaqla biz uşağa ətrafındakıların emosional ehtiyaclarına cavab verməsini öyrədirik. Bu, mənəvi cəhətdən sağlam qarşılıqlı münasibətin əlamətidir.</w:t>
      </w:r>
    </w:p>
    <w:p w:rsidR="009515F8" w:rsidRPr="00F75E43" w:rsidRDefault="009515F8" w:rsidP="00EB2703">
      <w:pPr>
        <w:pStyle w:val="Text"/>
        <w:ind w:firstLine="360"/>
        <w:rPr>
          <w:lang w:val="az-Latn-AZ"/>
        </w:rPr>
      </w:pPr>
      <w:r w:rsidRPr="00F75E43">
        <w:rPr>
          <w:lang w:val="az-Latn-AZ"/>
        </w:rPr>
        <w:t>Məhz bu cür qarşılıqlı münasibəti mən Deyin ailəsində gördüm. Bu ailənin üzvləri öz mənfəətlərini güdmədən bir-birinin emosional tələbatlarına cavab verirdilər. Dik və Şarlotta uşaqların ehtiyaclarını ödəməklə onlara sevgi göstərirdilər. Hər bir uşağın fiziki və emosional ehtiyaclarının qarşılanması, ailədə elə atmosfer yaradırdı ki, uşaqlar da ətrafdakılar üçün eynisini etməyi öyrənirdi.</w:t>
      </w:r>
    </w:p>
    <w:p w:rsidR="009515F8" w:rsidRPr="00F75E43" w:rsidRDefault="009515F8" w:rsidP="00EB2703">
      <w:pPr>
        <w:pStyle w:val="Text"/>
        <w:ind w:firstLine="360"/>
        <w:rPr>
          <w:lang w:val="az-Latn-AZ"/>
        </w:rPr>
      </w:pPr>
      <w:r w:rsidRPr="00F75E43">
        <w:rPr>
          <w:lang w:val="az-Latn-AZ"/>
        </w:rPr>
        <w:t>Uzun illər məni narahat edən bir şey vardı: mən uşaqlarımın bütün emosional ehtiyaclarından xəbərsiz idim. Bundan başqa, mən Dottinin və özümün də mənəvi ehtiyaclarımızı bildiyimdən əmin deyildim. Ötən fəsillərdə mən onlardan bəziləri barədə danışdım. Məsələn, qəbul olunma, tanınma, dəstək, diqqət göstərmək və s. Müqəddəs Kitabda ən azı otuz beş emosional ehtiyacımız barədə söz açılır. Biz onları Müqəddəs Kitabın «bir-birinizə» çağırışı adlandırırıq. Məsələn, «bir-birinizi qəbul edin» (Romalılara 15:7), «bütün üzvlər bir-birinə eyni qayğı göstərsin» (1 Korinflilərə 12:25), «bir-birinizi ürəkləndirin» (1 Saloniklilərə 5:11) və s. Məni Müqəddəs Kitabın bu ayələri ilə tanış edən əziz dostum doktor David Ferqyuson mənə insanın həyatında on prioritet mənəvi ehtiyacı necə müəyyənləşdirməyi izah etdi. Onun tövsiyələri əvəzolunmaz idi. O, ailə üzvlərimin vacib emosional ehtiyaclarını qarşılamaq üçün konkret addımlar atmağa təklif edirdi.</w:t>
      </w:r>
    </w:p>
    <w:p w:rsidR="009515F8" w:rsidRPr="00F75E43" w:rsidRDefault="009515F8" w:rsidP="00EB2703">
      <w:pPr>
        <w:pStyle w:val="Text"/>
        <w:ind w:firstLine="360"/>
        <w:rPr>
          <w:lang w:val="az-Latn-AZ"/>
        </w:rPr>
      </w:pPr>
      <w:r w:rsidRPr="00F75E43">
        <w:rPr>
          <w:lang w:val="az-Latn-AZ"/>
        </w:rPr>
        <w:t>Təbii ki, Müqəddəs Kitabın səhifələrində özünüz də bütün emosional ehtiyacların təsvirini tapa bilərsiniz. Ancaq mən on ehtiyacla kifayətlənməyi təklif edirəm. Bu ehtiyacların hər birinin Müqəddəs Kitabdakı yerinə istinad edərək tərifini verəcəyəm. İnsanın ən vacib mənəvi ehtiyaclarının siyahısı ilə tanış olun. Onlardan hansının övladınız üçün böyük əhəmiyyət kəsb etdiyini müəyyənləşdirin. Bu ehtiyacların təsviri birinci şəxs adından verilir, yəni uşaq özü onları təsvir edir.</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xml:space="preserve">• </w:t>
      </w:r>
      <w:r w:rsidRPr="00F75E43">
        <w:rPr>
          <w:rStyle w:val="0Text"/>
          <w:rFonts w:ascii="Times New Roman" w:hAnsi="Times New Roman" w:cs="Times New Roman"/>
          <w:iCs/>
          <w:lang w:val="az-Latn-AZ"/>
        </w:rPr>
        <w:t>Qəbul olunmanın emosional tələbatı</w:t>
      </w:r>
      <w:r w:rsidRPr="00F75E43">
        <w:rPr>
          <w:rFonts w:ascii="Times New Roman" w:hAnsi="Times New Roman" w:cs="Times New Roman"/>
          <w:lang w:val="az-Latn-AZ"/>
        </w:rPr>
        <w:t>. Sən məni qeyd-şərtsiz sevəndə, xüsusilə hərəkətlərim ideal olmayanda belə, mən özümü qəbul olunmuş hiss edirəm. Qəbul olunma sayəsində olduğum kimi sevildiyimi hiss edirəm (Romalılara 15:6-ya bax).</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xml:space="preserve">• </w:t>
      </w:r>
      <w:r w:rsidRPr="00F75E43">
        <w:rPr>
          <w:rStyle w:val="0Text"/>
          <w:rFonts w:ascii="Times New Roman" w:hAnsi="Times New Roman" w:cs="Times New Roman"/>
          <w:iCs/>
          <w:lang w:val="az-Latn-AZ"/>
        </w:rPr>
        <w:t xml:space="preserve">Diqqətin emosional tələbatı. </w:t>
      </w:r>
      <w:r w:rsidRPr="00F75E43">
        <w:rPr>
          <w:rFonts w:ascii="Times New Roman" w:hAnsi="Times New Roman" w:cs="Times New Roman"/>
          <w:lang w:val="az-Latn-AZ"/>
        </w:rPr>
        <w:t>Məni narahat edən məsələlərlə maraqlananda, sənin qayğıma qaldığını hiss edirəm (1 Korinflilərə 12:25-ə bax).</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xml:space="preserve">• </w:t>
      </w:r>
      <w:r w:rsidRPr="00F75E43">
        <w:rPr>
          <w:rStyle w:val="0Text"/>
          <w:rFonts w:ascii="Times New Roman" w:hAnsi="Times New Roman" w:cs="Times New Roman"/>
          <w:iCs/>
          <w:lang w:val="az-Latn-AZ"/>
        </w:rPr>
        <w:t xml:space="preserve">Tərifin emosional tələbatı. </w:t>
      </w:r>
      <w:r w:rsidRPr="00F75E43">
        <w:rPr>
          <w:rFonts w:ascii="Times New Roman" w:hAnsi="Times New Roman" w:cs="Times New Roman"/>
          <w:lang w:val="az-Latn-AZ"/>
        </w:rPr>
        <w:t>Məndən razı qaldığını və yanında olmağımın sənə xoş olduğunu göstərəndə, sənin məmnunluğunu hiss edirəm (Romalılara 14:18-ə bax).</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xml:space="preserve">• </w:t>
      </w:r>
      <w:r w:rsidRPr="00F75E43">
        <w:rPr>
          <w:rStyle w:val="0Text"/>
          <w:rFonts w:ascii="Times New Roman" w:hAnsi="Times New Roman" w:cs="Times New Roman"/>
          <w:iCs/>
          <w:lang w:val="az-Latn-AZ"/>
        </w:rPr>
        <w:t xml:space="preserve">Dəyərləndirmənin emosional tələbatı. </w:t>
      </w:r>
      <w:r w:rsidRPr="00F75E43">
        <w:rPr>
          <w:rFonts w:ascii="Times New Roman" w:hAnsi="Times New Roman" w:cs="Times New Roman"/>
          <w:lang w:val="az-Latn-AZ"/>
        </w:rPr>
        <w:t>Sən məni nailiyyətlərimə və cəhdlərimə görə tərifləyəndə, mənə xoş olur (1 Korinflilərə 11:2-ə bax).</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xml:space="preserve">• </w:t>
      </w:r>
      <w:r w:rsidRPr="00F75E43">
        <w:rPr>
          <w:rStyle w:val="0Text"/>
          <w:rFonts w:ascii="Times New Roman" w:hAnsi="Times New Roman" w:cs="Times New Roman"/>
          <w:iCs/>
          <w:lang w:val="az-Latn-AZ"/>
        </w:rPr>
        <w:t xml:space="preserve">Təsəllinin emosional tələbatı. </w:t>
      </w:r>
      <w:r w:rsidRPr="00F75E43">
        <w:rPr>
          <w:rFonts w:ascii="Times New Roman" w:hAnsi="Times New Roman" w:cs="Times New Roman"/>
          <w:lang w:val="az-Latn-AZ"/>
        </w:rPr>
        <w:t>İztirab çəkdiyim vaxtlarda sən halıma acıyanda, mən təsəlli tapıram (2 Korinflilərə 1:3–4).</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xml:space="preserve">• </w:t>
      </w:r>
      <w:r w:rsidRPr="00F75E43">
        <w:rPr>
          <w:rStyle w:val="0Text"/>
          <w:rFonts w:ascii="Times New Roman" w:hAnsi="Times New Roman" w:cs="Times New Roman"/>
          <w:iCs/>
          <w:lang w:val="az-Latn-AZ"/>
        </w:rPr>
        <w:t xml:space="preserve">Dəstəyin emosional tələbatı. </w:t>
      </w:r>
      <w:r w:rsidRPr="00F75E43">
        <w:rPr>
          <w:rFonts w:ascii="Times New Roman" w:hAnsi="Times New Roman" w:cs="Times New Roman"/>
          <w:lang w:val="az-Latn-AZ"/>
        </w:rPr>
        <w:t>Yükümü yüngülləşdirmək, problemimi həll etmək üçün yardım əlini uzadanda, dəstəkləndiyimi hiss edirəm (Qalatiyalılara 6:2).</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xml:space="preserve">• </w:t>
      </w:r>
      <w:r w:rsidRPr="00F75E43">
        <w:rPr>
          <w:rStyle w:val="0Text"/>
          <w:rFonts w:ascii="Times New Roman" w:hAnsi="Times New Roman" w:cs="Times New Roman"/>
          <w:iCs/>
          <w:lang w:val="az-Latn-AZ"/>
        </w:rPr>
        <w:t xml:space="preserve">Hörmətdə emosional tələbat. </w:t>
      </w:r>
      <w:r w:rsidRPr="00F75E43">
        <w:rPr>
          <w:rFonts w:ascii="Times New Roman" w:hAnsi="Times New Roman" w:cs="Times New Roman"/>
          <w:lang w:val="az-Latn-AZ"/>
        </w:rPr>
        <w:t>Sən mənim fikirlərimi, ideyalarımı qiymətləndirəndə və məni işgüzar insan hesab edəndə, hörmətini görürəm (1 Peter 2:17).</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xml:space="preserve">• </w:t>
      </w:r>
      <w:r w:rsidRPr="00F75E43">
        <w:rPr>
          <w:rStyle w:val="0Text"/>
          <w:rFonts w:ascii="Times New Roman" w:hAnsi="Times New Roman" w:cs="Times New Roman"/>
          <w:iCs/>
          <w:lang w:val="az-Latn-AZ"/>
        </w:rPr>
        <w:t xml:space="preserve">Müdafiədə emosional tələbat. </w:t>
      </w:r>
      <w:r w:rsidRPr="00F75E43">
        <w:rPr>
          <w:rFonts w:ascii="Times New Roman" w:hAnsi="Times New Roman" w:cs="Times New Roman"/>
          <w:lang w:val="az-Latn-AZ"/>
        </w:rPr>
        <w:t>Sən itirmək və ya möhtac olmaq qorxusunu həyatımdan götürməyə çalışanda, yaxud heç bir vəziyyətin bizim münasibətləri korlamayacağına əminlik verəndə, özümü müdafiə olunmuş hiss edirəm (1 Yəhya 4:18-ə bax).</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xml:space="preserve">• </w:t>
      </w:r>
      <w:r w:rsidRPr="00F75E43">
        <w:rPr>
          <w:rStyle w:val="0Text"/>
          <w:rFonts w:ascii="Times New Roman" w:hAnsi="Times New Roman" w:cs="Times New Roman"/>
          <w:iCs/>
          <w:lang w:val="az-Latn-AZ"/>
        </w:rPr>
        <w:t xml:space="preserve">Məhəbbətdə emosional tələbat. </w:t>
      </w:r>
      <w:r w:rsidRPr="00F75E43">
        <w:rPr>
          <w:rFonts w:ascii="Times New Roman" w:hAnsi="Times New Roman" w:cs="Times New Roman"/>
          <w:lang w:val="az-Latn-AZ"/>
        </w:rPr>
        <w:t>Sən məni tez-tez qucaqlayanda və xoş sözlər deyəndə, sevildiyimi hiss edirəm (Romalılara 12:10-a bax).</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xml:space="preserve">• </w:t>
      </w:r>
      <w:r w:rsidRPr="00F75E43">
        <w:rPr>
          <w:rStyle w:val="0Text"/>
          <w:rFonts w:ascii="Times New Roman" w:hAnsi="Times New Roman" w:cs="Times New Roman"/>
          <w:iCs/>
          <w:lang w:val="az-Latn-AZ"/>
        </w:rPr>
        <w:t xml:space="preserve">Ruhlandırmada emosional tələbat. </w:t>
      </w:r>
      <w:r w:rsidRPr="00F75E43">
        <w:rPr>
          <w:rFonts w:ascii="Times New Roman" w:hAnsi="Times New Roman" w:cs="Times New Roman"/>
          <w:lang w:val="az-Latn-AZ"/>
        </w:rPr>
        <w:t>Sən qoyduğum məqsədə çatmağa təkan verəndə, ruhlanıram (İbranilərə 10:24-ə bax).</w:t>
      </w:r>
    </w:p>
    <w:p w:rsidR="009515F8" w:rsidRPr="00F75E43" w:rsidRDefault="009515F8" w:rsidP="00EB2703">
      <w:pPr>
        <w:pStyle w:val="Text"/>
        <w:ind w:firstLine="360"/>
        <w:rPr>
          <w:lang w:val="az-Latn-AZ"/>
        </w:rPr>
      </w:pPr>
      <w:r w:rsidRPr="00F75E43">
        <w:rPr>
          <w:lang w:val="az-Latn-AZ"/>
        </w:rPr>
        <w:t>Yaxşı olardı ki, uşaqlarımızın daha çox hansı emosional ehtiyaclara tələbatının olduğunu bilək! Hər birimizin bu və ya digər emosional ehtiyacları var. Onlardan hər birinin ödənilməsi bizim üçün çox vacibdir. Lakin hər bir konkret vəziyyətdə ehtiyaclarımızın vacibliyi fərqli ola bilər. Məsələn, Şon üçün hörmət böyük əhəmiyyətə malikdir. Eyni zamanda Hizer üçün diqqət daha vacibdir. Dotti daha çox dəstəyə ehtiyac duyur. Mənim üçünsə vacib olan tərifdir. Uşaqlarınızın, həyat yoldaşınızın və özünüzün iki-üç emosional tələbatını bilmək çox vacibdir. Sonra bu barədə ailə daxilində müzakirə apara bilərsiniz. Doğma insanların bilərəkdən bir-birinin emosional ehtiyaclarına cavab verməsi çox təsirlidir!</w:t>
      </w:r>
    </w:p>
    <w:p w:rsidR="009515F8" w:rsidRPr="00F75E43" w:rsidRDefault="009515F8" w:rsidP="00EB2703">
      <w:pPr>
        <w:pStyle w:val="Text"/>
        <w:ind w:firstLine="360"/>
        <w:rPr>
          <w:lang w:val="az-Latn-AZ"/>
        </w:rPr>
      </w:pPr>
      <w:r w:rsidRPr="00F75E43">
        <w:rPr>
          <w:lang w:val="az-Latn-AZ"/>
        </w:rPr>
        <w:t>Özünüzün, eləcə də ailə üzvlərinizin vacib tələbatlarını müəyyənləşdirmək üçün sizə kitabın sonunda yer alan faydalı sorğu vərəqəsindən istifadə etməyi təklif edirəm. Doktor Deyvid Ferqyusonun rəhbərliyi ilə «Böyük Komandanlıq Şəbəkəsi»nin hazırladığı bu sorğu sizin və ailənizin ən vacib emosional ehtiyaclarını müəyyənləşdirməkdən ötrü əla vasitədir.</w:t>
      </w:r>
    </w:p>
    <w:p w:rsidR="009515F8" w:rsidRPr="00F75E43" w:rsidRDefault="009515F8" w:rsidP="00EB2703">
      <w:pPr>
        <w:pStyle w:val="Text"/>
        <w:ind w:firstLine="360"/>
        <w:rPr>
          <w:lang w:val="az-Latn-AZ"/>
        </w:rPr>
      </w:pPr>
      <w:r w:rsidRPr="00F75E43">
        <w:rPr>
          <w:lang w:val="az-Latn-AZ"/>
        </w:rPr>
        <w:t>Uşaqları başqalarının emosional ehtiyaclarını anlamağa və qarşılamağa hazırlamaq üçün onları Dottinin emosional ehtiyaclarını ödəməkdə mənimlə birlikdə fəal iştirak etməyə dəvət etdim. Beləcə onlar üçün bir nümunə oldum və eyni zamanda onlara yalnız sözdə deyil, əməldə analarına kömək etmək üçün fürsət verdim. Məsələn, ad gününü götürək. Təbii ki, siz hər il öz övladlarınızın doğum gününü qeyd edirsiniz. Bu, əsas emosional tələbatlardan birinin yerinə yetirilməsi üçün gözəl imkandır. Ad günlərində uşaqlarınızın emosional ehtiyaclarından birini ödəmək niyyətində olduğunuzu qoy onlar bilsinlər. Daha sonra övladlarınıza izah edin ki, onların emosional ehtiyacları qarşılandığı kimi, onlar da başqalarının emosional ehtiyacını qarşılaya bilərlər. Məsələn, analarının ad gününü qeyd etməklə bunun öhdəsindən gələ bilərlər.</w:t>
      </w:r>
    </w:p>
    <w:p w:rsidR="009515F8" w:rsidRPr="00F75E43" w:rsidRDefault="009515F8" w:rsidP="00EB2703">
      <w:pPr>
        <w:pStyle w:val="Text"/>
        <w:ind w:firstLine="360"/>
        <w:rPr>
          <w:lang w:val="az-Latn-AZ"/>
        </w:rPr>
      </w:pPr>
      <w:r w:rsidRPr="00F75E43">
        <w:rPr>
          <w:lang w:val="az-Latn-AZ"/>
        </w:rPr>
        <w:t>Dottiyə bir söz demədən uşaqları başıma yığıb onlara həyat yoldaşımın doğum gününü qeyd etmək fikrində olduğumu dedim. Yadımdadır, onlara belə söyləmişdim: «Uşaqlar, ananızın doğum günü yaxınlaşır. Mənim sizin köməyinizə ehtiyacım var. Sizcə, onu necə sevindirə bilərik? Necə edək ki, o onu nə qədər çox sevdiyimizi və onun qayğısına qaldığımızı bilsin?»</w:t>
      </w:r>
    </w:p>
    <w:p w:rsidR="009515F8" w:rsidRPr="00F75E43" w:rsidRDefault="009515F8" w:rsidP="00EB2703">
      <w:pPr>
        <w:pStyle w:val="Text"/>
        <w:ind w:firstLine="360"/>
        <w:rPr>
          <w:lang w:val="az-Latn-AZ"/>
        </w:rPr>
      </w:pPr>
      <w:r w:rsidRPr="00F75E43">
        <w:rPr>
          <w:lang w:val="az-Latn-AZ"/>
        </w:rPr>
        <w:t>«Məxfi iclas»lardan birində Kelli dedi:</w:t>
      </w:r>
    </w:p>
    <w:p w:rsidR="009515F8" w:rsidRPr="00F75E43" w:rsidRDefault="009515F8" w:rsidP="00EB2703">
      <w:pPr>
        <w:pStyle w:val="Text"/>
        <w:ind w:firstLine="360"/>
        <w:rPr>
          <w:lang w:val="az-Latn-AZ"/>
        </w:rPr>
      </w:pPr>
      <w:r w:rsidRPr="00F75E43">
        <w:rPr>
          <w:lang w:val="az-Latn-AZ"/>
        </w:rPr>
        <w:t>— Bəlkə çimərliyə gedək? Axı anamız çimərlikdə istirahət etməyi sevir.</w:t>
      </w:r>
    </w:p>
    <w:p w:rsidR="009515F8" w:rsidRPr="00F75E43" w:rsidRDefault="009515F8" w:rsidP="00EB2703">
      <w:pPr>
        <w:pStyle w:val="Text"/>
        <w:ind w:firstLine="360"/>
        <w:rPr>
          <w:lang w:val="az-Latn-AZ"/>
        </w:rPr>
      </w:pPr>
      <w:r w:rsidRPr="00F75E43">
        <w:rPr>
          <w:lang w:val="az-Latn-AZ"/>
        </w:rPr>
        <w:t>— Mənim də bir fikrim var, — Şon dedi. — Anamız spagetti xoşlayır. Axşama biz onun üçün spagetti hazırlaya bilərik.</w:t>
      </w:r>
    </w:p>
    <w:p w:rsidR="009515F8" w:rsidRPr="00F75E43" w:rsidRDefault="009515F8" w:rsidP="00EB2703">
      <w:pPr>
        <w:pStyle w:val="Text"/>
        <w:ind w:firstLine="360"/>
        <w:rPr>
          <w:lang w:val="az-Latn-AZ"/>
        </w:rPr>
      </w:pPr>
      <w:r w:rsidRPr="00F75E43">
        <w:rPr>
          <w:lang w:val="az-Latn-AZ"/>
        </w:rPr>
        <w:t>— Mənim isə daha yaxşı fikrim var, — Keti söhbətə qoşuldu. — Bəlkə spagetti hazırlayaraq çimərlikdə piknik edək?</w:t>
      </w:r>
    </w:p>
    <w:p w:rsidR="009515F8" w:rsidRPr="00F75E43" w:rsidRDefault="009515F8" w:rsidP="00EB2703">
      <w:pPr>
        <w:pStyle w:val="Text"/>
        <w:ind w:firstLine="360"/>
        <w:rPr>
          <w:lang w:val="az-Latn-AZ"/>
        </w:rPr>
      </w:pPr>
      <w:r w:rsidRPr="00F75E43">
        <w:rPr>
          <w:lang w:val="az-Latn-AZ"/>
        </w:rPr>
        <w:t>Bu «məxfi iclas»lar uşaqlara analarının emosional ehtiyaclarını ödəməyi öyrətmək üçün yaxşı bir fürsət oldu. Çünki ad günlərində bütün ailə üzvləri səbəbkarın emosional ehtiyaclarını ödəyirdilər. Daha sonra Dottiyə hazırladığımız təbrik açıqcasında uşaqların hər biri ürək sözlərini yazdı. Onlara analarından nə qədər sevgi və dəstək aldıqlarını xatırlatdım. İndi isə onların analarına öz minnətdarlıqlarını ifadə etmək vaxtı idi.</w:t>
      </w:r>
    </w:p>
    <w:p w:rsidR="009515F8" w:rsidRPr="00F75E43" w:rsidRDefault="009515F8" w:rsidP="00EB2703">
      <w:pPr>
        <w:pStyle w:val="Text"/>
        <w:ind w:firstLine="360"/>
        <w:rPr>
          <w:lang w:val="az-Latn-AZ"/>
        </w:rPr>
      </w:pPr>
      <w:r w:rsidRPr="00F75E43">
        <w:rPr>
          <w:lang w:val="az-Latn-AZ"/>
        </w:rPr>
        <w:t>Uşaqlara diqqət və qayğı göstərərək, onlara qeyd-şərtsiz qəbulu, dəyəri, dəstəyi, ruhlandırmanı, hörməti, rəğbətinizi və sevginizi də göstərməyə çalışın. Amma bununla kifayətlənməyin. Onları öz əməkdaşlarınıza çevirin və analarının da eyni emosional ehtiyaclarını ödəməyi öyrədin. Onları yaradıcı olmağa və sizinlə birlikdə analarının mənəvi ehtiyaclarının qarşılanmasında fəal iştirak etməyə dəvət edin.</w:t>
      </w:r>
    </w:p>
    <w:p w:rsidR="009515F8" w:rsidRPr="00F75E43" w:rsidRDefault="009515F8" w:rsidP="00AB6704">
      <w:pPr>
        <w:pStyle w:val="Para05"/>
        <w:keepNext/>
        <w:spacing w:before="600" w:after="240"/>
        <w:ind w:left="312" w:right="240"/>
        <w:rPr>
          <w:rFonts w:ascii="Times New Roman" w:hAnsi="Times New Roman"/>
          <w:lang w:val="az-Latn-AZ"/>
        </w:rPr>
      </w:pPr>
      <w:r w:rsidRPr="00F75E43">
        <w:rPr>
          <w:rFonts w:ascii="Times New Roman" w:hAnsi="Times New Roman"/>
          <w:lang w:val="az-Latn-AZ"/>
        </w:rPr>
        <w:t>ƏSL SEVGİ SEÇİMDİR</w:t>
      </w:r>
    </w:p>
    <w:p w:rsidR="009515F8" w:rsidRPr="00F75E43" w:rsidRDefault="009515F8" w:rsidP="00EB2703">
      <w:pPr>
        <w:pStyle w:val="Text"/>
        <w:ind w:firstLine="360"/>
        <w:rPr>
          <w:lang w:val="az-Latn-AZ"/>
        </w:rPr>
      </w:pPr>
      <w:r w:rsidRPr="00F75E43">
        <w:rPr>
          <w:lang w:val="az-Latn-AZ"/>
        </w:rPr>
        <w:t>Nikahımızdan uzun illər keçsə də, bu günə kimi kahinin mənə verdiyi sualı olduğu kimi xatırlayıram: «Coslin Deyvid, siz Doroti Enni qanuni həyat yoldaşı kimi qəbul etməyə və bu gündən etibarən Allahın müqəddəs əmrinə uyğun şəkildə onu sevməyə, sevincli və kədərli günlərdə, yoxsulluqda və var-dövlətdə, xəstəlikdə və sağlamlıqda ölənə qədər qayğısına qalmağa razısınızmı?»</w:t>
      </w:r>
    </w:p>
    <w:p w:rsidR="009515F8" w:rsidRPr="00F75E43" w:rsidRDefault="009515F8" w:rsidP="00EB2703">
      <w:pPr>
        <w:pStyle w:val="Text"/>
        <w:ind w:firstLine="360"/>
        <w:rPr>
          <w:lang w:val="az-Latn-AZ"/>
        </w:rPr>
      </w:pPr>
      <w:r w:rsidRPr="00F75E43">
        <w:rPr>
          <w:lang w:val="az-Latn-AZ"/>
        </w:rPr>
        <w:t>Nikah mərasiminin sonu Dotti ilə nikahımızın sonu olmadı, əksinə, onun başlanğıcına çevrildi. Sevgi münasibətləri, xüsusilə də nikah son təyinat yeri deyil. Bu, məhəbbət əhdi ilə möhürlənmiş iki sevən insanın səyahətidir. Gördüyünüz kimi, sevgi seçimdir. Mən Dottiyə sədaqət göstərməyi seçdim. Bu seçim ona sadiq qalmağın və ömrümün sonunadək onu ürəkdən sevməyimin şüurlu qərarı idi. Arvadınızı, həyatınızda yeganə olan qadını sevməyi seçərək, ona qarşı sadiqliyi və sədaqəti seçmiş olursunuz. Evlilik münasibətlərinin mahiyyəti də məhz elə bundadır. Başqa insanlarla münasibətlərimiz heç də həmişə ömür boyu davam etmir. Bəzi dost münasibətlər müxtəlif səbəblərə görə bitə bilər. Lakin siz uzunmüddətli münasibət qurmaq niyyətindəsinizsə, şüurlu seçim etməyə hazır olun.</w:t>
      </w:r>
    </w:p>
    <w:p w:rsidR="009515F8" w:rsidRPr="00F75E43" w:rsidRDefault="009515F8" w:rsidP="00EB2703">
      <w:pPr>
        <w:pStyle w:val="Text"/>
        <w:ind w:firstLine="360"/>
        <w:rPr>
          <w:lang w:val="az-Latn-AZ"/>
        </w:rPr>
      </w:pPr>
      <w:r w:rsidRPr="00F75E43">
        <w:rPr>
          <w:lang w:val="az-Latn-AZ"/>
        </w:rPr>
        <w:t>Qoy uşaqlarınız bilsinlər ki, sevgi təkcə hiss və ya emosional istəklərdən ibarət deyil. Sevgi şəraitdən asılı olmayaraq, bizə əziz olan insanların yanında olmaq əhdinə əsaslanır. Toy ildönümlərində uşaqlarınıza evliliyinizin ömür boyu davam edən bir nikah olacağını söyləyin. Toy ildönümünü təntənəli ailə şənliyinə çevirmək olar. Uşaqlara evlilikdə sadiq olmağın bir seçim olduğunu və həyat yoldaşınızı ürəkdən sevməyi seçdiyinizi söyləyin.</w:t>
      </w:r>
    </w:p>
    <w:p w:rsidR="009515F8" w:rsidRPr="00F75E43" w:rsidRDefault="009515F8" w:rsidP="00EB2703">
      <w:pPr>
        <w:pStyle w:val="Text"/>
        <w:ind w:firstLine="360"/>
        <w:rPr>
          <w:lang w:val="az-Latn-AZ"/>
        </w:rPr>
      </w:pPr>
      <w:r w:rsidRPr="00F75E43">
        <w:rPr>
          <w:lang w:val="az-Latn-AZ"/>
        </w:rPr>
        <w:t>Bundan başqa, toya dəvət aldıqda ora uşaqlarınızla birgə gedin. Onlara izah edin ki, insanlar romantik münasibətlərin təbii nəticəsi olaraq evləndikləri vaxt seçim edir və bir-birlərinə sadiq qalacaqlarına dair ciddi vədlər verirlər. Bu gün elə bir təəssürat yaranır ki, bu vədlər asanlıqla pozulur, nikahların ömrü qısalır və evlilik münasibətləri yalnız duyğular yaşadıqca davam edir. Uşaqlara başa salın ki, Allahın nikahdakı məqsədi belə deyil. Onlara bildirin ki, ər-arvad bir-birinə sadiq qaldıqca, onların münasibətləri ömür boyu davam edəcək.</w:t>
      </w:r>
    </w:p>
    <w:p w:rsidR="009515F8" w:rsidRPr="00F75E43" w:rsidRDefault="009515F8" w:rsidP="00EB2703">
      <w:pPr>
        <w:pStyle w:val="Text"/>
        <w:ind w:firstLine="360"/>
        <w:rPr>
          <w:lang w:val="az-Latn-AZ"/>
        </w:rPr>
      </w:pPr>
      <w:r w:rsidRPr="00F75E43">
        <w:rPr>
          <w:lang w:val="az-Latn-AZ"/>
        </w:rPr>
        <w:t>Ömür boyu davam edən sadiq evlilik münasibəti Tanrının nikah barədə niyyətinin təcəssümüdür. Həqiqi sevgi təmənnasız şəkildə qarşı tərəfin ehtiyaclarını ödəyir. Atanın altıncı öhdəliyi budur ki, övladına əsl sevginin nə olduğunu izah etsin.</w:t>
      </w:r>
    </w:p>
    <w:p w:rsidR="009515F8" w:rsidRPr="00F75E43" w:rsidRDefault="009515F8" w:rsidP="00AB6704">
      <w:pPr>
        <w:pStyle w:val="Heading1"/>
        <w:keepNext/>
        <w:keepLines/>
        <w:pageBreakBefore/>
        <w:spacing w:before="720" w:after="480"/>
        <w:ind w:left="240" w:right="240"/>
        <w:rPr>
          <w:rFonts w:ascii="Times New Roman" w:hAnsi="Times New Roman"/>
          <w:lang w:val="az-Latn-AZ"/>
        </w:rPr>
      </w:pPr>
      <w:bookmarkStart w:id="9" w:name="_Toc76661582"/>
      <w:r w:rsidRPr="00F75E43">
        <w:rPr>
          <w:rFonts w:ascii="Times New Roman" w:hAnsi="Times New Roman"/>
          <w:lang w:val="az-Latn-AZ"/>
        </w:rPr>
        <w:t xml:space="preserve">~9~ </w:t>
      </w:r>
      <w:r w:rsidRPr="00F75E43">
        <w:rPr>
          <w:rFonts w:ascii="Times New Roman" w:hAnsi="Times New Roman"/>
          <w:lang w:val="az-Latn-AZ"/>
        </w:rPr>
        <w:br/>
      </w:r>
      <w:r w:rsidRPr="00F75E43">
        <w:rPr>
          <w:rStyle w:val="2Text"/>
          <w:rFonts w:ascii="Times New Roman" w:hAnsi="Times New Roman"/>
          <w:szCs w:val="31"/>
          <w:lang w:val="az-Latn-AZ"/>
        </w:rPr>
        <w:t>Yeddinci vəzifə</w:t>
      </w:r>
      <w:r w:rsidRPr="00F75E43">
        <w:rPr>
          <w:rFonts w:ascii="Times New Roman" w:hAnsi="Times New Roman"/>
          <w:lang w:val="az-Latn-AZ"/>
        </w:rPr>
        <w:t xml:space="preserve"> </w:t>
      </w:r>
      <w:r w:rsidRPr="00F75E43">
        <w:rPr>
          <w:rFonts w:ascii="Times New Roman" w:hAnsi="Times New Roman"/>
          <w:lang w:val="az-Latn-AZ"/>
        </w:rPr>
        <w:br/>
      </w:r>
      <w:r w:rsidRPr="00F75E43">
        <w:rPr>
          <w:rFonts w:ascii="Times New Roman" w:hAnsi="Times New Roman"/>
          <w:lang w:val="az-Latn-AZ"/>
        </w:rPr>
        <w:br/>
        <w:t>UŞAĞINIZA YAXŞINI PİSDƏN AYIRMAĞI ÖYRƏDİN</w:t>
      </w:r>
      <w:bookmarkEnd w:id="9"/>
    </w:p>
    <w:p w:rsidR="009515F8" w:rsidRPr="00F75E43" w:rsidRDefault="009515F8" w:rsidP="00EB2703">
      <w:pPr>
        <w:pStyle w:val="Text"/>
        <w:ind w:firstLine="360"/>
        <w:rPr>
          <w:lang w:val="az-Latn-AZ"/>
        </w:rPr>
      </w:pPr>
      <w:r w:rsidRPr="00F75E43">
        <w:rPr>
          <w:lang w:val="az-Latn-AZ"/>
        </w:rPr>
        <w:t>— Harun, sənə söz verirəm ki, bu söhbətimiz əvvəlki söhbətlərimiz kimi olmayacaq, — ata dedi. — Söz verirəm ki, daha sənə səsimi qaldırmayacağam. — Otağa sükut çökdü. Bu sükutu yalnız Harunun anası Marsinin burnunu çəkməsi pozurdu. On yeddi yaşlı yeniyetmənin atası Rik yerli elektron mağazasından oğurluq etməkdə ittiham olunan oğlunu danlayırdı. — Sadəcə iki sualıma cavab ver, — Rik davam etdi. O, oğluna danışmağa imkan vermirdi. — Mağazadan oğurluğa görə həbs olunmaq, səncə, necədir?</w:t>
      </w:r>
    </w:p>
    <w:p w:rsidR="009515F8" w:rsidRPr="00F75E43" w:rsidRDefault="009515F8" w:rsidP="00EB2703">
      <w:pPr>
        <w:pStyle w:val="Text"/>
        <w:ind w:firstLine="360"/>
        <w:rPr>
          <w:lang w:val="az-Latn-AZ"/>
        </w:rPr>
      </w:pPr>
      <w:r w:rsidRPr="00F75E43">
        <w:rPr>
          <w:lang w:val="az-Latn-AZ"/>
        </w:rPr>
        <w:t>— Bilmirəm.</w:t>
      </w:r>
    </w:p>
    <w:p w:rsidR="009515F8" w:rsidRPr="00F75E43" w:rsidRDefault="009515F8" w:rsidP="00EB2703">
      <w:pPr>
        <w:pStyle w:val="Text"/>
        <w:ind w:firstLine="360"/>
        <w:rPr>
          <w:lang w:val="az-Latn-AZ"/>
        </w:rPr>
      </w:pPr>
      <w:r w:rsidRPr="00F75E43">
        <w:rPr>
          <w:lang w:val="az-Latn-AZ"/>
        </w:rPr>
        <w:t>— Sən öz günahını boynuna alırsan?</w:t>
      </w:r>
    </w:p>
    <w:p w:rsidR="009515F8" w:rsidRPr="00F75E43" w:rsidRDefault="009515F8" w:rsidP="00EB2703">
      <w:pPr>
        <w:pStyle w:val="Text"/>
        <w:ind w:firstLine="360"/>
        <w:rPr>
          <w:lang w:val="az-Latn-AZ"/>
        </w:rPr>
      </w:pPr>
      <w:r w:rsidRPr="00F75E43">
        <w:rPr>
          <w:lang w:val="az-Latn-AZ"/>
        </w:rPr>
        <w:t>— Yox.</w:t>
      </w:r>
    </w:p>
    <w:p w:rsidR="009515F8" w:rsidRPr="00F75E43" w:rsidRDefault="009515F8" w:rsidP="00EB2703">
      <w:pPr>
        <w:pStyle w:val="Text"/>
        <w:ind w:firstLine="360"/>
        <w:rPr>
          <w:lang w:val="az-Latn-AZ"/>
        </w:rPr>
      </w:pPr>
      <w:r w:rsidRPr="00F75E43">
        <w:rPr>
          <w:lang w:val="az-Latn-AZ"/>
        </w:rPr>
        <w:t>— Başa düşmürsən ki, pis hərəkət etmisən?</w:t>
      </w:r>
    </w:p>
    <w:p w:rsidR="009515F8" w:rsidRPr="00F75E43" w:rsidRDefault="009515F8" w:rsidP="00EB2703">
      <w:pPr>
        <w:pStyle w:val="Text"/>
        <w:ind w:firstLine="360"/>
        <w:rPr>
          <w:lang w:val="az-Latn-AZ"/>
        </w:rPr>
      </w:pPr>
      <w:r w:rsidRPr="00F75E43">
        <w:rPr>
          <w:lang w:val="az-Latn-AZ"/>
        </w:rPr>
        <w:t>— Deyəsən, pisdir.</w:t>
      </w:r>
    </w:p>
    <w:p w:rsidR="009515F8" w:rsidRPr="00F75E43" w:rsidRDefault="009515F8" w:rsidP="00EB2703">
      <w:pPr>
        <w:pStyle w:val="Text"/>
        <w:ind w:firstLine="360"/>
        <w:rPr>
          <w:lang w:val="az-Latn-AZ"/>
        </w:rPr>
      </w:pPr>
      <w:r w:rsidRPr="00F75E43">
        <w:rPr>
          <w:lang w:val="az-Latn-AZ"/>
        </w:rPr>
        <w:t>— Nə üçün?</w:t>
      </w:r>
    </w:p>
    <w:p w:rsidR="009515F8" w:rsidRPr="00F75E43" w:rsidRDefault="009515F8" w:rsidP="00EB2703">
      <w:pPr>
        <w:pStyle w:val="Text"/>
        <w:ind w:firstLine="360"/>
        <w:rPr>
          <w:lang w:val="az-Latn-AZ"/>
        </w:rPr>
      </w:pPr>
      <w:r w:rsidRPr="00F75E43">
        <w:rPr>
          <w:lang w:val="az-Latn-AZ"/>
        </w:rPr>
        <w:t>— Bilmirəm.</w:t>
      </w:r>
    </w:p>
    <w:p w:rsidR="009515F8" w:rsidRPr="00F75E43" w:rsidRDefault="009515F8" w:rsidP="00EB2703">
      <w:pPr>
        <w:pStyle w:val="Text"/>
        <w:ind w:firstLine="360"/>
        <w:rPr>
          <w:lang w:val="az-Latn-AZ"/>
        </w:rPr>
      </w:pPr>
      <w:r w:rsidRPr="00F75E43">
        <w:rPr>
          <w:lang w:val="az-Latn-AZ"/>
        </w:rPr>
        <w:t>— Məgər sən bilmirsən ki, oğurluq etmək olmaz? — deyə Rik təkid etdi.</w:t>
      </w:r>
    </w:p>
    <w:p w:rsidR="009515F8" w:rsidRPr="00F75E43" w:rsidRDefault="009515F8" w:rsidP="00EB2703">
      <w:pPr>
        <w:pStyle w:val="Text"/>
        <w:ind w:firstLine="360"/>
        <w:rPr>
          <w:lang w:val="az-Latn-AZ"/>
        </w:rPr>
      </w:pPr>
      <w:r w:rsidRPr="00F75E43">
        <w:rPr>
          <w:lang w:val="az-Latn-AZ"/>
        </w:rPr>
        <w:t>Marsi ata və oğlunun dialoquna qulaq asırdı. Hərdən Haruna nəzər salıb gah qarşısında tamamilə yad insanın dayandığını, gah da dizində oturdub gecələr nağıl danışdığı uşağını görürdü. Kiçik bir oğlanın yetkin gəncə çevrilməsi Rik və Marsi üçün asan başa gəlməmişdi.</w:t>
      </w:r>
    </w:p>
    <w:p w:rsidR="009515F8" w:rsidRPr="00F75E43" w:rsidRDefault="009515F8" w:rsidP="00EB2703">
      <w:pPr>
        <w:pStyle w:val="Text"/>
        <w:ind w:firstLine="360"/>
        <w:rPr>
          <w:lang w:val="az-Latn-AZ"/>
        </w:rPr>
      </w:pPr>
      <w:r w:rsidRPr="00F75E43">
        <w:rPr>
          <w:lang w:val="az-Latn-AZ"/>
        </w:rPr>
        <w:t>Bir qədər sonra dialoq iştirakçıları yerlərini dəyişdi: indi Harun danışırdı.</w:t>
      </w:r>
    </w:p>
    <w:p w:rsidR="009515F8" w:rsidRPr="00F75E43" w:rsidRDefault="009515F8" w:rsidP="00EB2703">
      <w:pPr>
        <w:pStyle w:val="Text"/>
        <w:ind w:firstLine="360"/>
        <w:rPr>
          <w:lang w:val="az-Latn-AZ"/>
        </w:rPr>
      </w:pPr>
      <w:r w:rsidRPr="00F75E43">
        <w:rPr>
          <w:lang w:val="az-Latn-AZ"/>
        </w:rPr>
        <w:t>— Nə bilirsən olmaz? — deyə qəfildən irəli əyilib söhbətə maraq göstərərək atasından soruşdu.</w:t>
      </w:r>
    </w:p>
    <w:p w:rsidR="009515F8" w:rsidRPr="00F75E43" w:rsidRDefault="009515F8" w:rsidP="00EB2703">
      <w:pPr>
        <w:pStyle w:val="Text"/>
        <w:ind w:firstLine="360"/>
        <w:rPr>
          <w:lang w:val="az-Latn-AZ"/>
        </w:rPr>
      </w:pPr>
      <w:r w:rsidRPr="00F75E43">
        <w:rPr>
          <w:lang w:val="az-Latn-AZ"/>
        </w:rPr>
        <w:t>Rik çaşqınlıqla oğluna baxdı:</w:t>
      </w:r>
    </w:p>
    <w:p w:rsidR="009515F8" w:rsidRPr="00F75E43" w:rsidRDefault="009515F8" w:rsidP="00EB2703">
      <w:pPr>
        <w:pStyle w:val="Text"/>
        <w:ind w:firstLine="360"/>
        <w:rPr>
          <w:lang w:val="az-Latn-AZ"/>
        </w:rPr>
      </w:pPr>
      <w:r w:rsidRPr="00F75E43">
        <w:rPr>
          <w:lang w:val="az-Latn-AZ"/>
        </w:rPr>
        <w:t>— Sən nədən danışırsan?</w:t>
      </w:r>
    </w:p>
    <w:p w:rsidR="009515F8" w:rsidRPr="00F75E43" w:rsidRDefault="009515F8" w:rsidP="00EB2703">
      <w:pPr>
        <w:pStyle w:val="Text"/>
        <w:ind w:firstLine="360"/>
        <w:rPr>
          <w:lang w:val="az-Latn-AZ"/>
        </w:rPr>
      </w:pPr>
      <w:r w:rsidRPr="00F75E43">
        <w:rPr>
          <w:lang w:val="az-Latn-AZ"/>
        </w:rPr>
        <w:t>— Mən nə pislik etmişəm ki? Bir dənə kamera götürmüşəm, vəssalam. Mağazadan aldığım videokamera xarab çıxmışdı. Onu dəyişməli idilər. Amma bunu etməyə razı olmadılar. Haqqım olanı onlardan almağımın nəyi pisdir?</w:t>
      </w:r>
    </w:p>
    <w:p w:rsidR="009515F8" w:rsidRPr="00F75E43" w:rsidRDefault="009515F8" w:rsidP="00EB2703">
      <w:pPr>
        <w:pStyle w:val="Text"/>
        <w:ind w:firstLine="360"/>
        <w:rPr>
          <w:lang w:val="az-Latn-AZ"/>
        </w:rPr>
      </w:pPr>
      <w:r w:rsidRPr="00F75E43">
        <w:rPr>
          <w:lang w:val="az-Latn-AZ"/>
        </w:rPr>
        <w:t>— Eşitdiklərimə inanmıram, — Rik dedi. Harun gözlərini süzdürüb divana söykəndi və əllərini sinəsində çarpazlaşdırdı. — Harun! — Rik oğlunun qolunu dartdı. — Biz ananla həyatımız boyu sənə düzgün yaşamağı öyrətmişik. Çox təəssüf… sən hələ də oğurluq etməyin pis olduğunu başa düşməmisən.</w:t>
      </w:r>
    </w:p>
    <w:p w:rsidR="009515F8" w:rsidRPr="00F75E43" w:rsidRDefault="009515F8" w:rsidP="00EB2703">
      <w:pPr>
        <w:pStyle w:val="Text"/>
        <w:ind w:firstLine="360"/>
        <w:rPr>
          <w:lang w:val="az-Latn-AZ"/>
        </w:rPr>
      </w:pPr>
      <w:r w:rsidRPr="00F75E43">
        <w:rPr>
          <w:lang w:val="az-Latn-AZ"/>
        </w:rPr>
        <w:t>— Kim oğurluq edib ki? — Harun dodaqaltı deyindi. — Mən oğurluq etməmişəm. Oğurluq edən mağazanın işçiləridir ki, hər gün müştərilərin cibinə girirlər. Əslində onlar həbs olunmalıdırlar.</w:t>
      </w:r>
    </w:p>
    <w:p w:rsidR="009515F8" w:rsidRPr="00F75E43" w:rsidRDefault="009515F8" w:rsidP="00EB2703">
      <w:pPr>
        <w:pStyle w:val="Text"/>
        <w:ind w:firstLine="360"/>
        <w:rPr>
          <w:lang w:val="az-Latn-AZ"/>
        </w:rPr>
      </w:pPr>
      <w:r w:rsidRPr="00F75E43">
        <w:rPr>
          <w:lang w:val="az-Latn-AZ"/>
        </w:rPr>
        <w:t>Rik çox qəzəbləndi. Onun səbri tükəndi.</w:t>
      </w:r>
    </w:p>
    <w:p w:rsidR="009515F8" w:rsidRPr="00F75E43" w:rsidRDefault="009515F8" w:rsidP="00EB2703">
      <w:pPr>
        <w:pStyle w:val="Text"/>
        <w:ind w:firstLine="360"/>
        <w:rPr>
          <w:lang w:val="az-Latn-AZ"/>
        </w:rPr>
      </w:pPr>
      <w:r w:rsidRPr="00F75E43">
        <w:rPr>
          <w:lang w:val="az-Latn-AZ"/>
        </w:rPr>
        <w:t>— Sən yaxşı bilirsən ki, bu kameranı götürməyə haqqın çatmır. Mağazadakıların bura dəxili yoxdur. Biz sənə belə tərbiyə verməmişik, Harun Maykl! — Rikin yanında oturan Marsi ərinin qəzəbinə cavab olaraq əlini sıxdı. — Qulaq as, — Rik səsində eyni gərginliklə davam dedi. — Hansı əşya olursa olsun, pulu ödəmədən götürmək olmaz. Nöqtə!</w:t>
      </w:r>
    </w:p>
    <w:p w:rsidR="009515F8" w:rsidRPr="00F75E43" w:rsidRDefault="009515F8" w:rsidP="00EB2703">
      <w:pPr>
        <w:pStyle w:val="Text"/>
        <w:ind w:firstLine="360"/>
        <w:rPr>
          <w:lang w:val="az-Latn-AZ"/>
        </w:rPr>
      </w:pPr>
      <w:r w:rsidRPr="00F75E43">
        <w:rPr>
          <w:lang w:val="az-Latn-AZ"/>
        </w:rPr>
        <w:t>— Niyə? — Harun dirəşdi.</w:t>
      </w:r>
    </w:p>
    <w:p w:rsidR="009515F8" w:rsidRPr="00F75E43" w:rsidRDefault="009515F8" w:rsidP="00EB2703">
      <w:pPr>
        <w:pStyle w:val="Text"/>
        <w:ind w:firstLine="360"/>
        <w:rPr>
          <w:lang w:val="az-Latn-AZ"/>
        </w:rPr>
      </w:pPr>
      <w:r w:rsidRPr="00F75E43">
        <w:rPr>
          <w:lang w:val="az-Latn-AZ"/>
        </w:rPr>
        <w:t>— Necə yəni «niyə»? — Rik əsəbiləşdi. — Bu, doğru deyil! Elə şeylər var ki, onları etmək olmaz. Vəssalam. İkimizdə bilirik ki, sən səhvsən.</w:t>
      </w:r>
    </w:p>
    <w:p w:rsidR="009515F8" w:rsidRPr="00F75E43" w:rsidRDefault="009515F8" w:rsidP="00EB2703">
      <w:pPr>
        <w:pStyle w:val="Text"/>
        <w:ind w:firstLine="360"/>
        <w:rPr>
          <w:lang w:val="az-Latn-AZ"/>
        </w:rPr>
      </w:pPr>
      <w:r w:rsidRPr="00F75E43">
        <w:rPr>
          <w:lang w:val="az-Latn-AZ"/>
        </w:rPr>
        <w:t>Harun da səsini qaldıraraq cavab verdi:</w:t>
      </w:r>
    </w:p>
    <w:p w:rsidR="009515F8" w:rsidRPr="00F75E43" w:rsidRDefault="009515F8" w:rsidP="00EB2703">
      <w:pPr>
        <w:pStyle w:val="Text"/>
        <w:ind w:firstLine="360"/>
        <w:rPr>
          <w:lang w:val="az-Latn-AZ"/>
        </w:rPr>
      </w:pPr>
      <w:r w:rsidRPr="00F75E43">
        <w:rPr>
          <w:lang w:val="az-Latn-AZ"/>
        </w:rPr>
        <w:t>— Nə istəyirsən, fikirləş. Mən günahkar deyiləm. Sənin öz fikrin var, mənim isə öz fikrim. Dostlarımdan heç kim məni ittiham etmədi. Bu işdə bir günahkar varsa, o da mağazanın administratorudur.</w:t>
      </w:r>
    </w:p>
    <w:p w:rsidR="009515F8" w:rsidRPr="00F75E43" w:rsidRDefault="009515F8" w:rsidP="00EB2703">
      <w:pPr>
        <w:pStyle w:val="Text"/>
        <w:ind w:firstLine="360"/>
        <w:rPr>
          <w:lang w:val="az-Latn-AZ"/>
        </w:rPr>
      </w:pPr>
      <w:r w:rsidRPr="00F75E43">
        <w:rPr>
          <w:lang w:val="az-Latn-AZ"/>
        </w:rPr>
        <w:t>Oğlan otaqdan çıxmaq üçün yerindən cəld qalxdı.</w:t>
      </w:r>
    </w:p>
    <w:p w:rsidR="009515F8" w:rsidRPr="00F75E43" w:rsidRDefault="009515F8" w:rsidP="00EB2703">
      <w:pPr>
        <w:pStyle w:val="Text"/>
        <w:ind w:firstLine="360"/>
        <w:rPr>
          <w:lang w:val="az-Latn-AZ"/>
        </w:rPr>
      </w:pPr>
      <w:r w:rsidRPr="00F75E43">
        <w:rPr>
          <w:lang w:val="az-Latn-AZ"/>
        </w:rPr>
        <w:t>— Tez geri qayıt, cavan oğlan, — Rik tələb etdi.</w:t>
      </w:r>
    </w:p>
    <w:p w:rsidR="009515F8" w:rsidRPr="00F75E43" w:rsidRDefault="009515F8" w:rsidP="00EB2703">
      <w:pPr>
        <w:pStyle w:val="Text"/>
        <w:ind w:firstLine="360"/>
        <w:rPr>
          <w:lang w:val="az-Latn-AZ"/>
        </w:rPr>
      </w:pPr>
      <w:r w:rsidRPr="00F75E43">
        <w:rPr>
          <w:lang w:val="az-Latn-AZ"/>
        </w:rPr>
        <w:t>— Mən futbola getməliyəm, — pilləkənlə yuxarı çıxa-çıxa Harun dedi. — Marsi yenidən ərinin əlini möhkəm sıxdı.</w:t>
      </w:r>
    </w:p>
    <w:p w:rsidR="009515F8" w:rsidRPr="00F75E43" w:rsidRDefault="009515F8" w:rsidP="00EB2703">
      <w:pPr>
        <w:pStyle w:val="Text"/>
        <w:ind w:firstLine="360"/>
        <w:rPr>
          <w:lang w:val="az-Latn-AZ"/>
        </w:rPr>
      </w:pPr>
      <w:r w:rsidRPr="00F75E43">
        <w:rPr>
          <w:lang w:val="az-Latn-AZ"/>
        </w:rPr>
        <w:t>— Sən söz vermişdin ki, bu söhbət əvvəlki söhbətlər kimi olmayacaq, — o, sakit və əminliklə dedi.</w:t>
      </w:r>
    </w:p>
    <w:p w:rsidR="009515F8" w:rsidRPr="00F75E43" w:rsidRDefault="009515F8" w:rsidP="00EB2703">
      <w:pPr>
        <w:pStyle w:val="Text"/>
        <w:ind w:firstLine="360"/>
        <w:rPr>
          <w:lang w:val="az-Latn-AZ"/>
        </w:rPr>
      </w:pPr>
      <w:r w:rsidRPr="00F75E43">
        <w:rPr>
          <w:lang w:val="az-Latn-AZ"/>
        </w:rPr>
        <w:t>Rik kresloya söykənib gözlərini yumdu. Oğullarının əxlaqı bu qədər necə pozula bilərdi?</w:t>
      </w:r>
    </w:p>
    <w:p w:rsidR="009515F8" w:rsidRPr="00F75E43" w:rsidRDefault="009515F8" w:rsidP="00EB2703">
      <w:pPr>
        <w:pStyle w:val="Text"/>
        <w:ind w:firstLine="360"/>
        <w:rPr>
          <w:lang w:val="az-Latn-AZ"/>
        </w:rPr>
      </w:pPr>
      <w:r w:rsidRPr="00F75E43">
        <w:rPr>
          <w:lang w:val="az-Latn-AZ"/>
        </w:rPr>
        <w:t>Rik və Marsi bütün valideynlər kimi övladlarının pis və yaxşını ayırd edərək düzgün seçim etməsini istəyirdilər. Lakin bizim hekayədəki ata oğlunun səhv seçim etdiyini bilsə də, onu buna inandırmaqda gücsüz idi. Biz atalar övladlarımızın istənilən vəziyyətdə düzgün hərəkət etmələri üçün yaxşını pisdən ayırmalarına kömək etməliyik.</w:t>
      </w:r>
    </w:p>
    <w:p w:rsidR="009515F8" w:rsidRPr="00F75E43" w:rsidRDefault="009515F8" w:rsidP="00EB2703">
      <w:pPr>
        <w:pStyle w:val="Text"/>
        <w:ind w:firstLine="360"/>
        <w:rPr>
          <w:lang w:val="az-Latn-AZ"/>
        </w:rPr>
      </w:pPr>
      <w:r w:rsidRPr="00F75E43">
        <w:rPr>
          <w:lang w:val="az-Latn-AZ"/>
        </w:rPr>
        <w:t>Hər bir insan fərdi olaraq yaxşını pisdən ayıra bilir. Təsəvvür edək ki, məktəbdə soyunma otağında kimsə Harunun idman ayaqqabısını oğurlayır. Sizcə, o özünü zərər çəkmiş hesab edəcək? Şübhəsiz. Elə bilirsiniz ki, o, oğrunun oğurluq barədəki fikirlərini müzakirə edəcək? Şübhə edirəm. O, qərəzsiz ədaləti axtaracaq və qurbanın kim olduğuna şübhə etməyəcək. Bununla yanaşı, o, təkcə özünün deyil, hər kəsin tabe olmağa məcbur olduğu əxlaq qanunlarına müraciət edəcək.</w:t>
      </w:r>
    </w:p>
    <w:p w:rsidR="009515F8" w:rsidRPr="00F75E43" w:rsidRDefault="009515F8" w:rsidP="00EB2703">
      <w:pPr>
        <w:pStyle w:val="Text"/>
        <w:ind w:firstLine="360"/>
        <w:rPr>
          <w:lang w:val="az-Latn-AZ"/>
        </w:rPr>
      </w:pPr>
      <w:r w:rsidRPr="00F75E43">
        <w:rPr>
          <w:lang w:val="az-Latn-AZ"/>
        </w:rPr>
        <w:t>Amma çəkdiyimiz misalda Harun haqlı olduğuna əmindir. Çünki elektron mağazasının rəhbərliyinin ona və digər müştərilərə qarşı haqsız davrandığını iddia edir. Beləliklə, onun əxlaqi baxışları oğurluğa bəraət qazandırır. Əslində, bu gün uşaqların çoxu şəraitdən asılı olaraq, oğurluq və ya yalan danışmağı mümkün hesab edirlər. Onlar əmindir ki, bir vəziyyətdə qəbuledilməz hərəkət digər vəziyyətdə tamamilə qəbul edilə bilər. Bəs uşaqları əxlaq qanunlarının şəraitdən asılı olaraq dəyişdiyinə inanan böyüklər əhatə edərsə, onlara yaxşını pisdən ayırmağı necə öyrətmək olar?</w:t>
      </w:r>
    </w:p>
    <w:p w:rsidR="009515F8" w:rsidRPr="00F75E43" w:rsidRDefault="009515F8" w:rsidP="00AB6704">
      <w:pPr>
        <w:pStyle w:val="Para05"/>
        <w:keepNext/>
        <w:spacing w:before="600" w:after="240"/>
        <w:ind w:left="312" w:right="240"/>
        <w:rPr>
          <w:rFonts w:ascii="Times New Roman" w:hAnsi="Times New Roman"/>
          <w:lang w:val="az-Latn-AZ"/>
        </w:rPr>
      </w:pPr>
      <w:r w:rsidRPr="00F75E43">
        <w:rPr>
          <w:rFonts w:ascii="Times New Roman" w:hAnsi="Times New Roman"/>
          <w:lang w:val="az-Latn-AZ"/>
        </w:rPr>
        <w:t>HƏQİQƏTİ MÜƏYYƏNLƏŞDİRMƏK ÜÇÜN İKİ YANAŞMA</w:t>
      </w:r>
    </w:p>
    <w:p w:rsidR="009515F8" w:rsidRPr="00F75E43" w:rsidRDefault="009515F8" w:rsidP="00EB2703">
      <w:pPr>
        <w:pStyle w:val="Text"/>
        <w:ind w:firstLine="360"/>
        <w:rPr>
          <w:lang w:val="az-Latn-AZ"/>
        </w:rPr>
      </w:pPr>
      <w:r w:rsidRPr="00F75E43">
        <w:rPr>
          <w:lang w:val="az-Latn-AZ"/>
        </w:rPr>
        <w:t>Müasir cəmiyyətdə nəyin yaxşı, nəyin pis olduğunu müəyyən etmək üçün iki müxtəlif yanaşma mövcuddur. Hər bir yanaşma sizin dünyagörüşünüzə təsir edir və hər biri tamamilə fərqli baxış nöqtəsini təmsil edir:</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xml:space="preserve">• </w:t>
      </w:r>
      <w:r w:rsidRPr="00F75E43">
        <w:rPr>
          <w:rStyle w:val="0Text"/>
          <w:rFonts w:ascii="Times New Roman" w:hAnsi="Times New Roman" w:cs="Times New Roman"/>
          <w:iCs/>
          <w:lang w:val="az-Latn-AZ"/>
        </w:rPr>
        <w:t>Birinci yanaşma</w:t>
      </w:r>
      <w:r w:rsidRPr="00F75E43">
        <w:rPr>
          <w:rFonts w:ascii="Times New Roman" w:hAnsi="Times New Roman" w:cs="Times New Roman"/>
          <w:lang w:val="az-Latn-AZ"/>
        </w:rPr>
        <w:t>: nəyin yaxşı, nəyin pis olduğunu təyin edən Allahdır. Onun baxışı tamamilə obyektivdir və bütün halları əhatə edir.</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xml:space="preserve">• </w:t>
      </w:r>
      <w:r w:rsidRPr="00F75E43">
        <w:rPr>
          <w:rStyle w:val="0Text"/>
          <w:rFonts w:ascii="Times New Roman" w:hAnsi="Times New Roman" w:cs="Times New Roman"/>
          <w:iCs/>
          <w:lang w:val="az-Latn-AZ"/>
        </w:rPr>
        <w:t xml:space="preserve">İkinci yanaşma: </w:t>
      </w:r>
      <w:r w:rsidRPr="00F75E43">
        <w:rPr>
          <w:rFonts w:ascii="Times New Roman" w:hAnsi="Times New Roman" w:cs="Times New Roman"/>
          <w:lang w:val="az-Latn-AZ"/>
        </w:rPr>
        <w:t>nəyin yaxşı, nəyin pis olduğunu hər kəs özü müəyyən edir. Bu baxış subyektiv və vəziyyətdən asılıdır.</w:t>
      </w:r>
    </w:p>
    <w:p w:rsidR="009515F8" w:rsidRPr="00F75E43" w:rsidRDefault="009515F8" w:rsidP="00EB2703">
      <w:pPr>
        <w:pStyle w:val="Text"/>
        <w:ind w:firstLine="360"/>
        <w:rPr>
          <w:lang w:val="az-Latn-AZ"/>
        </w:rPr>
      </w:pPr>
      <w:r w:rsidRPr="00F75E43">
        <w:rPr>
          <w:lang w:val="az-Latn-AZ"/>
        </w:rPr>
        <w:t>Birinci yanaşma əsas Şəxsin insan deyil, Tanrı olduğunu qəbul edir. Hər şeyin mənbəyi və kainatın Hökmdarı insan deyil, Tanrıdır. O, həqiqətin mənbəyi, Yaradanı, yaxşı və pis hər şeyin Hakimidir.</w:t>
      </w:r>
    </w:p>
    <w:p w:rsidR="009515F8" w:rsidRPr="00F75E43" w:rsidRDefault="009515F8" w:rsidP="00EB2703">
      <w:pPr>
        <w:pStyle w:val="Text"/>
        <w:ind w:firstLine="360"/>
        <w:rPr>
          <w:lang w:val="az-Latn-AZ"/>
        </w:rPr>
      </w:pPr>
      <w:r w:rsidRPr="00F75E43">
        <w:rPr>
          <w:lang w:val="az-Latn-AZ"/>
        </w:rPr>
        <w:t>İkinci yanaşmanın əsasında insan dayanır. Əxlaq qanununun meyarı kimi bu yanaşma tamamilə fərdidir (yəni subyektivdir) və subyektin şəxsi vəziyyətindən (yəni şəraitdən) asılıdır. Başqa sözlə, hər kəs özü həqiqətin nə olduğunu müstəqil olaraq qiymətləndirmək hüququna malikdir. Bu həqiqətə əsasən o, nəyin yaxşı, nəyin pis olduğunu müəyyənləşdirir.</w:t>
      </w:r>
    </w:p>
    <w:p w:rsidR="009515F8" w:rsidRPr="00F75E43" w:rsidRDefault="009515F8" w:rsidP="00EB2703">
      <w:pPr>
        <w:pStyle w:val="Text"/>
        <w:ind w:firstLine="360"/>
        <w:rPr>
          <w:lang w:val="az-Latn-AZ"/>
        </w:rPr>
      </w:pPr>
      <w:r w:rsidRPr="00F75E43">
        <w:rPr>
          <w:lang w:val="az-Latn-AZ"/>
        </w:rPr>
        <w:t>Hətta məsihçi ailələrində belə, uşaqların böyük əksəriyyəti ikinci yanaşma ilə idarə olunur. Əgər övladınız yetkinlik yaşına çatıbsa, ehtimal ki, vəziyyətə subyektiv yanaşır və ya bu yanaşma ən azından ona ciddi təsir göstərir.</w:t>
      </w:r>
    </w:p>
    <w:p w:rsidR="009515F8" w:rsidRPr="00F75E43" w:rsidRDefault="009515F8" w:rsidP="00EB2703">
      <w:pPr>
        <w:pStyle w:val="Text"/>
        <w:ind w:firstLine="360"/>
        <w:rPr>
          <w:lang w:val="az-Latn-AZ"/>
        </w:rPr>
      </w:pPr>
      <w:r w:rsidRPr="00F75E43">
        <w:rPr>
          <w:lang w:val="az-Latn-AZ"/>
        </w:rPr>
        <w:t>Uşaqları birinci yanaşmaya kökləmək üçün onlara yaxşı və pis hərəkətlərin əsl mahiyyətini anlamaqda kömək etməliyik. Bunun üçün onların tam formalaşmamış şüurlarında yaxşı və pis davranış standartı — Tanrının qoyduğu həqiqi standart haqqında fikir yaratmaq lazımdır.</w:t>
      </w:r>
    </w:p>
    <w:p w:rsidR="009515F8" w:rsidRPr="00F75E43" w:rsidRDefault="009515F8" w:rsidP="00AB6704">
      <w:pPr>
        <w:pStyle w:val="Para05"/>
        <w:keepNext/>
        <w:spacing w:before="600" w:after="240"/>
        <w:ind w:left="312" w:right="240"/>
        <w:rPr>
          <w:rFonts w:ascii="Times New Roman" w:hAnsi="Times New Roman"/>
          <w:lang w:val="az-Latn-AZ"/>
        </w:rPr>
      </w:pPr>
      <w:r w:rsidRPr="00F75E43">
        <w:rPr>
          <w:rFonts w:ascii="Times New Roman" w:hAnsi="Times New Roman"/>
          <w:lang w:val="az-Latn-AZ"/>
        </w:rPr>
        <w:t>Düzgün standartın formalaşdırılması</w:t>
      </w:r>
    </w:p>
    <w:p w:rsidR="009515F8" w:rsidRPr="00F75E43" w:rsidRDefault="009515F8" w:rsidP="00EB2703">
      <w:pPr>
        <w:pStyle w:val="Text"/>
        <w:ind w:firstLine="360"/>
        <w:rPr>
          <w:lang w:val="az-Latn-AZ"/>
        </w:rPr>
      </w:pPr>
      <w:r w:rsidRPr="00F75E43">
        <w:rPr>
          <w:lang w:val="az-Latn-AZ"/>
        </w:rPr>
        <w:t>Parisin ətrafındakı Sevr şəhərində, Beynəlxalq Ağırlıq və Ölçmə Bürosunun mərkəzi qərargahında ölçü vahidlərini standartlaşdıran təşkilat yerləºir. Baºqa sözlə, bu büro dünya miqyasında ölçmə standartlarını təyin edir.</w:t>
      </w:r>
    </w:p>
    <w:p w:rsidR="009515F8" w:rsidRPr="00F75E43" w:rsidRDefault="009515F8" w:rsidP="00EB2703">
      <w:pPr>
        <w:pStyle w:val="Text"/>
        <w:ind w:firstLine="360"/>
        <w:rPr>
          <w:lang w:val="az-Latn-AZ"/>
        </w:rPr>
      </w:pPr>
      <w:r w:rsidRPr="00F75E43">
        <w:rPr>
          <w:lang w:val="az-Latn-AZ"/>
        </w:rPr>
        <w:t>«Yaxşı» və «pis» parametrlərini dəqiq müəyyənləşdirmək üçün mən Sevrdə saxlanılan standartla müqayisə edərdim. Bu mənim xətkeşimdəki millimetr bölgüsünün dəqiqliyinə əmin olmaq üçün onun bu büronun standartı ilə müqayisəsinə oxşayır. Ya da tutaq ki, soyuducumdakı Coca-Cola butulkasında həqiqətən iki litr maye olub-olmadığını öyrənmək istəyirəm. Onda onun tərkibinin miqdarını Beynəlxalq çəki və ölçülər bürosunun məlumatları ilə müqayisə edirəm.</w:t>
      </w:r>
    </w:p>
    <w:p w:rsidR="009515F8" w:rsidRPr="00F75E43" w:rsidRDefault="009515F8" w:rsidP="00EB2703">
      <w:pPr>
        <w:pStyle w:val="Text"/>
        <w:ind w:firstLine="360"/>
        <w:rPr>
          <w:lang w:val="az-Latn-AZ"/>
        </w:rPr>
      </w:pPr>
      <w:r w:rsidRPr="00F75E43">
        <w:rPr>
          <w:lang w:val="az-Latn-AZ"/>
        </w:rPr>
        <w:t>Fərz edək ki, bizim aramızda sizin tələbinizlə kəsdiyim ağacın hündürlüyü barədə mübahisə yaranıb. Kəsilən ağacı ölçdükdən sonra onun bir metr hündürlüyündə olduğunu müəyyən etdim, siz isə ölçmələr apararaq hündürlüyün bir metrdən az olduğunu bildirdiniz. Kimin haqlı olduğunu necə müəyyən edək? Biz Fransada qorunub-saxlanılan ölçü standartlarına müraciət edə bilərik. Hər birimiz tərəfindən edilən ölçmələrin dəqiqliyini tapmaq üçün onları müəyyən edilmiş ümumi standartla yoxlamalıyıq.</w:t>
      </w:r>
    </w:p>
    <w:p w:rsidR="009515F8" w:rsidRPr="00F75E43" w:rsidRDefault="009515F8" w:rsidP="00EB2703">
      <w:pPr>
        <w:pStyle w:val="Text"/>
        <w:ind w:firstLine="360"/>
        <w:rPr>
          <w:lang w:val="az-Latn-AZ"/>
        </w:rPr>
      </w:pPr>
      <w:r w:rsidRPr="00F75E43">
        <w:rPr>
          <w:lang w:val="az-Latn-AZ"/>
        </w:rPr>
        <w:t>Beləcə bizim uşaqlarımız da ümumi standartlara ehtiyac duyur. Onlar əxlaqi dəyərlərini idarə edə biləcək hansısa bir standartın varlığına, insan istəyindən asılı olmayaraq, nəyin yaxşı və nəyin pis olduğunu təyin edən bir meyarın mövcudluğuna əmin olmalıdırlar.</w:t>
      </w:r>
    </w:p>
    <w:p w:rsidR="009515F8" w:rsidRPr="00F75E43" w:rsidRDefault="009515F8" w:rsidP="00EB2703">
      <w:pPr>
        <w:pStyle w:val="Text"/>
        <w:ind w:firstLine="360"/>
        <w:rPr>
          <w:lang w:val="az-Latn-AZ"/>
        </w:rPr>
      </w:pPr>
      <w:r w:rsidRPr="00F75E43">
        <w:rPr>
          <w:lang w:val="az-Latn-AZ"/>
        </w:rPr>
        <w:t>Mənəvi vəziyyəti təyin etmək ölçü götürmək qədər dəqiq olmalıdır. Buna görə həqiqəti təyin etmək üçün biz ilk növbədə bu və ya digər ölçünün müəyyən olunmuş standarta uyğun gəlib-gəlmədiyini araşdırmalıyıq. Bizim ilk addımımız yaxşı davranış haqqında təsəvvürümüzü göstərilən standartla müqayisə etmək olmalıdır. Vebster lüğəti «həqiqət» sözünə başqa cür belə tərif verir: «Orijinal və ya standarta uyğun».</w:t>
      </w:r>
    </w:p>
    <w:p w:rsidR="009515F8" w:rsidRPr="00F75E43" w:rsidRDefault="009515F8" w:rsidP="00EB2703">
      <w:pPr>
        <w:pStyle w:val="Text"/>
        <w:ind w:firstLine="360"/>
        <w:rPr>
          <w:lang w:val="az-Latn-AZ"/>
        </w:rPr>
      </w:pPr>
      <w:r w:rsidRPr="00F75E43">
        <w:rPr>
          <w:lang w:val="az-Latn-AZ"/>
        </w:rPr>
        <w:t>Bu orijinalın və ya standartın nə və ya kim olduğunu müəyyən etmək lazımdır.</w:t>
      </w:r>
    </w:p>
    <w:p w:rsidR="009515F8" w:rsidRPr="00F75E43" w:rsidRDefault="009515F8" w:rsidP="00EB2703">
      <w:pPr>
        <w:pStyle w:val="Text"/>
        <w:ind w:firstLine="360"/>
        <w:rPr>
          <w:lang w:val="az-Latn-AZ"/>
        </w:rPr>
      </w:pPr>
      <w:r w:rsidRPr="00F75E43">
        <w:rPr>
          <w:lang w:val="az-Latn-AZ"/>
        </w:rPr>
        <w:t>Beləliklə, Tanrı müzakirəmizin bir hissəsi olmalıdır. Çünki Onsuz əxlaqın obyektiv və ümumi standartına nail olmaq mümkün deyil. Əgər həqiqətin və əxlaqın obyektiv kriteriyalarının mövcudluğunu etiraf etsək, bunların insan ağlının məhsulu olmadığını qəbul edərik. Əks halda, onlar qeyri-obyektiv olardı. Bu cür meyarlar fərqli ağılın məhsulu olmalıdır. Madam ki, nəyin yaxşı, nəyin pis olduğunu tənzimləyən ümumi qayda mövcuddur, onda onlar fərdi təcrübədən kənara çıxmamalıdır. Əks halda, onlar ümumi olmazdı. Belə bir qayda xüsusi maraqlardan üstün olmalıdır. Tərifə görə, ümumi həqiqət bütün bəşəriyyət və yaradılış üçün ortaq bir şey və ya Birisi olmalıdır.</w:t>
      </w:r>
    </w:p>
    <w:p w:rsidR="009515F8" w:rsidRPr="000545CE" w:rsidRDefault="009515F8" w:rsidP="00EB2703">
      <w:pPr>
        <w:pStyle w:val="Text"/>
        <w:ind w:firstLine="360"/>
        <w:rPr>
          <w:rStyle w:val="Text0"/>
          <w:lang w:val="az-Latn-AZ"/>
        </w:rPr>
      </w:pPr>
      <w:r w:rsidRPr="000545CE">
        <w:rPr>
          <w:rStyle w:val="Text0"/>
          <w:lang w:val="az-Latn-AZ"/>
        </w:rPr>
        <w:t>Yalnız bir Şəxs bu şərtləri — həqiqət və əxlaq standartının tələblərini qarşılaya bilər. Bu Şəxs Allahdır. Ehtiram yaradan müqəddəsliyi ilə yanaşı (bu barədə kitabımızın</w:t>
      </w:r>
      <w:r w:rsidRPr="00F75E43">
        <w:rPr>
          <w:rStyle w:val="0Text"/>
          <w:iCs/>
          <w:lang w:val="az-Latn-AZ"/>
        </w:rPr>
        <w:t xml:space="preserve"> Altıncı fəslində </w:t>
      </w:r>
      <w:r w:rsidRPr="000545CE">
        <w:rPr>
          <w:rStyle w:val="Text0"/>
          <w:lang w:val="az-Latn-AZ"/>
        </w:rPr>
        <w:t xml:space="preserve">bəhs olunur) O, bütün həqiqətlərin mənbəyidir (Yəhya 16:14-ə bax). Musa peyğəmbər dedi: «O, işləri kamil Qayadır… Sadiq Allahdır, heç zaman haqsızlıq etməz, Adil və doğru olan Odur…» (Qanunun Təkrarı 32:4). Görürsünüz? Allahın təbiəti və Onun xasiyyəti həqiqəti müəyyən edərək yaxşı və pis arasında sərhədi ayırd edir. Allah yer üzünü ucqarlarına qədər dolduran xalqlar üçün bütün dövrlərdə nəyin yaxşı, nəyin pis olduğunu müəyyən edir. Lakin əsl həqiqət Onun müəyyən etdiyi həqiqət deyil. </w:t>
      </w:r>
      <w:r w:rsidRPr="00F75E43">
        <w:rPr>
          <w:rStyle w:val="0Text"/>
          <w:iCs/>
          <w:lang w:val="az-Latn-AZ"/>
        </w:rPr>
        <w:t>O, həqiqətin Özüdür!</w:t>
      </w:r>
    </w:p>
    <w:p w:rsidR="009515F8" w:rsidRPr="00F75E43" w:rsidRDefault="009515F8" w:rsidP="00EB2703">
      <w:pPr>
        <w:pStyle w:val="Text"/>
        <w:ind w:firstLine="360"/>
        <w:rPr>
          <w:lang w:val="az-Latn-AZ"/>
        </w:rPr>
      </w:pPr>
      <w:r w:rsidRPr="00F75E43">
        <w:rPr>
          <w:lang w:val="az-Latn-AZ"/>
        </w:rPr>
        <w:t>Əxlaq dediyimiz hər şeyin təməli, hər yaxşılığın mənbəyi Öz əzəməti və qüdrəti ilə bizdən üstün olan əbədi Tanrıdır. Həvari Yaqub deyir: «hər yaxşı bəxşiş və hər kamil hədiyyə yuxarıdan, Özündə heç bir dəyişiklik ya dönüklük kölgəsi olmayan nurlar Atasından gəlir» (Yaqub 1:17).</w:t>
      </w:r>
    </w:p>
    <w:p w:rsidR="009515F8" w:rsidRPr="00F75E43" w:rsidRDefault="009515F8" w:rsidP="00EB2703">
      <w:pPr>
        <w:pStyle w:val="15ch11Tim1"/>
        <w:spacing w:after="120"/>
        <w:ind w:firstLine="360"/>
        <w:rPr>
          <w:lang w:val="az-Latn-AZ"/>
        </w:rPr>
      </w:pPr>
      <w:r w:rsidRPr="000545CE">
        <w:rPr>
          <w:rStyle w:val="Text0"/>
          <w:lang w:val="az-Latn-AZ"/>
        </w:rPr>
        <w:t xml:space="preserve">Əksər valideynlər bu fəsildən əvvəlki hekayədəki ataya bənzəyirlər. Onlar da bu ata kimi </w:t>
      </w:r>
      <w:r w:rsidRPr="00F75E43">
        <w:rPr>
          <w:rStyle w:val="0Text"/>
          <w:iCs/>
          <w:lang w:val="az-Latn-AZ"/>
        </w:rPr>
        <w:t>bəzi şeyləri etməyin qadağan</w:t>
      </w:r>
      <w:r w:rsidRPr="00F75E43">
        <w:rPr>
          <w:lang w:val="az-Latn-AZ"/>
        </w:rPr>
        <w:t xml:space="preserve"> olduğunu iddia edir. Lakin bu düşüncə ilə uşaqlara nəyin yaxşı və nəyin pis olması barədə güclü etiqad formalaşdırmağa kömək etmək cəhdləri heç bir nəticə verməyəcək. Biz onları Müqəddəs Kitabdakı möhkəm əsaslarla silahlandırmalıyıq. Onların düşüncəsində nəyi yaxşı və nəyi pis həkk etməyimizin səbəbini Yaradanın mövcud olması ilə izah etməliyik. Çünki O, Adil Allahdır.</w:t>
      </w:r>
    </w:p>
    <w:p w:rsidR="009515F8" w:rsidRPr="00EB2703" w:rsidRDefault="009515F8" w:rsidP="00EB2703">
      <w:pPr>
        <w:pStyle w:val="Text"/>
        <w:ind w:firstLine="360"/>
        <w:rPr>
          <w:lang w:val="az-Latn-AZ"/>
        </w:rPr>
      </w:pPr>
      <w:r w:rsidRPr="00EB2703">
        <w:rPr>
          <w:lang w:val="az-Latn-AZ"/>
        </w:rPr>
        <w:t xml:space="preserve">«Ədalət» və «ədalətsizlik» kimi anlayışların mövcud olmasına əmin olmağımızın səbəbi Yaradanımızın </w:t>
      </w:r>
      <w:r w:rsidRPr="00EB2703">
        <w:rPr>
          <w:rStyle w:val="0Text"/>
          <w:iCs/>
          <w:lang w:val="az-Latn-AZ"/>
        </w:rPr>
        <w:t>tərəfsiz</w:t>
      </w:r>
      <w:r w:rsidRPr="00EB2703">
        <w:rPr>
          <w:lang w:val="az-Latn-AZ"/>
        </w:rPr>
        <w:t xml:space="preserve"> olmasıdır.</w:t>
      </w:r>
    </w:p>
    <w:p w:rsidR="009515F8" w:rsidRPr="00EB2703" w:rsidRDefault="009515F8" w:rsidP="00EB2703">
      <w:pPr>
        <w:pStyle w:val="Text"/>
        <w:ind w:firstLine="360"/>
        <w:rPr>
          <w:lang w:val="az-Latn-AZ"/>
        </w:rPr>
      </w:pPr>
      <w:r w:rsidRPr="00EB2703">
        <w:rPr>
          <w:lang w:val="az-Latn-AZ"/>
        </w:rPr>
        <w:t xml:space="preserve">Sevginin bir xeyirxahlıq və nifrətin bir qüsur olmasının səbəbi — Yaradanımızın </w:t>
      </w:r>
      <w:r w:rsidRPr="00EB2703">
        <w:rPr>
          <w:rStyle w:val="0Text"/>
          <w:iCs/>
          <w:lang w:val="az-Latn-AZ"/>
        </w:rPr>
        <w:t>məhəbbət</w:t>
      </w:r>
      <w:r w:rsidRPr="00EB2703">
        <w:rPr>
          <w:lang w:val="az-Latn-AZ"/>
        </w:rPr>
        <w:t xml:space="preserve"> olmasıdır.</w:t>
      </w:r>
    </w:p>
    <w:p w:rsidR="009515F8" w:rsidRPr="00EB2703" w:rsidRDefault="009515F8" w:rsidP="00EB2703">
      <w:pPr>
        <w:pStyle w:val="Text"/>
        <w:ind w:firstLine="360"/>
        <w:rPr>
          <w:lang w:val="az-Latn-AZ"/>
        </w:rPr>
      </w:pPr>
      <w:r w:rsidRPr="00EB2703">
        <w:rPr>
          <w:lang w:val="az-Latn-AZ"/>
        </w:rPr>
        <w:t xml:space="preserve">Dürüstlüyün təşviq edilməsinin və yalanın pislənməsinin səbəbi — Allahın </w:t>
      </w:r>
      <w:r w:rsidRPr="00EB2703">
        <w:rPr>
          <w:rStyle w:val="0Text"/>
          <w:iCs/>
          <w:lang w:val="az-Latn-AZ"/>
        </w:rPr>
        <w:t>dürüst</w:t>
      </w:r>
      <w:r w:rsidRPr="00EB2703">
        <w:rPr>
          <w:lang w:val="az-Latn-AZ"/>
        </w:rPr>
        <w:t xml:space="preserve"> olmasıdır.</w:t>
      </w:r>
    </w:p>
    <w:p w:rsidR="009515F8" w:rsidRPr="000545CE" w:rsidRDefault="009515F8" w:rsidP="00EB2703">
      <w:pPr>
        <w:pStyle w:val="Text"/>
        <w:ind w:firstLine="360"/>
        <w:rPr>
          <w:lang w:val="az-Latn-AZ"/>
        </w:rPr>
      </w:pPr>
      <w:r w:rsidRPr="00EB2703">
        <w:rPr>
          <w:lang w:val="az-Latn-AZ"/>
        </w:rPr>
        <w:t xml:space="preserve">İsmətin əxlaqi davranış, əxlaqsızlığın pis hesab olunmasının səbəbi — Tanrının </w:t>
      </w:r>
      <w:r w:rsidRPr="00EB2703">
        <w:rPr>
          <w:rStyle w:val="0Text"/>
          <w:iCs/>
          <w:lang w:val="az-Latn-AZ"/>
        </w:rPr>
        <w:t xml:space="preserve">kamil və sadiq </w:t>
      </w:r>
      <w:r w:rsidRPr="000545CE">
        <w:rPr>
          <w:lang w:val="az-Latn-AZ"/>
        </w:rPr>
        <w:t>olmasıdır.</w:t>
      </w:r>
    </w:p>
    <w:p w:rsidR="009515F8" w:rsidRPr="00F75E43" w:rsidRDefault="009515F8" w:rsidP="00EB2703">
      <w:pPr>
        <w:pStyle w:val="Text"/>
        <w:ind w:firstLine="360"/>
        <w:rPr>
          <w:lang w:val="az-Latn-AZ"/>
        </w:rPr>
      </w:pPr>
      <w:r w:rsidRPr="00F75E43">
        <w:rPr>
          <w:lang w:val="az-Latn-AZ"/>
        </w:rPr>
        <w:t>Əksər uşaqların əslini saxtadan, həqiqəti yalandan, isməti əxlaqsızlıqdan ayıra bilməməsinin səbəbi öz davranış və münasibətlərini əsl standartla müqayisə etməməsidir. Hamımız hər şeyin əzəli təməli — Tanrıdan uzaq düşən müasir cəmiyyətin zərərli təsirinə məruz qalmışıq. Həqiqət mənbəyini rədd edən cəmiyyət yaxşı və pis üçün öz meyarlarını icad etməyə çalışır.</w:t>
      </w:r>
    </w:p>
    <w:p w:rsidR="009515F8" w:rsidRPr="000545CE" w:rsidRDefault="009515F8" w:rsidP="00EB2703">
      <w:pPr>
        <w:pStyle w:val="Text"/>
        <w:ind w:firstLine="360"/>
        <w:rPr>
          <w:rStyle w:val="Text0"/>
          <w:lang w:val="az-Latn-AZ"/>
        </w:rPr>
      </w:pPr>
      <w:r w:rsidRPr="000545CE">
        <w:rPr>
          <w:rStyle w:val="Text0"/>
          <w:lang w:val="az-Latn-AZ"/>
        </w:rPr>
        <w:t xml:space="preserve">Rikin oğlunun «Niyə?» sualına verdiyi cavab Allahın xarakterinə müraciət etmək əvəzinə, öz fikirlərini rəhbər tutaraq nəyin yaxşı və nəyin pis olduğunu izah etməyə çalışan adamlara xasdır. «İkimizdə bilirik ki, sən səhvsən!» ifadəsi uşağı fikrindən daşındırmayacaq. Birinin səhv etdiyini </w:t>
      </w:r>
      <w:r w:rsidRPr="00F75E43">
        <w:rPr>
          <w:rStyle w:val="0Text"/>
          <w:iCs/>
          <w:lang w:val="az-Latn-AZ"/>
        </w:rPr>
        <w:t>mənim</w:t>
      </w:r>
      <w:r w:rsidRPr="000545CE">
        <w:rPr>
          <w:rStyle w:val="Text0"/>
          <w:lang w:val="az-Latn-AZ"/>
        </w:rPr>
        <w:t xml:space="preserve"> və ya </w:t>
      </w:r>
      <w:r w:rsidRPr="00F75E43">
        <w:rPr>
          <w:rStyle w:val="0Text"/>
          <w:iCs/>
          <w:lang w:val="az-Latn-AZ"/>
        </w:rPr>
        <w:t>sizin</w:t>
      </w:r>
      <w:r w:rsidRPr="000545CE">
        <w:rPr>
          <w:rStyle w:val="Text0"/>
          <w:lang w:val="az-Latn-AZ"/>
        </w:rPr>
        <w:t xml:space="preserve"> fikriniz deyil, yaxşı və pis olanı təsbit edən Tanrının Özü müəyyənləşdirir.</w:t>
      </w:r>
    </w:p>
    <w:p w:rsidR="009515F8" w:rsidRPr="00F75E43" w:rsidRDefault="009515F8" w:rsidP="00AB6704">
      <w:pPr>
        <w:pStyle w:val="Para05"/>
        <w:keepNext/>
        <w:spacing w:before="600" w:after="240"/>
        <w:ind w:left="312" w:right="240"/>
        <w:rPr>
          <w:rFonts w:ascii="Times New Roman" w:hAnsi="Times New Roman"/>
          <w:lang w:val="az-Latn-AZ"/>
        </w:rPr>
      </w:pPr>
      <w:r w:rsidRPr="00F75E43">
        <w:rPr>
          <w:rFonts w:ascii="Times New Roman" w:hAnsi="Times New Roman"/>
          <w:lang w:val="az-Latn-AZ"/>
        </w:rPr>
        <w:t>UŞAQLARI DÜŞÜNMƏYƏ VADAR EDİN</w:t>
      </w:r>
    </w:p>
    <w:p w:rsidR="009515F8" w:rsidRPr="00F75E43" w:rsidRDefault="009515F8" w:rsidP="00EB2703">
      <w:pPr>
        <w:pStyle w:val="Text"/>
        <w:ind w:firstLine="360"/>
        <w:rPr>
          <w:lang w:val="az-Latn-AZ"/>
        </w:rPr>
      </w:pPr>
      <w:r w:rsidRPr="00F75E43">
        <w:rPr>
          <w:lang w:val="az-Latn-AZ"/>
        </w:rPr>
        <w:t>Bir vaxtlar yeniyetmə övladlarıma çətin suallar üzərində düşünməyi və nəticə çıxarmağı öyrətmək üçün onlarla hər cür müzakirələr aparmağı ənənəyə çevirmişdim. Səfərlərdən evə qayıdanda uşaqları tez-tez ən yaxın restoranlardan birində səhər yeməyinə aparırdım. Yolda gedərkən (və ya yemək yeyərkən) mən həlli mənəvi seçim tələb edən mövzu müzakirəyə çıxarırdım. Müzakirə zamanı uşaqlarla birlikdə hansı hərəkətin Tanrının xarakterinə və qanunlarına uyğun olduğunu təyin etməyə çalışırdıq. Bu cür müzakirələrin məqsədi vəziyyətə müxtəlif tərəflərdən baxmaq və əxlaqi seçimin Tanrı sayəsində olmasına dair nəticə əldə etmək idi.</w:t>
      </w:r>
    </w:p>
    <w:p w:rsidR="009515F8" w:rsidRPr="00F75E43" w:rsidRDefault="009515F8" w:rsidP="00EB2703">
      <w:pPr>
        <w:pStyle w:val="Text"/>
        <w:ind w:firstLine="360"/>
        <w:rPr>
          <w:lang w:val="az-Latn-AZ"/>
        </w:rPr>
      </w:pPr>
      <w:r w:rsidRPr="00F75E43">
        <w:rPr>
          <w:lang w:val="az-Latn-AZ"/>
        </w:rPr>
        <w:t>Hər şeydən əvvəl biz müzakirə olunan vəziyyətə Allahın hansı qanununu və ya əmrini tətbiq edəcəyini müəyyənləşdirməliydik. Amma bizim üçün daha vacib olan Allahın təbiətinin əmr etdiyi bu qanunun necə meydana gəldiyini, Onun xeyrimizə olan sevgisini və qayğısını necə əks etdirdiyini anlamaq idi. Mənim məqsədim uşaqlara nə qədər ədalətli qanunlara əməl etdiyimizi deyil, nə qədər gözəl Tanrıya xidmət etdiyimizi göstərmək idi.</w:t>
      </w:r>
    </w:p>
    <w:p w:rsidR="009515F8" w:rsidRPr="00F75E43" w:rsidRDefault="009515F8" w:rsidP="00EB2703">
      <w:pPr>
        <w:pStyle w:val="Text"/>
        <w:ind w:firstLine="360"/>
        <w:rPr>
          <w:lang w:val="az-Latn-AZ"/>
        </w:rPr>
      </w:pPr>
      <w:r w:rsidRPr="00F75E43">
        <w:rPr>
          <w:lang w:val="az-Latn-AZ"/>
        </w:rPr>
        <w:t>Bir dəfə on üç yaşlı qızımı və on yeddi yaşlı oğlumu sevgilisi ilə birlikdə Stiven Spilberqin 1993-cü ildə çəkilən «Şindlerin siyahısı» filminə apardım. O vaxt hamı bu kino barədə danışırdı. O, ən yaxşı film və ən yaxşı rejissor işi adına layiq görülərək yeddi Oskar qazanmışdı. Film faşistlərin törətdiyi Holokost dövründə min iki yüz polşalı yəhudi qaçqınının həyatını xilas edən alman iş adamı Oskar Şindler haqqında idi.</w:t>
      </w:r>
    </w:p>
    <w:p w:rsidR="009515F8" w:rsidRPr="00F75E43" w:rsidRDefault="009515F8" w:rsidP="00EB2703">
      <w:pPr>
        <w:pStyle w:val="Text"/>
        <w:ind w:firstLine="360"/>
        <w:rPr>
          <w:lang w:val="az-Latn-AZ"/>
        </w:rPr>
      </w:pPr>
      <w:r w:rsidRPr="00F75E43">
        <w:rPr>
          <w:lang w:val="az-Latn-AZ"/>
        </w:rPr>
        <w:t>Kinodan təsirlənmiş insanların əhatəsində zaldan çıxdıq. Onların çoxu nasistlərin yəhudilərə qarşı törətdikləri vəhşiliklər barədə danışırdı. Mən oğlumdan soruşdum:</w:t>
      </w:r>
    </w:p>
    <w:p w:rsidR="009515F8" w:rsidRPr="00F75E43" w:rsidRDefault="009515F8" w:rsidP="00EB2703">
      <w:pPr>
        <w:pStyle w:val="Text"/>
        <w:ind w:firstLine="360"/>
        <w:rPr>
          <w:lang w:val="az-Latn-AZ"/>
        </w:rPr>
      </w:pPr>
      <w:r w:rsidRPr="00F75E43">
        <w:rPr>
          <w:lang w:val="az-Latn-AZ"/>
        </w:rPr>
        <w:t>— Şon, necə düşünürsən, Holokost qəddarlıqdır?</w:t>
      </w:r>
    </w:p>
    <w:p w:rsidR="009515F8" w:rsidRPr="00F75E43" w:rsidRDefault="009515F8" w:rsidP="00EB2703">
      <w:pPr>
        <w:pStyle w:val="Text"/>
        <w:ind w:firstLine="360"/>
        <w:rPr>
          <w:lang w:val="az-Latn-AZ"/>
        </w:rPr>
      </w:pPr>
      <w:r w:rsidRPr="00F75E43">
        <w:rPr>
          <w:lang w:val="az-Latn-AZ"/>
        </w:rPr>
        <w:t>O düşünmədən dedi:</w:t>
      </w:r>
    </w:p>
    <w:p w:rsidR="009515F8" w:rsidRPr="00F75E43" w:rsidRDefault="009515F8" w:rsidP="00EB2703">
      <w:pPr>
        <w:pStyle w:val="Text"/>
        <w:ind w:firstLine="360"/>
        <w:rPr>
          <w:lang w:val="az-Latn-AZ"/>
        </w:rPr>
      </w:pPr>
      <w:r w:rsidRPr="00F75E43">
        <w:rPr>
          <w:lang w:val="az-Latn-AZ"/>
        </w:rPr>
        <w:t>— Bəli.</w:t>
      </w:r>
    </w:p>
    <w:p w:rsidR="009515F8" w:rsidRPr="00F75E43" w:rsidRDefault="009515F8" w:rsidP="00EB2703">
      <w:pPr>
        <w:pStyle w:val="Text"/>
        <w:ind w:firstLine="360"/>
        <w:rPr>
          <w:lang w:val="az-Latn-AZ"/>
        </w:rPr>
      </w:pPr>
      <w:r w:rsidRPr="00F75E43">
        <w:rPr>
          <w:lang w:val="az-Latn-AZ"/>
        </w:rPr>
        <w:t>Maşına minib yaxınlıqdakı şəhərdə nahar etməyə gedəndə, sualımı təkrar etdim:</w:t>
      </w:r>
    </w:p>
    <w:p w:rsidR="009515F8" w:rsidRPr="000545CE" w:rsidRDefault="009515F8" w:rsidP="00EB2703">
      <w:pPr>
        <w:pStyle w:val="Text"/>
        <w:ind w:firstLine="360"/>
        <w:rPr>
          <w:rStyle w:val="Text0"/>
          <w:lang w:val="az-Latn-AZ"/>
        </w:rPr>
      </w:pPr>
      <w:r w:rsidRPr="000545CE">
        <w:rPr>
          <w:rStyle w:val="Text0"/>
          <w:lang w:val="az-Latn-AZ"/>
        </w:rPr>
        <w:t xml:space="preserve">— Kinozaldan çıxanda, demək olar ki, hər kəs Holokostun böyük pislik olduğunu deyirdi. Bəs tamaşaçılar nəyə əsasən bu nəticəyə gəlmişdilər? Holokostun </w:t>
      </w:r>
      <w:r w:rsidRPr="00F75E43">
        <w:rPr>
          <w:rStyle w:val="0Text"/>
          <w:iCs/>
          <w:lang w:val="az-Latn-AZ"/>
        </w:rPr>
        <w:t>niyə</w:t>
      </w:r>
      <w:r w:rsidRPr="000545CE">
        <w:rPr>
          <w:rStyle w:val="Text0"/>
          <w:lang w:val="az-Latn-AZ"/>
        </w:rPr>
        <w:t xml:space="preserve"> pis olduğunu izah edə bilərdilərmi? — Müzakirəyə davam edərkən bu sualımın üç yeniyetməni necə düşündürdüyünü görməyə bilməzdim. Əksər amerikalılar hesab edirlər ki, əxlaq tərbiyənin sinonimidir. Başqa sözlə, sosial cəhətdən qəbul edilən hər hansı bir davranış əxlaqi normadır. Əgər bir şey əksəriyyət tərəfindən «doğru» olaraq qəbul edilirsə, onda hamı bunun yaxşı olduğunu əmin olur.</w:t>
      </w:r>
    </w:p>
    <w:p w:rsidR="009515F8" w:rsidRPr="00F75E43" w:rsidRDefault="009515F8" w:rsidP="00EB2703">
      <w:pPr>
        <w:pStyle w:val="Text"/>
        <w:ind w:firstLine="360"/>
        <w:rPr>
          <w:lang w:val="az-Latn-AZ"/>
        </w:rPr>
      </w:pPr>
      <w:r w:rsidRPr="00F75E43">
        <w:rPr>
          <w:lang w:val="az-Latn-AZ"/>
        </w:rPr>
        <w:t>Tezliklə biz restorana çatdıq və müzakirəmizi yemək yeyə-yeyə davam etdik.</w:t>
      </w:r>
    </w:p>
    <w:p w:rsidR="009515F8" w:rsidRPr="00F75E43" w:rsidRDefault="009515F8" w:rsidP="00EB2703">
      <w:pPr>
        <w:pStyle w:val="Text"/>
        <w:ind w:firstLine="360"/>
        <w:rPr>
          <w:lang w:val="az-Latn-AZ"/>
        </w:rPr>
      </w:pPr>
      <w:r w:rsidRPr="00F75E43">
        <w:rPr>
          <w:lang w:val="az-Latn-AZ"/>
        </w:rPr>
        <w:t>— Nəyə görə bir çox amerikalı abortu məqbul sayır? Çünki Amerika vətəndaşlarının böyük əksəriyyəti, eləcə də Konqres və Ali Məhkəmə bunu məqbul hesab edir. Əgər insanların çoxu abortu normal hesab edirsə, deməli, hər şey qaydasındadır, elədirmi? Problem də elə bundadır — deyə mən izah etdim. — Əgər əksəriyyətin fikri həqiqətin əsasıdırsa, onda Holokost zamanı altı milyon yəhudinin «qətlə yetirilməsi» niyə pis hesab olunur? Əslində nasistlərin Nürnberq məhkəməsində müdafiə olaraq irəli sürdükləri arqument bu idi. Onlar mübahisə edib deyirdilər: «Başqa bir mədəniyyətin nümayəndələrinin cəmiyyətimizin o dövrdə məqbul hesab etdiyi davranışları qınamağa nə haqqı var?» Məhkəmə qərar verərkən, cəmiyyətin fikrini üstələyən, nəyin yaxşı və nəyin pis olduğunu təyin edən mədəni ənənələrdən yüksəkdə duran prinsiplərin mövcudluğundan bəhs etdi. Bundan başqa, bu gün əxlaqi dəyər hesab edilənlərin əksəriyyəti əhəmiyyətsiz praqmatizmdir</w:t>
      </w:r>
      <w:r w:rsidRPr="00F75E43">
        <w:rPr>
          <w:rStyle w:val="FootnoteReference"/>
          <w:lang w:val="az-Latn-AZ"/>
        </w:rPr>
        <w:footnoteReference w:id="26"/>
      </w:r>
      <w:r w:rsidRPr="00F75E43">
        <w:rPr>
          <w:lang w:val="az-Latn-AZ"/>
        </w:rPr>
        <w:t>. İnsanlar düşünür ki, əgər nasistlərin əməllərini mühakimə etməsək, onda onların bizimlə də bu cür davranmalarına nə mane olar? Onlar düşüncələrində haqlıdır. Cəmiyyət əxlaqın obyektiv kriteriyasına ehtiyac olduğunu dərk edir. Lakin İlkin Mənbədən üz çevirdiyi üçün həqiqi mənəvi normaları müəyyən edə bilmir.</w:t>
      </w:r>
    </w:p>
    <w:p w:rsidR="009515F8" w:rsidRPr="00F75E43" w:rsidRDefault="009515F8" w:rsidP="00EB2703">
      <w:pPr>
        <w:pStyle w:val="Text"/>
        <w:ind w:firstLine="360"/>
        <w:rPr>
          <w:lang w:val="az-Latn-AZ"/>
        </w:rPr>
      </w:pPr>
      <w:r w:rsidRPr="00F75E43">
        <w:rPr>
          <w:lang w:val="az-Latn-AZ"/>
        </w:rPr>
        <w:t>Təxminən iki saatlıq müzakirədən sonra düşündüm ki, uşaqlara açıqlama vermək vaxtıdır.</w:t>
      </w:r>
    </w:p>
    <w:p w:rsidR="009515F8" w:rsidRPr="00F75E43" w:rsidRDefault="009515F8" w:rsidP="00EB2703">
      <w:pPr>
        <w:pStyle w:val="Text"/>
        <w:ind w:firstLine="360"/>
        <w:rPr>
          <w:lang w:val="az-Latn-AZ"/>
        </w:rPr>
      </w:pPr>
      <w:r w:rsidRPr="00F75E43">
        <w:rPr>
          <w:lang w:val="az-Latn-AZ"/>
        </w:rPr>
        <w:t>— Bilirsinizmi, nə üçün bu gün gördüyünüz faciə mənəviyyatsızlıq hesab olunur?</w:t>
      </w:r>
    </w:p>
    <w:p w:rsidR="009515F8" w:rsidRPr="00F75E43" w:rsidRDefault="009515F8" w:rsidP="00EB2703">
      <w:pPr>
        <w:pStyle w:val="Text"/>
        <w:ind w:firstLine="360"/>
        <w:rPr>
          <w:lang w:val="az-Latn-AZ"/>
        </w:rPr>
      </w:pPr>
      <w:r w:rsidRPr="00F75E43">
        <w:rPr>
          <w:lang w:val="az-Latn-AZ"/>
        </w:rPr>
        <w:t>— Mən bilirəm ki, bu mənəviyyatsızlıqdır, — Şon cavab verdi, — amma niyə belə olduğunu bilmirəm.</w:t>
      </w:r>
    </w:p>
    <w:p w:rsidR="009515F8" w:rsidRPr="00F75E43" w:rsidRDefault="009515F8" w:rsidP="00EB2703">
      <w:pPr>
        <w:pStyle w:val="Text"/>
        <w:ind w:firstLine="360"/>
        <w:rPr>
          <w:lang w:val="az-Latn-AZ"/>
        </w:rPr>
      </w:pPr>
      <w:r w:rsidRPr="00F75E43">
        <w:rPr>
          <w:lang w:val="az-Latn-AZ"/>
        </w:rPr>
        <w:t>— Məndən, ailəmizdən, ümumiyyətlə, istənilən insandan üstün olan həqiqət var. Qatilliyə qarşı bu həqiqət Allahın Şəxsiyyətindən qaynaqlanır. Qatillik pisdir. Çünki həyatın Sahibi Allahdır. O Yaradandır. O, «bu, yaxşıdır» deyəndir. O, həyatı qorumağı əmr edən və qətli qadağan edəndir.</w:t>
      </w:r>
    </w:p>
    <w:p w:rsidR="009515F8" w:rsidRPr="00F75E43" w:rsidRDefault="009515F8" w:rsidP="00EB2703">
      <w:pPr>
        <w:pStyle w:val="Text"/>
        <w:ind w:firstLine="360"/>
        <w:rPr>
          <w:lang w:val="az-Latn-AZ"/>
        </w:rPr>
      </w:pPr>
      <w:r w:rsidRPr="00F75E43">
        <w:rPr>
          <w:lang w:val="az-Latn-AZ"/>
        </w:rPr>
        <w:t>Həmin axşam övladlarıma və oğlumun sevgilisinə xatırlatdım ki, Tanrı həyatın əsas Mənbəyi, onun üzərində güc Sahibi, həyat vermək və almaq hüququ olan yeganə Şəxsdir. O, mənəviyyatın standartı kimi olmasa, bəşəri əxlaq normalarının mövcudluğu qeyri-mümkündür.</w:t>
      </w:r>
    </w:p>
    <w:p w:rsidR="009515F8" w:rsidRPr="00F75E43" w:rsidRDefault="009515F8" w:rsidP="00AB6704">
      <w:pPr>
        <w:pStyle w:val="Para05"/>
        <w:keepNext/>
        <w:spacing w:before="600" w:after="240"/>
        <w:ind w:left="312" w:right="240"/>
        <w:rPr>
          <w:rFonts w:ascii="Times New Roman" w:hAnsi="Times New Roman"/>
          <w:lang w:val="az-Latn-AZ"/>
        </w:rPr>
      </w:pPr>
      <w:r w:rsidRPr="00F75E43">
        <w:rPr>
          <w:rFonts w:ascii="Times New Roman" w:hAnsi="Times New Roman"/>
          <w:lang w:val="az-Latn-AZ"/>
        </w:rPr>
        <w:t>«1+3» METODU</w:t>
      </w:r>
    </w:p>
    <w:p w:rsidR="009515F8" w:rsidRPr="00F75E43" w:rsidRDefault="009515F8" w:rsidP="00EB2703">
      <w:pPr>
        <w:pStyle w:val="Text"/>
        <w:ind w:firstLine="360"/>
        <w:rPr>
          <w:lang w:val="az-Latn-AZ"/>
        </w:rPr>
      </w:pPr>
      <w:r w:rsidRPr="00F75E43">
        <w:rPr>
          <w:lang w:val="az-Latn-AZ"/>
        </w:rPr>
        <w:t>Uşaqlara misal çəkdiyim sübutlar digər etik məsələlərə da aiddir. Dediyim kimi, yalan danışmaq və oğurlamaq Allahın ədaləti sayəsində mühakimə gətirir. Ədalət isə Allahın qərəzsizliyinə görə alqışlanır. Nifrət pisdir, çünki Allah məhəbbətdir. Bağışlamaq düzgün seçimdir, çünki Allah mərhəmətlidir. Cinsi əxlaqsızlıq pozğunluqdur, çünki Allah sadiq və qüsursuzdur. Yuxarıda sadalananların hamısı cəmiyyətin və ya imanlı cəmiyyətin belə qərar verdiyinə görə deyil. Onlar Tanrının mahiyyətinə və xarakterinə uyğun gəldiyinə, ya da onlara zidd olduğuna görə yaxşı və ya pis elan edilir.</w:t>
      </w:r>
    </w:p>
    <w:p w:rsidR="009515F8" w:rsidRPr="00F75E43" w:rsidRDefault="009515F8" w:rsidP="00EB2703">
      <w:pPr>
        <w:pStyle w:val="Text"/>
        <w:ind w:firstLine="360"/>
        <w:rPr>
          <w:lang w:val="az-Latn-AZ"/>
        </w:rPr>
      </w:pPr>
      <w:r w:rsidRPr="00F75E43">
        <w:rPr>
          <w:lang w:val="az-Latn-AZ"/>
        </w:rPr>
        <w:t>Uşaqlarla «Şindlerin siyahısı» filmini müzakirə etdikdən sonra «Pislikdən yaxşılıq» adlı bir kampaniyaya başladım. Bu müddət ərzində naşirlər qrupu ilə birlikdə uşaqlara yaxşını pisdən ayırmağı öyrədən asan metod hazırlamağa çalışdım. Bu üsul «1+3» metodu adlandırıldı. Yüz minlərlə ailə bu metoddan istifadə etdi və hələ də istifadəyə davam edir. Bu üsul uşaqlara yaxşı ilə pis arasındakı fərqi ayırd etməyə kömək edir.</w:t>
      </w:r>
    </w:p>
    <w:p w:rsidR="009515F8" w:rsidRPr="00F75E43" w:rsidRDefault="009515F8" w:rsidP="00EB2703">
      <w:pPr>
        <w:pStyle w:val="Text"/>
        <w:ind w:firstLine="360"/>
        <w:rPr>
          <w:lang w:val="az-Latn-AZ"/>
        </w:rPr>
      </w:pPr>
      <w:r w:rsidRPr="00F75E43">
        <w:rPr>
          <w:lang w:val="az-Latn-AZ"/>
        </w:rPr>
        <w:t>Qoy Riklə Harunun hekayəsi atanın oğluna oğurluğun pis olmasını (şübhəli bir nüfuza sahib bir mağazada belə!) başa salmaq üçün nümunə olsun.</w:t>
      </w:r>
    </w:p>
    <w:p w:rsidR="009515F8" w:rsidRPr="00F75E43" w:rsidRDefault="009515F8" w:rsidP="00EB2703">
      <w:pPr>
        <w:pStyle w:val="Text"/>
        <w:ind w:firstLine="360"/>
        <w:rPr>
          <w:lang w:val="az-Latn-AZ"/>
        </w:rPr>
      </w:pPr>
      <w:r w:rsidRPr="00F75E43">
        <w:rPr>
          <w:lang w:val="az-Latn-AZ"/>
        </w:rPr>
        <w:t>«1+3» metodu qəbul edilmiş qərarın dörd mərhələsindən ibarətdir:</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1. Seçiminizi təsdiq edin,</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2. Allahın rəyini qəbul edin,</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3. Allahın yolu ilə gedin,</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4. Allahın dəstəyinə və himayəsinə sığının.</w:t>
      </w:r>
    </w:p>
    <w:p w:rsidR="009515F8" w:rsidRPr="00F75E43" w:rsidRDefault="009515F8" w:rsidP="00AB6704">
      <w:pPr>
        <w:pStyle w:val="Para06"/>
        <w:keepNext/>
        <w:spacing w:before="480" w:after="240"/>
        <w:ind w:left="312" w:right="240"/>
        <w:rPr>
          <w:rFonts w:ascii="Times New Roman" w:hAnsi="Times New Roman"/>
          <w:lang w:val="az-Latn-AZ"/>
        </w:rPr>
      </w:pPr>
      <w:r w:rsidRPr="00F75E43">
        <w:rPr>
          <w:rFonts w:ascii="Times New Roman" w:hAnsi="Times New Roman"/>
          <w:lang w:val="az-Latn-AZ"/>
        </w:rPr>
        <w:t>1. Seçiminizi təsdiq edin</w:t>
      </w:r>
    </w:p>
    <w:p w:rsidR="009515F8" w:rsidRPr="00F75E43" w:rsidRDefault="009515F8" w:rsidP="00EB2703">
      <w:pPr>
        <w:pStyle w:val="Text"/>
        <w:ind w:firstLine="360"/>
        <w:rPr>
          <w:lang w:val="az-Latn-AZ"/>
        </w:rPr>
      </w:pPr>
      <w:r w:rsidRPr="00F75E43">
        <w:rPr>
          <w:lang w:val="az-Latn-AZ"/>
        </w:rPr>
        <w:t>Biz hər gün onlarla qərar qəbul edirik. Onların əksəriyyəti qeyri-iradidir. Biz saat neçə yuxudan oyanmağa, nə geyinməyə, səhər nə yeməyə, işə və ya məktəbə hansı marşrutla getməyə, harada maşını saxlamağa və s. qərar veririk. Bu qərarların qəbul edilməsinə, demək olar ki, vaxt sərf etmirik.</w:t>
      </w:r>
    </w:p>
    <w:p w:rsidR="009515F8" w:rsidRPr="00F75E43" w:rsidRDefault="009515F8" w:rsidP="00EB2703">
      <w:pPr>
        <w:pStyle w:val="Text"/>
        <w:ind w:firstLine="360"/>
        <w:rPr>
          <w:lang w:val="az-Latn-AZ"/>
        </w:rPr>
      </w:pPr>
      <w:r w:rsidRPr="00F75E43">
        <w:rPr>
          <w:lang w:val="az-Latn-AZ"/>
        </w:rPr>
        <w:t>Lakin söhbət əxlaqdan gedəndə, dayanmaq və iki yol ayrıcında olduğumuzu dərk etmək lazımdır. Bir az yalan danışmaq, bir az eşqbazlığa yol vermək, ya da söhbət uşaqlardan gedirsə, təhsildə uğur qazanmaq üçün başqalarının cavablarını «mənimsəmək» seçimi qarşısında duranda, hərəkətlərimizin ciddiliyini nəzərə almırıq. Doğru seçim etməkdən ötrü, ilk növbədə, nəyin düz, nəyin səhv olduğunu müəyyənləşdirmək lazımdır. Bunun üçünsə kifayət qədər vaxt tələb olunur.</w:t>
      </w:r>
    </w:p>
    <w:p w:rsidR="009515F8" w:rsidRPr="00F75E43" w:rsidRDefault="009515F8" w:rsidP="00EB2703">
      <w:pPr>
        <w:pStyle w:val="Text"/>
        <w:ind w:firstLine="360"/>
        <w:rPr>
          <w:lang w:val="az-Latn-AZ"/>
        </w:rPr>
      </w:pPr>
      <w:r w:rsidRPr="00F75E43">
        <w:rPr>
          <w:lang w:val="az-Latn-AZ"/>
        </w:rPr>
        <w:t>Təsəvvür edək ki, Harun atasına aldığı videokameranın xarab çıxdığını və mağazanın rəhbərliyinin keyfiyyətsiz əşyanı dəyişmək istəmədiyini danışır. Rik «1S+3A» metodundan istifadə edərək oğluna kameranı oğurlamağın pis olduğunu necə başa salsın?</w:t>
      </w:r>
    </w:p>
    <w:p w:rsidR="009515F8" w:rsidRPr="00F75E43" w:rsidRDefault="009515F8" w:rsidP="00EB2703">
      <w:pPr>
        <w:pStyle w:val="Text"/>
        <w:ind w:firstLine="360"/>
        <w:rPr>
          <w:lang w:val="az-Latn-AZ"/>
        </w:rPr>
      </w:pPr>
      <w:r w:rsidRPr="00F75E43">
        <w:rPr>
          <w:lang w:val="az-Latn-AZ"/>
        </w:rPr>
        <w:t>— Ata, mən kameranı mağazaya apardım. Lakin onu dəyişmək istəmədilər və hər şeydə məni günahlandırdılar, — Harun məyus halda deyir. — Onlar dedilər ki, kameranı mən xarab etmişəm. Amma yalan deyirlər. Fürsət tapan kimi, heç kəs görməyəndə onların mənə satdığı xarab kameranın yerinə təzəsini götürəcəyəm. Onlar fırıldaqçılığa görə cavab verməlidirlər. Düz demirəm?</w:t>
      </w:r>
    </w:p>
    <w:p w:rsidR="009515F8" w:rsidRPr="00F75E43" w:rsidRDefault="009515F8" w:rsidP="00EB2703">
      <w:pPr>
        <w:pStyle w:val="Text"/>
        <w:ind w:firstLine="360"/>
        <w:rPr>
          <w:lang w:val="az-Latn-AZ"/>
        </w:rPr>
      </w:pPr>
      <w:r w:rsidRPr="00F75E43">
        <w:rPr>
          <w:lang w:val="az-Latn-AZ"/>
        </w:rPr>
        <w:t>— Oğlum, sən haqlısan, — Rik cavab verir, — onlar sənə qarşı haqsızlıq ediblər. Amma bunu etməzdən qabaq dərindən düşünməlisən. Çünki sən düzgün qərar verməklə yanaşı səhv qərar da verə bilərsən. Məncə, sən səhvə yol vermək istəmirsən. Çünki hər bir seçimin nəticəsi var.</w:t>
      </w:r>
    </w:p>
    <w:p w:rsidR="009515F8" w:rsidRPr="00F75E43" w:rsidRDefault="009515F8" w:rsidP="00AB6704">
      <w:pPr>
        <w:pStyle w:val="Para06"/>
        <w:keepNext/>
        <w:spacing w:before="480" w:after="240"/>
        <w:ind w:left="312" w:right="240"/>
        <w:rPr>
          <w:rFonts w:ascii="Times New Roman" w:hAnsi="Times New Roman"/>
          <w:lang w:val="az-Latn-AZ"/>
        </w:rPr>
      </w:pPr>
      <w:r w:rsidRPr="00F75E43">
        <w:rPr>
          <w:rFonts w:ascii="Times New Roman" w:hAnsi="Times New Roman"/>
          <w:lang w:val="az-Latn-AZ"/>
        </w:rPr>
        <w:t>2. Allahın rəyini qəbul edin</w:t>
      </w:r>
    </w:p>
    <w:p w:rsidR="009515F8" w:rsidRPr="00F75E43" w:rsidRDefault="009515F8" w:rsidP="00EB2703">
      <w:pPr>
        <w:pStyle w:val="Text"/>
        <w:ind w:firstLine="360"/>
        <w:rPr>
          <w:lang w:val="az-Latn-AZ"/>
        </w:rPr>
      </w:pPr>
      <w:r w:rsidRPr="00F75E43">
        <w:rPr>
          <w:lang w:val="az-Latn-AZ"/>
        </w:rPr>
        <w:t>Qədim zamanlarda Allahın yaratdığı ilkin yaradılışlardan biri (Həvva) səhv seçim etdi. Çünki o, seçimini Allahın əmri ilə müqayisə etmədi. Həvva fikirləşdi ki, iki mümkün həll yolundan hansının doğru olacağı barədə kifayət qədər düşünüb. Amma o, Yaradanla məsləhətləşməyi unutdu. Başqasının fikrinə diqqət yetirmək bacarığı — sağlam münasibətlərin ayrılmaz hissəsidir. Bu vəziyyət Həvvanın Allahın bəzi meyvələri qadağan etməklə, onun qayğısına qaldığına iman etdiyinimi göstərir? Yoxsa Allahın əmrində onu sərbəst qərar verməkdən məhrum etmək eqoistliyi görürdü?</w:t>
      </w:r>
    </w:p>
    <w:p w:rsidR="009515F8" w:rsidRPr="00F75E43" w:rsidRDefault="009515F8" w:rsidP="00EB2703">
      <w:pPr>
        <w:pStyle w:val="Text"/>
        <w:ind w:firstLine="360"/>
        <w:rPr>
          <w:lang w:val="az-Latn-AZ"/>
        </w:rPr>
      </w:pPr>
      <w:r w:rsidRPr="00F75E43">
        <w:rPr>
          <w:lang w:val="az-Latn-AZ"/>
        </w:rPr>
        <w:t>Həvvanın səhvi onda idi ki, o öz hərəkətlərini Tanrının dedikləri ilə müqayisə etmədi. Əslində o öz istəklərini onun maraqlarını güdən Allahın əmrləri ilə müqayisə etməli idi. O, ədalət baxımından öz standartlarını deyil, Tanrının standartlarını qəbul etməli idi.</w:t>
      </w:r>
    </w:p>
    <w:p w:rsidR="009515F8" w:rsidRPr="00F75E43" w:rsidRDefault="009515F8" w:rsidP="00EB2703">
      <w:pPr>
        <w:pStyle w:val="Text"/>
        <w:ind w:firstLine="360"/>
        <w:rPr>
          <w:lang w:val="az-Latn-AZ"/>
        </w:rPr>
      </w:pPr>
      <w:r w:rsidRPr="00F75E43">
        <w:rPr>
          <w:lang w:val="az-Latn-AZ"/>
        </w:rPr>
        <w:t>Bizim metodumuza əsasən Rik Haruna deyə bilərdi:</w:t>
      </w:r>
    </w:p>
    <w:p w:rsidR="009515F8" w:rsidRPr="00F75E43" w:rsidRDefault="009515F8" w:rsidP="00EB2703">
      <w:pPr>
        <w:pStyle w:val="Text"/>
        <w:ind w:firstLine="360"/>
        <w:rPr>
          <w:lang w:val="az-Latn-AZ"/>
        </w:rPr>
      </w:pPr>
      <w:r w:rsidRPr="00F75E43">
        <w:rPr>
          <w:lang w:val="az-Latn-AZ"/>
        </w:rPr>
        <w:t>— Oğlum, bilirəm ki, sən bu ədalətsizliyə görə məyus olmusan. Mağazanın işçisi sənə xarab kamera satıb. O, pis hərəkət edib. Əslində sən fırıldaqçılığın qurbanına çevrilmisən.</w:t>
      </w:r>
    </w:p>
    <w:p w:rsidR="009515F8" w:rsidRPr="00F75E43" w:rsidRDefault="009515F8" w:rsidP="00EB2703">
      <w:pPr>
        <w:pStyle w:val="Text"/>
        <w:ind w:firstLine="360"/>
        <w:rPr>
          <w:lang w:val="az-Latn-AZ"/>
        </w:rPr>
      </w:pPr>
      <w:r w:rsidRPr="00F75E43">
        <w:rPr>
          <w:lang w:val="az-Latn-AZ"/>
        </w:rPr>
        <w:t>— Düzdür, ata, — Harun atası ilə razılaşardı. — Sən bu dəfə tamamilə haqlısan.</w:t>
      </w:r>
    </w:p>
    <w:p w:rsidR="009515F8" w:rsidRPr="00F75E43" w:rsidRDefault="009515F8" w:rsidP="00EB2703">
      <w:pPr>
        <w:pStyle w:val="Text"/>
        <w:ind w:firstLine="360"/>
        <w:rPr>
          <w:lang w:val="az-Latn-AZ"/>
        </w:rPr>
      </w:pPr>
      <w:r w:rsidRPr="00F75E43">
        <w:rPr>
          <w:lang w:val="az-Latn-AZ"/>
        </w:rPr>
        <w:t>Rik gülümsəyərək davam edərdi:</w:t>
      </w:r>
    </w:p>
    <w:p w:rsidR="009515F8" w:rsidRPr="00F75E43" w:rsidRDefault="009515F8" w:rsidP="00EB2703">
      <w:pPr>
        <w:pStyle w:val="Text"/>
        <w:ind w:firstLine="360"/>
        <w:rPr>
          <w:lang w:val="az-Latn-AZ"/>
        </w:rPr>
      </w:pPr>
      <w:r w:rsidRPr="00F75E43">
        <w:rPr>
          <w:lang w:val="az-Latn-AZ"/>
        </w:rPr>
        <w:t>— Biz belə deyə bilərik: məgər mağaza öz fırıldağını boynuna almırsa, bizim onları öz səhvlərini boyunlarına almağa məcbur etməyə və malı dəyişməyə haqqımız var, elə deyilmi, oğul?</w:t>
      </w:r>
    </w:p>
    <w:p w:rsidR="009515F8" w:rsidRPr="00F75E43" w:rsidRDefault="009515F8" w:rsidP="00EB2703">
      <w:pPr>
        <w:pStyle w:val="Text"/>
        <w:ind w:firstLine="360"/>
        <w:rPr>
          <w:lang w:val="az-Latn-AZ"/>
        </w:rPr>
      </w:pPr>
      <w:r w:rsidRPr="00F75E43">
        <w:rPr>
          <w:lang w:val="az-Latn-AZ"/>
        </w:rPr>
        <w:t>— Düzdür, — Harun sevinərdi. — Bundan əlavə, mağazada çoxlu kamera var. Biz onlardan birini götürsək, onların heç xəbəri olmayacaq.</w:t>
      </w:r>
    </w:p>
    <w:p w:rsidR="009515F8" w:rsidRPr="00F75E43" w:rsidRDefault="009515F8" w:rsidP="00EB2703">
      <w:pPr>
        <w:pStyle w:val="Text"/>
        <w:ind w:firstLine="360"/>
        <w:rPr>
          <w:lang w:val="az-Latn-AZ"/>
        </w:rPr>
      </w:pPr>
      <w:r w:rsidRPr="00F75E43">
        <w:rPr>
          <w:lang w:val="az-Latn-AZ"/>
        </w:rPr>
        <w:t>— Bu fikir heç də pis görünmür, — Rik oğluna deyərdi. — Biz öz fikrimizə görə bunu ədalətli hesab edə bilərik. Lakin biz nəyin ədalətli, nəyin ədalətsiz olduğunu təyin edən Allaha müraciət etməliyik.</w:t>
      </w:r>
    </w:p>
    <w:p w:rsidR="009515F8" w:rsidRPr="00F75E43" w:rsidRDefault="009515F8" w:rsidP="00EB2703">
      <w:pPr>
        <w:pStyle w:val="Text"/>
        <w:ind w:firstLine="360"/>
        <w:rPr>
          <w:lang w:val="az-Latn-AZ"/>
        </w:rPr>
      </w:pPr>
      <w:r w:rsidRPr="00F75E43">
        <w:rPr>
          <w:lang w:val="az-Latn-AZ"/>
        </w:rPr>
        <w:t>Rik bu bəyanatla ədaləti axtaran oğlunu həqiqi Standarta yönəldərdi. Harunun fikrincə, ona borclu olan adamdan nəyisə oğurlamaq yolveriləndir.</w:t>
      </w:r>
    </w:p>
    <w:p w:rsidR="009515F8" w:rsidRPr="00F75E43" w:rsidRDefault="009515F8" w:rsidP="00EB2703">
      <w:pPr>
        <w:pStyle w:val="Text"/>
        <w:ind w:firstLine="360"/>
        <w:rPr>
          <w:lang w:val="az-Latn-AZ"/>
        </w:rPr>
      </w:pPr>
      <w:r w:rsidRPr="00F75E43">
        <w:rPr>
          <w:lang w:val="az-Latn-AZ"/>
        </w:rPr>
        <w:t>Fəqət, bu cür düşünməklə, o, faktiki olaraq Öz mahiyyətini və şöhrətini rəhbər tutan, nəyin ədalətli və nəyin haqsız olduğuna qərar verən Hakimin — Tanrının səlahiyyətini qəsb etdi. Allahın Sözü deyir:</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Oğurluq etmə</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Yalan danışma</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Bir-birinizə yalan danışmayın</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Yaxınını incitmə və talan etmə (Levililər 19:11, 13).</w:t>
      </w:r>
    </w:p>
    <w:p w:rsidR="009515F8" w:rsidRPr="00F75E43" w:rsidRDefault="009515F8" w:rsidP="00EB2703">
      <w:pPr>
        <w:pStyle w:val="Text"/>
        <w:ind w:firstLine="360"/>
        <w:rPr>
          <w:lang w:val="az-Latn-AZ"/>
        </w:rPr>
      </w:pPr>
      <w:r w:rsidRPr="00F75E43">
        <w:rPr>
          <w:lang w:val="az-Latn-AZ"/>
        </w:rPr>
        <w:t>Tanrının şərəf qorumaq əmri Onun varlığından irəli gəlir. Allahın xarakterinin mahiyyəti — həqiqət və salehlikdir. Müqəddəs Yazı iddia edir ki, «bütün insanlar yalançı olsa da, Allah haqlıdır» (Romalılara 3:4). Allah Öz təbiətinə görə dürüstdür. Buna görə də «Allahın… yalan danışması qeyri-mümkündür» (İbranilərə 6:18). Beləcə biz öz qərarlarımızı Allahın əmrləri ilə müqayisə edərək Onun suverenliyini qəbul edirik. Çünki O, əxlaqla bağlı hər şeydə nəyin doğru, nəyin yanlış olduğunu müəyyən Edəndir. Əgər biz Allahın xarakterini nəzərə alaraq doğru seçim etsək, onda seçimimiz şəffaf olacaq. Hətta nadürüst elektron mağaza işçiləri tərəfindən haqsızlığa məruz qalsaq da, araşdırdığımız nümunədə dürüst olmağımız vacibdir.</w:t>
      </w:r>
    </w:p>
    <w:p w:rsidR="009515F8" w:rsidRPr="00F75E43" w:rsidRDefault="009515F8" w:rsidP="00AB6704">
      <w:pPr>
        <w:pStyle w:val="Para06"/>
        <w:keepNext/>
        <w:spacing w:before="480" w:after="240"/>
        <w:ind w:left="312" w:right="240"/>
        <w:rPr>
          <w:rFonts w:ascii="Times New Roman" w:hAnsi="Times New Roman"/>
          <w:lang w:val="az-Latn-AZ"/>
        </w:rPr>
      </w:pPr>
      <w:r w:rsidRPr="00F75E43">
        <w:rPr>
          <w:rFonts w:ascii="Times New Roman" w:hAnsi="Times New Roman"/>
          <w:lang w:val="az-Latn-AZ"/>
        </w:rPr>
        <w:t>3. Allahın yolu ilə gedin</w:t>
      </w:r>
    </w:p>
    <w:p w:rsidR="009515F8" w:rsidRPr="00F75E43" w:rsidRDefault="009515F8" w:rsidP="00EB2703">
      <w:pPr>
        <w:pStyle w:val="Text"/>
        <w:ind w:firstLine="360"/>
        <w:rPr>
          <w:lang w:val="az-Latn-AZ"/>
        </w:rPr>
      </w:pPr>
      <w:r w:rsidRPr="00F75E43">
        <w:rPr>
          <w:lang w:val="az-Latn-AZ"/>
        </w:rPr>
        <w:t>Allahın yolunu izləmək sözdə asandır, nəinki əməldə. Çünki onu izləmək həyatımızda qaydaları bizim deyil, Allahın təyin etməsi faktını ortaya qoyur. Bugünkü gündə sərbəst şəkildə düzgün qərar verməyə çoxları can atır. Çünki bu, elə təsəvvür yaradır ki, bizim hansısa səlahiyyətimiz var. Bu cür sərbəstlik Allahın xasiyyətinə uyğun olub-olmamasına baxmayaraq, bizə öz baxışlarımıza və hərəkətlərimizə bəraət qazandırmağa imkan verir. Əxlaqi problemləri sərbəst şəkildə həll etmək bacarığı müstəqillik hissi və məhdudiyyətsizlik imkanları yaradır. Bundan imtina etmək asan deyil.</w:t>
      </w:r>
    </w:p>
    <w:p w:rsidR="009515F8" w:rsidRPr="00F75E43" w:rsidRDefault="009515F8" w:rsidP="00EB2703">
      <w:pPr>
        <w:pStyle w:val="Text"/>
        <w:ind w:firstLine="360"/>
        <w:rPr>
          <w:lang w:val="az-Latn-AZ"/>
        </w:rPr>
      </w:pPr>
      <w:r w:rsidRPr="00F75E43">
        <w:rPr>
          <w:lang w:val="az-Latn-AZ"/>
        </w:rPr>
        <w:t>— Harun, mağazadan oğurlamağa çalışdığın kamera sadəcə ədalətli cəza kimi görünür, — Rik davam edir. — Sənin qərarın Allahın dürüstlük standartına ziddir. Hətta haqqın olduğunu düşündüyünü götürsən və heç kəs səni görməsə belə, bu, yenə də yanlış hərəkətdir. Çünki bu halda sən hakimliyə iddia edirsən. Allah isə deyir ki, bu Onun vəzifəsidir: «Qisas Mənimdir, əvəzini Mən verəcəyəm» (Qanunun Təkrarı 32:35). Allah bizə deyir: «Öz xalqından heç kəsdən qisas alma, heç kimə qarşı kin saxlama…» (Levililər 19:18).</w:t>
      </w:r>
    </w:p>
    <w:p w:rsidR="009515F8" w:rsidRPr="00F75E43" w:rsidRDefault="009515F8" w:rsidP="00EB2703">
      <w:pPr>
        <w:pStyle w:val="Text"/>
        <w:ind w:firstLine="360"/>
        <w:rPr>
          <w:lang w:val="az-Latn-AZ"/>
        </w:rPr>
      </w:pPr>
      <w:r w:rsidRPr="00F75E43">
        <w:rPr>
          <w:lang w:val="az-Latn-AZ"/>
        </w:rPr>
        <w:t>— Axı bu, ədalətsizlikdir, — Harun etiraz edir.</w:t>
      </w:r>
    </w:p>
    <w:p w:rsidR="009515F8" w:rsidRPr="00F75E43" w:rsidRDefault="009515F8" w:rsidP="00EB2703">
      <w:pPr>
        <w:pStyle w:val="Text"/>
        <w:ind w:firstLine="360"/>
        <w:rPr>
          <w:lang w:val="az-Latn-AZ"/>
        </w:rPr>
      </w:pPr>
      <w:r w:rsidRPr="00F75E43">
        <w:rPr>
          <w:lang w:val="az-Latn-AZ"/>
        </w:rPr>
        <w:t>Bəli, ədalətsizlikdir, — deyə Rik razılaşır. — Lakin həyatda çoxlu ədalətsizliyi biz Allaha təslim etməliyik. Məsələn, İsa Məsihə qarşı da ədalətsizlik edildi. Ancaq Müqəddəs Yazı deyir: «Onu söydülər, O isə cavabında söymürdü, əzab çəkərək heç kimi hədələmirdi, əksinə, ədalətli Hakimə Özünü təslim etdi» (1 Peter 2:23). Bundan başqa, — Rik əlavə edir, — əmin ol ki, Allah sənin salehliyini və mağaza məsələsində hökmü əsl Sahibinə verdiyinə görə səni mükafatlandıracaq. Müqəddəs Yazı deyir: «Amma salehlik uğrunda əzab çəksəniz belə, siz bəxtiyarsınız» (1 Peter 3:14).</w:t>
      </w:r>
    </w:p>
    <w:p w:rsidR="009515F8" w:rsidRPr="00F75E43" w:rsidRDefault="009515F8" w:rsidP="00AB6704">
      <w:pPr>
        <w:pStyle w:val="Para06"/>
        <w:keepNext/>
        <w:spacing w:before="480" w:after="240"/>
        <w:ind w:left="312" w:right="240"/>
        <w:rPr>
          <w:rFonts w:ascii="Times New Roman" w:hAnsi="Times New Roman"/>
          <w:lang w:val="az-Latn-AZ"/>
        </w:rPr>
      </w:pPr>
      <w:r w:rsidRPr="00F75E43">
        <w:rPr>
          <w:rFonts w:ascii="Times New Roman" w:hAnsi="Times New Roman"/>
          <w:lang w:val="az-Latn-AZ"/>
        </w:rPr>
        <w:t>4. Allahın dəstəyinə və himayəsinə sığının</w:t>
      </w:r>
    </w:p>
    <w:p w:rsidR="009515F8" w:rsidRPr="00F75E43" w:rsidRDefault="009515F8" w:rsidP="00EB2703">
      <w:pPr>
        <w:pStyle w:val="Text"/>
        <w:ind w:firstLine="360"/>
        <w:rPr>
          <w:lang w:val="az-Latn-AZ"/>
        </w:rPr>
      </w:pPr>
      <w:r w:rsidRPr="00F75E43">
        <w:rPr>
          <w:lang w:val="az-Latn-AZ"/>
        </w:rPr>
        <w:t>Əgər biz həlimliklə Allahın hökmranlığını qəbul etsək, Onu razı salmağa hazır olsaq, onda yanılmadan pis və yaxşını ayırd edəcək, həm də Allahın dəstəyinə və müdafiəsinə güvənəcəyik. Bu o demək deyil ki, bizi asan və rahat həyat gözləyir. Rəbb gizlətmədən açıq deyir ki, biz həqiqətə görə əzab çəkəcəyik. Lakin bu iztirablara görə bizi mükafat gözləyir. Allahın iradəsi ilə razılaşaraq yaşamaq çoxlu ruhani xeyir-dua — təqsir hissindən azadlıq, təmiz vicdan və Allahı razı salmaq imkanından məmnunluq gətirə bilər.</w:t>
      </w:r>
    </w:p>
    <w:p w:rsidR="009515F8" w:rsidRPr="00F75E43" w:rsidRDefault="009515F8" w:rsidP="00EB2703">
      <w:pPr>
        <w:pStyle w:val="Text"/>
        <w:ind w:firstLine="360"/>
        <w:rPr>
          <w:lang w:val="az-Latn-AZ"/>
        </w:rPr>
      </w:pPr>
      <w:r w:rsidRPr="00F75E43">
        <w:rPr>
          <w:lang w:val="az-Latn-AZ"/>
        </w:rPr>
        <w:t>Əgər biz Onun yolları ilə getsək, xoş hisslər yaşayacağıq və fizioloji, emosional, psixoloji və sosial imtiyazlara malik olacağıq. Əlbəttə, Allaha itaətimiz Onun dəstəyi və müdafiəsinə görə olmalı deyil. Bizim itaətimiz sevgi və etibara əsaslanmalıdır. Lakin itaətin təcrübi və ruhani faydaları, şübhəsiz ki, yaxşı olanı seçmək və pisdən imtina etmək üçün güclü stimuldur.</w:t>
      </w:r>
    </w:p>
    <w:p w:rsidR="009515F8" w:rsidRPr="00F75E43" w:rsidRDefault="009515F8" w:rsidP="00EB2703">
      <w:pPr>
        <w:pStyle w:val="Text"/>
        <w:ind w:firstLine="360"/>
        <w:rPr>
          <w:lang w:val="az-Latn-AZ"/>
        </w:rPr>
      </w:pPr>
      <w:r w:rsidRPr="00F75E43">
        <w:rPr>
          <w:lang w:val="az-Latn-AZ"/>
        </w:rPr>
        <w:t>Rikin imkanı var idi ki, Haruna Allahın dürüstlük standartlarını başa salsın. Çünki Allahın dürüstlük standartına uyğunlaşmaq ən azı aşağıda sadalanan dörd hissdən müdafiə edəcək…</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Təqsirkarlıq hissindən müdafiə — təmiz vicdandan və Tanrı ilə davamlı ünsiyyətdən zövq almağa imkan verir.</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Utancaqlıq hissindən müdafiə — vəzifənin yerinə yetirilməsindən zövq almağa imkan verir.</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Yalançılıqdan müdafiə — alicənab insan nüfuzundan zövq almağa imkan verir.</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Dağılmış münasibətlərdən müdafiə — qarşılıqlı etibardan zövq almağa imkan verir.</w:t>
      </w:r>
    </w:p>
    <w:p w:rsidR="009515F8" w:rsidRPr="00F75E43" w:rsidRDefault="009515F8" w:rsidP="00EB2703">
      <w:pPr>
        <w:pStyle w:val="Text"/>
        <w:ind w:firstLine="360"/>
        <w:rPr>
          <w:lang w:val="az-Latn-AZ"/>
        </w:rPr>
      </w:pPr>
      <w:r w:rsidRPr="00F75E43">
        <w:rPr>
          <w:lang w:val="az-Latn-AZ"/>
        </w:rPr>
        <w:t>Əgər düzgün seçim etməyin sirri mövcuddursa, onda bu sirr Allahın bizim maraqlarımızın qayğısına qalmasına əmin olmağımızdadır. Uşaqları əmin edin ki, lütfkar Allah onları təsəvvür edə bilməyəcəkləri qədər sevir. Onlar bütün ürəkləri ilə buna inansalar, dürüst, qüsursuz, başqalarını sevən və hörmət edən, mərhəmət göstərən, bağışlayan, özünə hakim olmaq üçün Allahın əmrlərini yerinə yetirəcəklər. İtaət borc və vəzifə deyil. İtaət «Allahın bizimlə ünsiyyət qurmaq» istəyindən yaranır (Çıxış 34:14, NLT). Bu həqiqəti həyatınızın ayrılmaz hissəsinə çevirin və övladlarınızın bu həqiqəti mənimsəməsinə kömək edin</w:t>
      </w:r>
      <w:r w:rsidRPr="00F75E43">
        <w:rPr>
          <w:rStyle w:val="FootnoteReference"/>
          <w:lang w:val="az-Latn-AZ"/>
        </w:rPr>
        <w:footnoteReference w:id="27"/>
      </w:r>
      <w:r w:rsidRPr="00F75E43">
        <w:rPr>
          <w:lang w:val="az-Latn-AZ"/>
        </w:rPr>
        <w:t>.</w:t>
      </w:r>
    </w:p>
    <w:p w:rsidR="009515F8" w:rsidRPr="00F75E43" w:rsidRDefault="009515F8" w:rsidP="00AB6704">
      <w:pPr>
        <w:pStyle w:val="Heading1"/>
        <w:keepNext/>
        <w:keepLines/>
        <w:pageBreakBefore/>
        <w:spacing w:before="720" w:after="480"/>
        <w:ind w:left="240" w:right="240"/>
        <w:rPr>
          <w:rFonts w:ascii="Times New Roman" w:hAnsi="Times New Roman"/>
          <w:lang w:val="az-Latn-AZ"/>
        </w:rPr>
      </w:pPr>
      <w:bookmarkStart w:id="10" w:name="_Toc76661583"/>
      <w:r w:rsidRPr="00F75E43">
        <w:rPr>
          <w:rFonts w:ascii="Times New Roman" w:hAnsi="Times New Roman"/>
          <w:lang w:val="az-Latn-AZ"/>
        </w:rPr>
        <w:t xml:space="preserve">~10~ </w:t>
      </w:r>
      <w:r w:rsidRPr="00F75E43">
        <w:rPr>
          <w:rFonts w:ascii="Times New Roman" w:hAnsi="Times New Roman"/>
          <w:lang w:val="az-Latn-AZ"/>
        </w:rPr>
        <w:br/>
      </w:r>
      <w:r w:rsidRPr="00F75E43">
        <w:rPr>
          <w:rStyle w:val="2Text"/>
          <w:rFonts w:ascii="Times New Roman" w:hAnsi="Times New Roman"/>
          <w:szCs w:val="31"/>
          <w:lang w:val="az-Latn-AZ"/>
        </w:rPr>
        <w:t>Səkkizinci vəzifə</w:t>
      </w:r>
      <w:r w:rsidRPr="00F75E43">
        <w:rPr>
          <w:rFonts w:ascii="Times New Roman" w:hAnsi="Times New Roman"/>
          <w:lang w:val="az-Latn-AZ"/>
        </w:rPr>
        <w:t xml:space="preserve"> </w:t>
      </w:r>
      <w:r w:rsidRPr="00F75E43">
        <w:rPr>
          <w:rFonts w:ascii="Times New Roman" w:hAnsi="Times New Roman"/>
          <w:lang w:val="az-Latn-AZ"/>
        </w:rPr>
        <w:br/>
      </w:r>
      <w:r w:rsidRPr="00F75E43">
        <w:rPr>
          <w:rFonts w:ascii="Times New Roman" w:hAnsi="Times New Roman"/>
          <w:lang w:val="az-Latn-AZ"/>
        </w:rPr>
        <w:br/>
        <w:t>UŞAĞINIZA İNTİM ÜNASİBƏTLƏR BARƏDƏ ALLAHIN PLANINI BAŞA SALIN</w:t>
      </w:r>
      <w:bookmarkEnd w:id="10"/>
    </w:p>
    <w:p w:rsidR="009515F8" w:rsidRPr="00F75E43" w:rsidRDefault="009515F8" w:rsidP="00EB2703">
      <w:pPr>
        <w:pStyle w:val="Text"/>
        <w:ind w:firstLine="360"/>
        <w:rPr>
          <w:lang w:val="az-Latn-AZ"/>
        </w:rPr>
      </w:pPr>
      <w:r w:rsidRPr="00F75E43">
        <w:rPr>
          <w:lang w:val="az-Latn-AZ"/>
        </w:rPr>
        <w:t>O mənim çiynimə toxundu:</w:t>
      </w:r>
    </w:p>
    <w:p w:rsidR="009515F8" w:rsidRPr="00F75E43" w:rsidRDefault="009515F8" w:rsidP="00EB2703">
      <w:pPr>
        <w:pStyle w:val="Text"/>
        <w:ind w:firstLine="360"/>
        <w:rPr>
          <w:lang w:val="az-Latn-AZ"/>
        </w:rPr>
      </w:pPr>
      <w:r w:rsidRPr="00F75E43">
        <w:rPr>
          <w:lang w:val="az-Latn-AZ"/>
        </w:rPr>
        <w:t>— Cənab Makdauell, təbliğə görə təşəkkür edirəm. Heç vaxt belə gözəl təbliğ eşitməmişdim. — Mən indicə «Cinsi əlaqənin faktları» seminarını bitirdim. Bu qadın mənə bildirmək istəyirdi ki, seminar vaxtı aldığı məlumatları öz ailə həyatında tətbiq etmək istəyir. O davam etdi: — Mən yoldaşımı oğlumla ciddi danışmağa inandırmalıyam.</w:t>
      </w:r>
    </w:p>
    <w:p w:rsidR="009515F8" w:rsidRPr="00F75E43" w:rsidRDefault="009515F8" w:rsidP="00EB2703">
      <w:pPr>
        <w:pStyle w:val="Text"/>
        <w:ind w:firstLine="360"/>
        <w:rPr>
          <w:lang w:val="az-Latn-AZ"/>
        </w:rPr>
      </w:pPr>
      <w:r w:rsidRPr="00F75E43">
        <w:rPr>
          <w:lang w:val="az-Latn-AZ"/>
        </w:rPr>
        <w:t>Həyəcanımı göstərmədən maraqlandım:</w:t>
      </w:r>
    </w:p>
    <w:p w:rsidR="009515F8" w:rsidRPr="00F75E43" w:rsidRDefault="009515F8" w:rsidP="00EB2703">
      <w:pPr>
        <w:pStyle w:val="Text"/>
        <w:ind w:firstLine="360"/>
        <w:rPr>
          <w:lang w:val="az-Latn-AZ"/>
        </w:rPr>
      </w:pPr>
      <w:r w:rsidRPr="00F75E43">
        <w:rPr>
          <w:lang w:val="az-Latn-AZ"/>
        </w:rPr>
        <w:t>— Bağışlayın, oğlunuzun neçə yaşı var?</w:t>
      </w:r>
    </w:p>
    <w:p w:rsidR="009515F8" w:rsidRPr="00F75E43" w:rsidRDefault="009515F8" w:rsidP="00EB2703">
      <w:pPr>
        <w:pStyle w:val="Text"/>
        <w:ind w:firstLine="360"/>
        <w:rPr>
          <w:lang w:val="az-Latn-AZ"/>
        </w:rPr>
      </w:pPr>
      <w:r w:rsidRPr="00F75E43">
        <w:rPr>
          <w:lang w:val="az-Latn-AZ"/>
        </w:rPr>
        <w:t>O cavab verdi:</w:t>
      </w:r>
    </w:p>
    <w:p w:rsidR="009515F8" w:rsidRPr="00F75E43" w:rsidRDefault="009515F8" w:rsidP="00EB2703">
      <w:pPr>
        <w:pStyle w:val="Text"/>
        <w:ind w:firstLine="360"/>
        <w:rPr>
          <w:lang w:val="az-Latn-AZ"/>
        </w:rPr>
      </w:pPr>
      <w:r w:rsidRPr="00F75E43">
        <w:rPr>
          <w:lang w:val="az-Latn-AZ"/>
        </w:rPr>
        <w:t>— On üç.</w:t>
      </w:r>
    </w:p>
    <w:p w:rsidR="009515F8" w:rsidRPr="00F75E43" w:rsidRDefault="009515F8" w:rsidP="00EB2703">
      <w:pPr>
        <w:pStyle w:val="Text"/>
        <w:ind w:firstLine="360"/>
        <w:rPr>
          <w:lang w:val="az-Latn-AZ"/>
        </w:rPr>
      </w:pPr>
      <w:r w:rsidRPr="00F75E43">
        <w:rPr>
          <w:lang w:val="az-Latn-AZ"/>
        </w:rPr>
        <w:t>Təəccübümü gizlədərək soruşdum:</w:t>
      </w:r>
    </w:p>
    <w:p w:rsidR="009515F8" w:rsidRPr="00F75E43" w:rsidRDefault="009515F8" w:rsidP="00EB2703">
      <w:pPr>
        <w:pStyle w:val="Text"/>
        <w:ind w:firstLine="360"/>
        <w:rPr>
          <w:lang w:val="az-Latn-AZ"/>
        </w:rPr>
      </w:pPr>
      <w:r w:rsidRPr="00F75E43">
        <w:rPr>
          <w:lang w:val="az-Latn-AZ"/>
        </w:rPr>
        <w:t>— Siz hələ də oğlunuzla söhbətlərinizdə cinsi əlaqə mövzusuna toxunmamısınız?</w:t>
      </w:r>
    </w:p>
    <w:p w:rsidR="009515F8" w:rsidRPr="00F75E43" w:rsidRDefault="009515F8" w:rsidP="00EB2703">
      <w:pPr>
        <w:pStyle w:val="Text"/>
        <w:ind w:firstLine="360"/>
        <w:rPr>
          <w:lang w:val="az-Latn-AZ"/>
        </w:rPr>
      </w:pPr>
      <w:r w:rsidRPr="00F75E43">
        <w:rPr>
          <w:lang w:val="az-Latn-AZ"/>
        </w:rPr>
        <w:t>Qadın dedi:</w:t>
      </w:r>
    </w:p>
    <w:p w:rsidR="009515F8" w:rsidRPr="00F75E43" w:rsidRDefault="009515F8" w:rsidP="00EB2703">
      <w:pPr>
        <w:pStyle w:val="Text"/>
        <w:ind w:firstLine="360"/>
        <w:rPr>
          <w:lang w:val="az-Latn-AZ"/>
        </w:rPr>
      </w:pPr>
      <w:r w:rsidRPr="00F75E43">
        <w:rPr>
          <w:lang w:val="az-Latn-AZ"/>
        </w:rPr>
        <w:t>— Nə danışırsınız? Bizim belə bir imkanımız olmayıb.</w:t>
      </w:r>
    </w:p>
    <w:p w:rsidR="009515F8" w:rsidRPr="00F75E43" w:rsidRDefault="009515F8" w:rsidP="00EB2703">
      <w:pPr>
        <w:pStyle w:val="Text"/>
        <w:ind w:firstLine="360"/>
        <w:rPr>
          <w:lang w:val="az-Latn-AZ"/>
        </w:rPr>
      </w:pPr>
      <w:r w:rsidRPr="00F75E43">
        <w:rPr>
          <w:lang w:val="az-Latn-AZ"/>
        </w:rPr>
        <w:t>«Ciddi söhbət» — keçmişin qalığıdır. Söhbətə qalsa, mən, ümumiyyətlə, belə «söhbət»ləri məsləhət görməzdim. «Journal of Family Issues» jurnalının məlumatına əsasən yeniyetmələrin yarısı hesab edir ki, cinsi əlaqə mövzusu barədə anaları ilə bir dəfə ciddi söhbət ediblər. Üçdə biri isə ataları ilə bu barədə söhbət etdiklərini düşünürlər</w:t>
      </w:r>
      <w:r w:rsidRPr="00F75E43">
        <w:rPr>
          <w:rStyle w:val="FootnoteReference"/>
          <w:lang w:val="az-Latn-AZ"/>
        </w:rPr>
        <w:footnoteReference w:id="28"/>
      </w:r>
      <w:r w:rsidRPr="00F75E43">
        <w:rPr>
          <w:lang w:val="az-Latn-AZ"/>
        </w:rPr>
        <w:t>.</w:t>
      </w:r>
    </w:p>
    <w:p w:rsidR="009515F8" w:rsidRPr="00F75E43" w:rsidRDefault="009515F8" w:rsidP="00EB2703">
      <w:pPr>
        <w:pStyle w:val="Text"/>
        <w:ind w:firstLine="360"/>
        <w:rPr>
          <w:lang w:val="az-Latn-AZ"/>
        </w:rPr>
      </w:pPr>
      <w:r w:rsidRPr="00F75E43">
        <w:rPr>
          <w:lang w:val="az-Latn-AZ"/>
        </w:rPr>
        <w:t>Hörmətli atalar, övladlarınızla «cinsi əlaqə» barədə bir dəfə ciddi söhbət etmək problemin kiçik hissəsini belə həll etmir. Əslində, bu barədə bir dəfə söhbət faydasızdır. Bunun əvəzinə mən məsləhət görərdim ki, siz yavaş-yavaş ara vermədən bu mövzu barədə uşaqlarınızla danışasınız. Bir sözlə, problemlər yarandıqca, onları həll etmək lazımdır. Uşaqların çoxu qısa söhbətlər zamanı çox şeyi başa düşmür. Çox güman ki, onlar tezliklə sizin «ciddi söhbət»lərinizi unudacaqlar.</w:t>
      </w:r>
    </w:p>
    <w:p w:rsidR="009515F8" w:rsidRPr="00F75E43" w:rsidRDefault="009515F8" w:rsidP="00EB2703">
      <w:pPr>
        <w:pStyle w:val="Text"/>
        <w:ind w:firstLine="360"/>
        <w:rPr>
          <w:lang w:val="az-Latn-AZ"/>
        </w:rPr>
      </w:pPr>
      <w:r w:rsidRPr="00F75E43">
        <w:rPr>
          <w:lang w:val="az-Latn-AZ"/>
        </w:rPr>
        <w:t>Uşağın bu sahədə bilik almasının ən yaxşı üsulu «bir az oradan, bir az buradan» üsuludur. Məsələn, 30 saniyə oradan, 1 dəqiqə buradan, 10 saniyə oradan, 2 dəqiqə 45 saniyə buradan və s. Nə qədər tez olsa, bir o qədər yaxşıdır. Bu barədə söhbət imkanı yaranan kimi ondan istifadə edin. O an bir neçə söz deyib, mövzunu dəyişin. Cinsi əlaqənin mövzusunu böyütməyin. Bizim ailədə bu mövzuda olan bütün söhbətlər iki dəqiqədən çox vaxt aparmır.</w:t>
      </w:r>
    </w:p>
    <w:p w:rsidR="009515F8" w:rsidRPr="00F75E43" w:rsidRDefault="009515F8" w:rsidP="00EB2703">
      <w:pPr>
        <w:pStyle w:val="Text"/>
        <w:ind w:firstLine="360"/>
        <w:rPr>
          <w:lang w:val="az-Latn-AZ"/>
        </w:rPr>
      </w:pPr>
      <w:r w:rsidRPr="00F75E43">
        <w:rPr>
          <w:lang w:val="az-Latn-AZ"/>
        </w:rPr>
        <w:t>Əksər uşaqlarda cinsi əlaqə mövzusuna maraq bir neçə mərhələdə oyanır. Uşaqlar nadir hallarda ürəklərini açırlar. Valideynlərlə uşaqlar arasında səmimi danışmaq istəyi onlar böyüdükcə baş verir. Bu mövzuya hər zaman hazır olun. Çünki uşaqların səmimi söhbətə hazır olması gözlənilməz və yersiz vaxtda ola bilər.</w:t>
      </w:r>
    </w:p>
    <w:p w:rsidR="009515F8" w:rsidRPr="00F75E43" w:rsidRDefault="009515F8" w:rsidP="00EB2703">
      <w:pPr>
        <w:pStyle w:val="Text"/>
        <w:ind w:firstLine="360"/>
        <w:rPr>
          <w:lang w:val="az-Latn-AZ"/>
        </w:rPr>
      </w:pPr>
      <w:r w:rsidRPr="00F75E43">
        <w:rPr>
          <w:lang w:val="az-Latn-AZ"/>
        </w:rPr>
        <w:t>«İnanın, valideynlərimlə cinsi əlaqə barədə ilk söhbətimin nə vaxt baş verdiyini dəqiq xatırlaya bilmirəm — böyük oğlum Şon deyir. — Çünki bu mövzu həmişə bizim ailəmizdəki həyatın təbii hissəsi olub. Düzdür, biz bu barədə tez-tez danışmamışıq. Amma bu mövzu yemək süfrəsində, maşında və ya yatmazdan əvvəl ortaya çıxanda, biz istənilən başqa mövzular kimi onu müzakirə edirdik. Buna görə də mən bir dənə də olsun bu barədə «ciddi söhbət» xatırlamıram</w:t>
      </w:r>
      <w:r w:rsidRPr="00F75E43">
        <w:rPr>
          <w:rStyle w:val="FootnoteReference"/>
          <w:lang w:val="az-Latn-AZ"/>
        </w:rPr>
        <w:footnoteReference w:id="29"/>
      </w:r>
      <w:r w:rsidRPr="00F75E43">
        <w:rPr>
          <w:lang w:val="az-Latn-AZ"/>
        </w:rPr>
        <w:t>».</w:t>
      </w:r>
    </w:p>
    <w:p w:rsidR="009515F8" w:rsidRPr="00F75E43" w:rsidRDefault="009515F8" w:rsidP="00AB6704">
      <w:pPr>
        <w:pStyle w:val="Para05"/>
        <w:keepNext/>
        <w:spacing w:before="600" w:after="240"/>
        <w:ind w:left="312" w:right="240"/>
        <w:rPr>
          <w:rFonts w:ascii="Times New Roman" w:hAnsi="Times New Roman"/>
          <w:lang w:val="az-Latn-AZ"/>
        </w:rPr>
      </w:pPr>
      <w:r w:rsidRPr="00F75E43">
        <w:rPr>
          <w:rFonts w:ascii="Times New Roman" w:hAnsi="Times New Roman"/>
          <w:lang w:val="az-Latn-AZ"/>
        </w:rPr>
        <w:t>UŞAQLARA ALLAHIN CİNSİ ƏLAQƏ İLƏ BAĞLI PLANINI İZAH EDİN</w:t>
      </w:r>
    </w:p>
    <w:p w:rsidR="009515F8" w:rsidRPr="00F75E43" w:rsidRDefault="009515F8" w:rsidP="00EB2703">
      <w:pPr>
        <w:pStyle w:val="Text"/>
        <w:ind w:firstLine="360"/>
        <w:rPr>
          <w:lang w:val="az-Latn-AZ"/>
        </w:rPr>
      </w:pPr>
      <w:r w:rsidRPr="00F75E43">
        <w:rPr>
          <w:lang w:val="az-Latn-AZ"/>
        </w:rPr>
        <w:t>Əgər «ciddi söhbət» anlamı etibarlılığını itiribsə, onda qısa söhbətlər necə aparılmalıdır? Övladının intim münasibətlərdə Allahın məqsədini bilməsini arzulayan ata kimi, yəqin, istəyirsiniz ki, o, bu münasibətlərin nə olduğunu başa düşsün və ilk məlumatı sizdən alsın.</w:t>
      </w:r>
    </w:p>
    <w:p w:rsidR="009515F8" w:rsidRPr="00F75E43" w:rsidRDefault="009515F8" w:rsidP="00AB6704">
      <w:pPr>
        <w:pStyle w:val="Para06"/>
        <w:keepNext/>
        <w:spacing w:before="480" w:after="240"/>
        <w:ind w:left="312" w:right="240"/>
        <w:rPr>
          <w:rFonts w:ascii="Times New Roman" w:hAnsi="Times New Roman"/>
          <w:lang w:val="az-Latn-AZ"/>
        </w:rPr>
      </w:pPr>
      <w:r w:rsidRPr="00F75E43">
        <w:rPr>
          <w:rFonts w:ascii="Times New Roman" w:hAnsi="Times New Roman"/>
          <w:lang w:val="az-Latn-AZ"/>
        </w:rPr>
        <w:t>Uşağınıza izah edin ki, cinsi əlaqə — yaxınlıqdır</w:t>
      </w:r>
    </w:p>
    <w:p w:rsidR="009515F8" w:rsidRPr="00F75E43" w:rsidRDefault="009515F8" w:rsidP="00EB2703">
      <w:pPr>
        <w:pStyle w:val="Text"/>
        <w:ind w:firstLine="360"/>
        <w:rPr>
          <w:lang w:val="az-Latn-AZ"/>
        </w:rPr>
      </w:pPr>
      <w:r w:rsidRPr="00F75E43">
        <w:rPr>
          <w:lang w:val="az-Latn-AZ"/>
        </w:rPr>
        <w:t>Əks cinsin nümayəndələrinin bir-birini cəzb etmələrini başa düşmək üçün uşaqlara çox vaxt tələb olunmur. Allah kişi və qadını bir-birinə olan bu təbii meyllə yaratmışdır. Buna görə Müqəddəs Kitabda yazılıb ki, kişi öz ata-anasını tərk edib arvadına qovuşacaq və onlar bir bədən olacaq (Yaradılış 2:24). Bizim intim münasibətlərə istəyimiz və tələbatımız Allahın birliyi ilə izah olunur (Qanunun Təkrarı 6:4-ə bax). Nikahda ər-arvad arasındakı münasibət Tanrının varlığını və birliyini əks etdirir. Cinsi əlaqə Tanrı tərəfindən insana verilən gözəl hədiyyədir.</w:t>
      </w:r>
    </w:p>
    <w:p w:rsidR="009515F8" w:rsidRPr="00F75E43" w:rsidRDefault="009515F8" w:rsidP="00EB2703">
      <w:pPr>
        <w:pStyle w:val="Text"/>
        <w:ind w:firstLine="360"/>
        <w:rPr>
          <w:lang w:val="az-Latn-AZ"/>
        </w:rPr>
      </w:pPr>
      <w:r w:rsidRPr="00F75E43">
        <w:rPr>
          <w:lang w:val="az-Latn-AZ"/>
        </w:rPr>
        <w:t>Bəzilərimiz «seks» sözünün iyrənc olması əqidəsi ilə böyüyüb. Buna görə də bu yanlış təsəvvürü öz nikahına daxil edib. Belə olan halda, «iyrənc»liyin ər-arvadın yaxınlığına kömək edəcəyinə inanmaq çətindir. Lakin buna baxmayaraq, cinsi yaxınlıq — Allahın planının bir hissəsidir.</w:t>
      </w:r>
    </w:p>
    <w:p w:rsidR="009515F8" w:rsidRPr="00F75E43" w:rsidRDefault="009515F8" w:rsidP="00EB2703">
      <w:pPr>
        <w:pStyle w:val="Text"/>
        <w:ind w:firstLine="360"/>
        <w:rPr>
          <w:lang w:val="az-Latn-AZ"/>
        </w:rPr>
      </w:pPr>
      <w:r w:rsidRPr="00F75E43">
        <w:rPr>
          <w:lang w:val="az-Latn-AZ"/>
        </w:rPr>
        <w:t>Bu həqiqət hətta bioloji səviyyədə də öz təsdiqini tapmışdır. Alimlər oksitosin adlı hormonun hasilatını aşkar ediblər. Bu hormona həm də «qucaqlama hormonu» deyirlər. Oksitosin — cinsi əlaqə zamanı diensefalonda (ara beyin) yerləşən hipotalamusun ifraz etdiyi maddədir. Bu maddənin ifrazı zərifliyin, etibarın, bağlılığın yaranmasına və sevdiyi insanın qayğısına qalmasına imkan yaradır. Bununla belə, insanlar arasındakı həqiqi emosional yaxınlığa sadə fiziki əlaqə ilə nail olmaq çətindir. İnsanın cinsi istəyi özündə bütün fiziki, emosional, ruhani və sosial aspektləri birləşdirir. Cinsi əlaqə bu səviyyələrin hər birinin əlaqəsinin yaranması üçündür.</w:t>
      </w:r>
    </w:p>
    <w:p w:rsidR="009515F8" w:rsidRPr="00F75E43" w:rsidRDefault="009515F8" w:rsidP="00EB2703">
      <w:pPr>
        <w:pStyle w:val="Text"/>
        <w:ind w:firstLine="360"/>
        <w:rPr>
          <w:lang w:val="az-Latn-AZ"/>
        </w:rPr>
      </w:pPr>
      <w:r w:rsidRPr="00F75E43">
        <w:rPr>
          <w:lang w:val="az-Latn-AZ"/>
        </w:rPr>
        <w:t>Əksər uşaqlar cinsi əlaqənin məqsədi barədə aydın təsəvvürə malik deyil. Bəziləri düşünür ki, seks fiziki yaxınlıqdır. Təbii ki, cinsi əlaqə qısa müddətlik fiziki yaxınlıq təəssüratı yaradır. Həqiqətdə isə əsas məqsədi ər-arvadın bütün həyat boyu fiziki, emosional, ruhani və sosial bağlılığıdır. Məhz buna görə İsa Məsih deyir: «…Artıq onlar iki deyil, bir bədəndir. Buna görə də qoy Allahın birləşdirdiyini insan ayırmasın» (Matta 19:6). Beləcə kişi və qadın həyatlarını bir-birinə həsr etməyə hazır deyilsə, onlar bu münasibətə başlamamalıdır.</w:t>
      </w:r>
    </w:p>
    <w:p w:rsidR="009515F8" w:rsidRPr="00F75E43" w:rsidRDefault="009515F8" w:rsidP="00EB2703">
      <w:pPr>
        <w:pStyle w:val="Text"/>
        <w:ind w:firstLine="360"/>
        <w:rPr>
          <w:lang w:val="az-Latn-AZ"/>
        </w:rPr>
      </w:pPr>
      <w:r w:rsidRPr="00F75E43">
        <w:rPr>
          <w:lang w:val="az-Latn-AZ"/>
        </w:rPr>
        <w:t>Hörmətli atalar, siz öz uşaqlarınıza əsas məqamı izah etməlisiniz: seks — qarşı cinsin nümayəndələri arasındakı cazibədir. Eləcə də evlilikdə kişi ilə qadın arasında yaxınlıq qurmaq üçün Tanrının verdiyi gözəl hədiyyədir. Seks iyrənc bir şey deyil. Baxmayaraq ki, bəziləri əxlaqsızlıq edib onun əsl məqsədini təhrif edir. Müasir mədəniyyət gözəl bir şeyi təhrif etsə də, ondan xəstəlik kimi çəkinmək lazım deyil. Cinsi əlaqəni və insanın cinsi istəyini Tanrının nəzərdə tutduğu səviyyə ilə eyniləşdirin. Bir sözlə, seks — Allahın məqsədinin bir hissəsidir. Tanrı bizi cinsi tələbatlarla yaratdı.</w:t>
      </w:r>
    </w:p>
    <w:p w:rsidR="009515F8" w:rsidRPr="00F75E43" w:rsidRDefault="009515F8" w:rsidP="00AB6704">
      <w:pPr>
        <w:pStyle w:val="Para06"/>
        <w:keepNext/>
        <w:spacing w:before="480" w:after="240"/>
        <w:ind w:left="312" w:right="240"/>
        <w:rPr>
          <w:rFonts w:ascii="Times New Roman" w:hAnsi="Times New Roman"/>
          <w:lang w:val="az-Latn-AZ"/>
        </w:rPr>
      </w:pPr>
      <w:r w:rsidRPr="00F75E43">
        <w:rPr>
          <w:rFonts w:ascii="Times New Roman" w:hAnsi="Times New Roman"/>
          <w:lang w:val="az-Latn-AZ"/>
        </w:rPr>
        <w:t>Uşağınıza izah edin ki, cinsi əlaqə — zövqdür</w:t>
      </w:r>
    </w:p>
    <w:p w:rsidR="009515F8" w:rsidRPr="00F75E43" w:rsidRDefault="009515F8" w:rsidP="00EB2703">
      <w:pPr>
        <w:pStyle w:val="Text"/>
        <w:ind w:firstLine="360"/>
        <w:rPr>
          <w:lang w:val="az-Latn-AZ"/>
        </w:rPr>
      </w:pPr>
      <w:r w:rsidRPr="00F75E43">
        <w:rPr>
          <w:lang w:val="az-Latn-AZ"/>
        </w:rPr>
        <w:t>Allah cinsi münasibətləri yaradıb ki, kişi və qadının bütün həyatları boyu fiziki, emosional, ruhani və sosial bağlılığı olsun. Bu bağlılıq təkrarlanan mahiyyətə malikdir. «Cinsi həvəs» bəziləri üçün çox güclü ola bilər.</w:t>
      </w:r>
    </w:p>
    <w:p w:rsidR="009515F8" w:rsidRPr="00F75E43" w:rsidRDefault="009515F8" w:rsidP="00EB2703">
      <w:pPr>
        <w:pStyle w:val="Text"/>
        <w:ind w:firstLine="360"/>
        <w:rPr>
          <w:lang w:val="az-Latn-AZ"/>
        </w:rPr>
      </w:pPr>
      <w:r w:rsidRPr="00F75E43">
        <w:rPr>
          <w:lang w:val="az-Latn-AZ"/>
        </w:rPr>
        <w:t>Yaxınlıq — cinsi əlaqənin vacib hissəsidir. Amma ər-arvad münasibətindən yaranan zövq tamamilə başqadır. Cinsi əlaqə ömürlərini bir-birinə həsr edən ər-arvada hisslərin coşqunluğunu bəxş etməlidir.</w:t>
      </w:r>
    </w:p>
    <w:p w:rsidR="009515F8" w:rsidRPr="00F75E43" w:rsidRDefault="009515F8" w:rsidP="00EB2703">
      <w:pPr>
        <w:pStyle w:val="Text"/>
        <w:ind w:firstLine="360"/>
        <w:rPr>
          <w:lang w:val="az-Latn-AZ"/>
        </w:rPr>
      </w:pPr>
      <w:r w:rsidRPr="00F75E43">
        <w:rPr>
          <w:lang w:val="az-Latn-AZ"/>
        </w:rPr>
        <w:t>Uşaqlara onların başa düşəcəyi səviyyədə izah edin ki, Allah cinsi münasibətləri zövq üçün təyin etdi. Uşaqlarım böyüyəndə, mən onlardan anaları ilə olan ünsiyyətimdən necə zövq aldığımı gizlətmədim. Təbii ki, uşaqların düşüncələrində valideynlərin cinsi münasibətini təsvir etməyə ehtiyac yoxdur. Amma istəyirəm onlar bilsinlər ki, cinsi münasibət ər-arvad arasında xoş hisslər yaşamaq üçün nəzərdə tutulub. Buna görə də Tanrının bu hədiyyəsindən həzz aldığımızda son dərəcə xoşbəxt olduğumuzu uşaqlarımıza ehtiyatla deyirdim. Yeri gəlmişkən, əgər Müqəddəs Kitaba istinad edərək Tanrının bu sahədə baxışlarını bilməyə ehtiyacınız varsa, Nəğmələr Nəğməsi 7-ci fəsli oxuyun.</w:t>
      </w:r>
    </w:p>
    <w:p w:rsidR="009515F8" w:rsidRPr="00F75E43" w:rsidRDefault="009515F8" w:rsidP="00AB6704">
      <w:pPr>
        <w:pStyle w:val="Para06"/>
        <w:keepNext/>
        <w:spacing w:before="480" w:after="240"/>
        <w:ind w:left="312" w:right="240"/>
        <w:rPr>
          <w:rFonts w:ascii="Times New Roman" w:hAnsi="Times New Roman"/>
          <w:lang w:val="az-Latn-AZ"/>
        </w:rPr>
      </w:pPr>
      <w:r w:rsidRPr="00F75E43">
        <w:rPr>
          <w:rFonts w:ascii="Times New Roman" w:hAnsi="Times New Roman"/>
          <w:lang w:val="az-Latn-AZ"/>
        </w:rPr>
        <w:t>Uşaqlara izah edin ki, cinsi əlaqə — nəslin davamı üçün təminatdır</w:t>
      </w:r>
    </w:p>
    <w:p w:rsidR="009515F8" w:rsidRPr="00F75E43" w:rsidRDefault="009515F8" w:rsidP="00EB2703">
      <w:pPr>
        <w:pStyle w:val="Text"/>
        <w:ind w:firstLine="360"/>
        <w:rPr>
          <w:lang w:val="az-Latn-AZ"/>
        </w:rPr>
      </w:pPr>
      <w:r w:rsidRPr="00F75E43">
        <w:rPr>
          <w:lang w:val="az-Latn-AZ"/>
        </w:rPr>
        <w:t>Allahın ilk evli cütlüyə birinci əmri — «törəyib çoxalın» idi (Yaradılış 1:28). Yəqin ki, bu, nə vaxtsa bəşəriyyətə verilmiş ən xoş əmrlərdən biridir! Bu əmrə itaətsizliyin nəticəsi insan nəslinin tükənməsidir.</w:t>
      </w:r>
    </w:p>
    <w:p w:rsidR="009515F8" w:rsidRPr="00F75E43" w:rsidRDefault="009515F8" w:rsidP="00EB2703">
      <w:pPr>
        <w:pStyle w:val="Text"/>
        <w:ind w:firstLine="360"/>
        <w:rPr>
          <w:lang w:val="az-Latn-AZ"/>
        </w:rPr>
      </w:pPr>
      <w:r w:rsidRPr="00F75E43">
        <w:rPr>
          <w:lang w:val="az-Latn-AZ"/>
        </w:rPr>
        <w:t>Yaradılış kitabında 1:28-də deyilir: «Allah onlara xeyir-dua verərək dedi: “Törəyib çoxalın…”» Uşaqların dünyaya gəlməsi bu əmrin icrasının nəticəsidir. Bu, böyük xeyir-duadır. Padşah Süleyman qeyd edirdi: «Nəvələr ahılların tacıdır, oğulların şərəfi atalarıdır (Süleymanın Məsəlləri 17:6).</w:t>
      </w:r>
    </w:p>
    <w:p w:rsidR="009515F8" w:rsidRPr="00F75E43" w:rsidRDefault="009515F8" w:rsidP="00EB2703">
      <w:pPr>
        <w:pStyle w:val="Text"/>
        <w:ind w:firstLine="360"/>
        <w:rPr>
          <w:lang w:val="az-Latn-AZ"/>
        </w:rPr>
      </w:pPr>
      <w:r w:rsidRPr="00F75E43">
        <w:rPr>
          <w:lang w:val="az-Latn-AZ"/>
        </w:rPr>
        <w:t>Bir-birinizə olan məhəbbətin təzahüründən dünyaya yeni həyatın (yəni uşağın) gəlməsindən daha bəlkə də gözəl bir duyğu yoxdur. Bu yeni həyat əbədi olaraq sizin oğlunuz və ya qızınız adlanacaq. Əlbəttə, doğuş və uşağın tərbiyəsi indiki zamanda böyük problemlər yaradır. Ancaq ailə sahibi olmaq böyük imtiyaz və çox gözəl xeyir-duadır! Qoy övladlarınız bilsinlər ki, onlar Allahın dünyaya bəxş etdiyi intim ənamı sayəsində gəliblər.</w:t>
      </w:r>
    </w:p>
    <w:p w:rsidR="009515F8" w:rsidRPr="00F75E43" w:rsidRDefault="009515F8" w:rsidP="00EB2703">
      <w:pPr>
        <w:pStyle w:val="Text"/>
        <w:ind w:firstLine="360"/>
        <w:rPr>
          <w:lang w:val="az-Latn-AZ"/>
        </w:rPr>
      </w:pPr>
      <w:r w:rsidRPr="00F75E43">
        <w:rPr>
          <w:lang w:val="az-Latn-AZ"/>
        </w:rPr>
        <w:t>Uşaqlar başa düşməlidirlər ki, Allah cinsi əlaqənin onların yetkin həyatında və münasibətlərində xeyir-duaya çevrilməsini istəyir. Onlar Allahın bu münasibətləri nə üçün yaratdığını anlamalıdırlar. Əgər bu hədiyyədən düzgün istifadə etmək istəyirlərsə, onun qaydaları ilə tanış olmalıdırlar</w:t>
      </w:r>
      <w:r w:rsidRPr="00F75E43">
        <w:rPr>
          <w:rStyle w:val="FootnoteReference"/>
          <w:lang w:val="az-Latn-AZ"/>
        </w:rPr>
        <w:footnoteReference w:id="30"/>
      </w:r>
      <w:r w:rsidRPr="00F75E43">
        <w:rPr>
          <w:lang w:val="az-Latn-AZ"/>
        </w:rPr>
        <w:t>. Allahın planına görə intim münasibətin bir tələbi var: bu da Allahın qoyduğu qaydaya riayət etməkdir. Bu qaydaya əməl etmək böyük xeyir-dua ilə mükafatlandırılacaq. Lakin bu qaydanın pozulması məhvedici nəticələrə səbəb olacaq. Məhz buna görə biz istəyirik ki, uşaqlarımız Allahın intim münasibətlərdəki planına hörmətlə yanaşsınlar.</w:t>
      </w:r>
    </w:p>
    <w:p w:rsidR="009515F8" w:rsidRPr="00F75E43" w:rsidRDefault="009515F8" w:rsidP="00AB6704">
      <w:pPr>
        <w:pStyle w:val="Para05"/>
        <w:keepNext/>
        <w:spacing w:before="600" w:after="240"/>
        <w:ind w:left="312" w:right="240"/>
        <w:rPr>
          <w:rFonts w:ascii="Times New Roman" w:hAnsi="Times New Roman"/>
          <w:lang w:val="az-Latn-AZ"/>
        </w:rPr>
      </w:pPr>
      <w:r w:rsidRPr="00F75E43">
        <w:rPr>
          <w:rFonts w:ascii="Times New Roman" w:hAnsi="Times New Roman"/>
          <w:lang w:val="az-Latn-AZ"/>
        </w:rPr>
        <w:t>İNTİM MÜNASİBƏTLƏRDƏ ALLAHIN MƏQSƏDİ</w:t>
      </w:r>
    </w:p>
    <w:p w:rsidR="009515F8" w:rsidRPr="00F75E43" w:rsidRDefault="009515F8" w:rsidP="00EB2703">
      <w:pPr>
        <w:pStyle w:val="Text"/>
        <w:ind w:firstLine="360"/>
        <w:rPr>
          <w:lang w:val="az-Latn-AZ"/>
        </w:rPr>
      </w:pPr>
      <w:r w:rsidRPr="00F75E43">
        <w:rPr>
          <w:lang w:val="az-Latn-AZ"/>
        </w:rPr>
        <w:t>Nə vaxtsa akvarium balığının boğazına xalta bağlayıb gəzdirmisiniz? Nə vaxtsa Şimal qütbündə palma ağacı yetişdirmisiniz? Nə vaxtsa adi vintburanla xaçşəkilli yarığı olan şurupu burub bərkitmisiniz? Heç cəhd də etməyin. Özünüzə problem yaratmayın. Niyə? Çünki balıqlar parkda gəzişmək üçün deyil, suda üzmək üçün yaranıb. Əgər balıq Allahın düşündüyü kimi həyatdan tam zövq almaq istəyirsə, ona məxsus olan yerdə yaşamalıdır. Palma ağacı il boyu isti iqlimdə böyümək üçün yaradılıb. O, tropik bitkidir. Allahın təyin etdiyi kimi yaşamaq üçün palma ağacı Şimal qütbündən mümkün qədər uzaqda yetişdirilməlidir. Hətta xaçşəkilli yarığı olan şurupun divara bərkidilməsi zamanı yanlış vintburandan istifadə edilərsə, çətinlik yaranacaq. Bitkilər və heyvanların mexanizmlə yanaşı yüksək səmərəliliyi və həyat qabiliyyətini təmin etmək üçün onlar təbiətinə uyğun olaraq fəaliyyət göstərməli və mövcud olmalıdır. Bu, iki vur iki kimidir.</w:t>
      </w:r>
    </w:p>
    <w:p w:rsidR="009515F8" w:rsidRPr="00F75E43" w:rsidRDefault="009515F8" w:rsidP="00EB2703">
      <w:pPr>
        <w:pStyle w:val="Text"/>
        <w:ind w:firstLine="360"/>
        <w:rPr>
          <w:lang w:val="az-Latn-AZ"/>
        </w:rPr>
      </w:pPr>
      <w:r w:rsidRPr="00F75E43">
        <w:rPr>
          <w:lang w:val="az-Latn-AZ"/>
        </w:rPr>
        <w:t>Uşaqlar bilməlidir ki, Allahın istənilən layihəsi kimi cinsi əlaqənin də öz məqsədi var. Cinsi əlaqə — ər-arvadın sevgi münasibətlərini daha da möhkəmlənməsi üçün təyin olunan fantastik hədiyyədir. Bu onların münasibətində sevinc və fiziki zövq yaradır, bir və ya bir neçə uşaq dünyaya gətirməyə imkan verir. Əgər intim münasibətlərdə Allahın məqsədinə hörmətlə yanaşsaq və Onun tərəfindən təyin olunan qaydalara riayət etsək, onda cinsi əlaqə Allahın ən yaxşı yaradılışlarından biri olacaq! İşə bir bax!</w:t>
      </w:r>
    </w:p>
    <w:p w:rsidR="009515F8" w:rsidRPr="00F75E43" w:rsidRDefault="009515F8" w:rsidP="00EB2703">
      <w:pPr>
        <w:pStyle w:val="Text"/>
        <w:ind w:firstLine="360"/>
        <w:rPr>
          <w:lang w:val="az-Latn-AZ"/>
        </w:rPr>
      </w:pPr>
      <w:r w:rsidRPr="00F75E43">
        <w:rPr>
          <w:lang w:val="az-Latn-AZ"/>
        </w:rPr>
        <w:t>Bəs biz Tanrının məqsədinə necə ehtiram göstəririk? Əgər cinsi əlaqə yaxınlıq, zövq və nəslin davamı üçün nəzərdə tutulubsa, onda biz onun imkanlarından necə yararlana bilərik? Allah cinsi əlaqəyə müəyyən qayda və məhdudiyyət qoymaqla cavab verir. Biz atalar istəyirik ki, uşaqlarımız cinsi əlaqə ilə bağlı Allahın məqsədinə ehtiramla yanaşsınlar və Onun tərəfindən təyin olunan qaydalara əməl etsinlər.</w:t>
      </w:r>
    </w:p>
    <w:p w:rsidR="009515F8" w:rsidRPr="00F75E43" w:rsidRDefault="009515F8" w:rsidP="00AB6704">
      <w:pPr>
        <w:pStyle w:val="Para05"/>
        <w:keepNext/>
        <w:spacing w:before="600" w:after="240"/>
        <w:ind w:left="312" w:right="240"/>
        <w:rPr>
          <w:rFonts w:ascii="Times New Roman" w:hAnsi="Times New Roman"/>
          <w:lang w:val="az-Latn-AZ"/>
        </w:rPr>
      </w:pPr>
      <w:r w:rsidRPr="00F75E43">
        <w:rPr>
          <w:rFonts w:ascii="Times New Roman" w:hAnsi="Times New Roman"/>
          <w:lang w:val="az-Latn-AZ"/>
        </w:rPr>
        <w:t>İNTİM MÜNASİBƏTLƏRDƏ ƏXLAQIN SƏRHƏDLƏRİ</w:t>
      </w:r>
    </w:p>
    <w:p w:rsidR="009515F8" w:rsidRPr="00F75E43" w:rsidRDefault="009515F8" w:rsidP="00EB2703">
      <w:pPr>
        <w:pStyle w:val="Text"/>
        <w:ind w:firstLine="360"/>
        <w:rPr>
          <w:lang w:val="az-Latn-AZ"/>
        </w:rPr>
      </w:pPr>
      <w:r w:rsidRPr="00F75E43">
        <w:rPr>
          <w:lang w:val="az-Latn-AZ"/>
        </w:rPr>
        <w:t>Biz ötən fəsillərdə dəfələrlə Allahın qanunlarında maraqlarımızın necə qorunmasından danışmışıq. Təbii ki, bu, intim sahəyə də aiddir. Bəs həmin qaydalar içərisində hansılar məqbul, hansılar qəbuledilməzdir? Bu suala cavab verməzdən əvvəl, gəlin bir daha təkrar edək: Allah bu qayda və sərhədləri qayğımıza qalmaq və bizi qorumaq üçün təyin edib.</w:t>
      </w:r>
    </w:p>
    <w:p w:rsidR="009515F8" w:rsidRPr="00F75E43" w:rsidRDefault="009515F8" w:rsidP="00EB2703">
      <w:pPr>
        <w:pStyle w:val="Text"/>
        <w:ind w:firstLine="360"/>
        <w:rPr>
          <w:lang w:val="az-Latn-AZ"/>
        </w:rPr>
      </w:pPr>
      <w:r w:rsidRPr="00F75E43">
        <w:rPr>
          <w:lang w:val="az-Latn-AZ"/>
        </w:rPr>
        <w:t>Allahın xeyirxah və mərhəmətli müdafiəçi olduğunu göstərən 145-ci məzmuru oxuyun. Allahın qayğısı və müdafiəsi Onun cinsi sahədə davranışı nizamlayan bir sıra tələblərinə riayət edilməsi ilə bağlıdır. Hər şeydən öncə biz əxlaqsızlıqdan çəkinməliyik.</w:t>
      </w:r>
    </w:p>
    <w:p w:rsidR="009515F8" w:rsidRPr="00F75E43" w:rsidRDefault="009515F8" w:rsidP="00EB2703">
      <w:pPr>
        <w:pStyle w:val="Text"/>
        <w:ind w:firstLine="360"/>
        <w:rPr>
          <w:lang w:val="az-Latn-AZ"/>
        </w:rPr>
      </w:pPr>
      <w:r w:rsidRPr="00F75E43">
        <w:rPr>
          <w:lang w:val="az-Latn-AZ"/>
        </w:rPr>
        <w:t>Müqəddəs Kitab nikahda olmayan kişi və qadının cinsi əlaqəsini (nikaha qədər və nikahdan kənar) əxlaqsızlıq adlandırır.</w:t>
      </w:r>
    </w:p>
    <w:p w:rsidR="009515F8" w:rsidRPr="00F75E43" w:rsidRDefault="009515F8" w:rsidP="00EB2703">
      <w:pPr>
        <w:pStyle w:val="Text"/>
        <w:ind w:firstLine="360"/>
        <w:rPr>
          <w:lang w:val="az-Latn-AZ"/>
        </w:rPr>
      </w:pPr>
      <w:r w:rsidRPr="00F75E43">
        <w:rPr>
          <w:lang w:val="az-Latn-AZ"/>
        </w:rPr>
        <w:t>Müqəddəs Kitab belə çağırışlar var:</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«…əxlaqsızlıqdan da özünüzü uzaq saxlayın» (Həvarilərin İşləri 15:29);</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«Cinsi əxlaqsızlıqdan uzaqlaşın» (1 Korinflilərə 6:18);</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«Onlardan bəzisi kimi cinsi əxlaqsızlıq etməyək» (1 Korinflilərə 10:8);</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«Əxlaqsızlığın, hər cür murdarlığın və yaxud tamahkarlığın adı belə, aranızda çəkilməsin, çünki bunlar müqəddəslərə yaraşmaz» (Efeslilərə 5:3);</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«Çünki Allahın iradəsinə görə müqəddəslik yolunuz belədir: cinsi əxlaqsızlıqdan qaçın» (1 Saloniklilərə 4:3).</w:t>
      </w:r>
    </w:p>
    <w:p w:rsidR="009515F8" w:rsidRPr="00F75E43" w:rsidRDefault="009515F8" w:rsidP="00EB2703">
      <w:pPr>
        <w:pStyle w:val="Text"/>
        <w:ind w:firstLine="360"/>
        <w:rPr>
          <w:lang w:val="az-Latn-AZ"/>
        </w:rPr>
      </w:pPr>
      <w:r w:rsidRPr="00F75E43">
        <w:rPr>
          <w:lang w:val="az-Latn-AZ"/>
        </w:rPr>
        <w:t>Cinsi əlaqə sahəsində əxlaq qaydalarının gözlənilməsi Allahın qayğısına və müdafiəsinə təminat verir.</w:t>
      </w:r>
    </w:p>
    <w:p w:rsidR="009515F8" w:rsidRPr="00F75E43" w:rsidRDefault="009515F8" w:rsidP="00EB2703">
      <w:pPr>
        <w:pStyle w:val="Text"/>
        <w:ind w:firstLine="360"/>
        <w:rPr>
          <w:lang w:val="az-Latn-AZ"/>
        </w:rPr>
      </w:pPr>
      <w:r w:rsidRPr="00F75E43">
        <w:rPr>
          <w:lang w:val="az-Latn-AZ"/>
        </w:rPr>
        <w:t>Bir neçə nümunəyə baxaq:</w:t>
      </w:r>
    </w:p>
    <w:p w:rsidR="009515F8" w:rsidRPr="00F75E43" w:rsidRDefault="009515F8" w:rsidP="00EB2703">
      <w:pPr>
        <w:pStyle w:val="Text"/>
        <w:ind w:firstLine="360"/>
        <w:rPr>
          <w:lang w:val="az-Latn-AZ"/>
        </w:rPr>
      </w:pPr>
    </w:p>
    <w:tbl>
      <w:tblPr>
        <w:tblW w:w="4900" w:type="pct"/>
        <w:tblInd w:w="-8" w:type="dxa"/>
        <w:tblCellMar>
          <w:left w:w="10" w:type="dxa"/>
          <w:right w:w="10" w:type="dxa"/>
        </w:tblCellMar>
        <w:tblLook w:val="0000"/>
      </w:tblPr>
      <w:tblGrid>
        <w:gridCol w:w="5037"/>
        <w:gridCol w:w="5037"/>
      </w:tblGrid>
      <w:tr w:rsidR="009515F8" w:rsidRPr="00F75E43">
        <w:tc>
          <w:tcPr>
            <w:tcW w:w="2500" w:type="pct"/>
            <w:tcBorders>
              <w:top w:val="single" w:sz="8" w:space="0" w:color="000000"/>
              <w:left w:val="single" w:sz="8" w:space="0" w:color="000000"/>
              <w:bottom w:val="single" w:sz="8" w:space="0" w:color="000000"/>
              <w:right w:val="single" w:sz="8" w:space="0" w:color="000000"/>
            </w:tcBorders>
            <w:shd w:val="clear" w:color="auto" w:fill="F2F2F2"/>
            <w:vAlign w:val="center"/>
          </w:tcPr>
          <w:p w:rsidR="009515F8" w:rsidRPr="00F75E43" w:rsidRDefault="009515F8" w:rsidP="002403E8">
            <w:pPr>
              <w:pStyle w:val="Para02TimesNewRoman05ch110"/>
              <w:spacing w:before="240" w:after="240"/>
              <w:rPr>
                <w:lang w:val="az-Latn-AZ"/>
              </w:rPr>
            </w:pPr>
            <w:r w:rsidRPr="00F75E43">
              <w:rPr>
                <w:lang w:val="az-Latn-AZ"/>
              </w:rPr>
              <w:t>MÜDAFİƏ</w:t>
            </w:r>
          </w:p>
        </w:tc>
        <w:tc>
          <w:tcPr>
            <w:tcW w:w="2500" w:type="pct"/>
            <w:tcBorders>
              <w:top w:val="single" w:sz="8" w:space="0" w:color="000000"/>
              <w:left w:val="single" w:sz="8" w:space="0" w:color="000000"/>
              <w:bottom w:val="single" w:sz="8" w:space="0" w:color="000000"/>
              <w:right w:val="single" w:sz="8" w:space="0" w:color="000000"/>
            </w:tcBorders>
            <w:shd w:val="clear" w:color="auto" w:fill="F2F2F2"/>
            <w:vAlign w:val="center"/>
          </w:tcPr>
          <w:p w:rsidR="009515F8" w:rsidRPr="00F75E43" w:rsidRDefault="009515F8" w:rsidP="002403E8">
            <w:pPr>
              <w:pStyle w:val="Para02TimesNewRoman05ch110"/>
              <w:spacing w:before="240" w:after="240"/>
              <w:rPr>
                <w:lang w:val="az-Latn-AZ"/>
              </w:rPr>
            </w:pPr>
            <w:r w:rsidRPr="00F75E43">
              <w:rPr>
                <w:lang w:val="az-Latn-AZ"/>
              </w:rPr>
              <w:t>ZƏMANƏT</w:t>
            </w:r>
          </w:p>
        </w:tc>
      </w:tr>
      <w:tr w:rsidR="009515F8" w:rsidRPr="00F75E43">
        <w:tc>
          <w:tcPr>
            <w:tcW w:w="2500" w:type="pct"/>
            <w:tcBorders>
              <w:top w:val="single" w:sz="8" w:space="0" w:color="000000"/>
              <w:left w:val="single" w:sz="8" w:space="0" w:color="000000"/>
              <w:bottom w:val="single" w:sz="8" w:space="0" w:color="000000"/>
              <w:right w:val="single" w:sz="8" w:space="0" w:color="000000"/>
            </w:tcBorders>
            <w:vAlign w:val="center"/>
          </w:tcPr>
          <w:p w:rsidR="009515F8" w:rsidRPr="00F75E43" w:rsidRDefault="009515F8" w:rsidP="002403E8">
            <w:pPr>
              <w:pStyle w:val="Para02TimesNewRoman05ch110"/>
              <w:spacing w:before="240" w:after="240"/>
              <w:rPr>
                <w:lang w:val="az-Latn-AZ"/>
              </w:rPr>
            </w:pPr>
            <w:r w:rsidRPr="00F75E43">
              <w:rPr>
                <w:lang w:val="az-Latn-AZ"/>
              </w:rPr>
              <w:t>Təqsirkarlıq hissindən müdafiə</w:t>
            </w:r>
          </w:p>
        </w:tc>
        <w:tc>
          <w:tcPr>
            <w:tcW w:w="2500" w:type="pct"/>
            <w:tcBorders>
              <w:top w:val="single" w:sz="8" w:space="0" w:color="000000"/>
              <w:left w:val="single" w:sz="8" w:space="0" w:color="000000"/>
              <w:bottom w:val="single" w:sz="8" w:space="0" w:color="000000"/>
              <w:right w:val="single" w:sz="8" w:space="0" w:color="000000"/>
            </w:tcBorders>
            <w:vAlign w:val="center"/>
          </w:tcPr>
          <w:p w:rsidR="009515F8" w:rsidRPr="00F75E43" w:rsidRDefault="009515F8" w:rsidP="002403E8">
            <w:pPr>
              <w:pStyle w:val="Para02TimesNewRoman05ch110"/>
              <w:spacing w:before="240" w:after="240"/>
              <w:rPr>
                <w:lang w:val="az-Latn-AZ"/>
              </w:rPr>
            </w:pPr>
            <w:r w:rsidRPr="00F75E43">
              <w:rPr>
                <w:lang w:val="az-Latn-AZ"/>
              </w:rPr>
              <w:t>Ruhani mükafatın zəmanəti</w:t>
            </w:r>
          </w:p>
        </w:tc>
      </w:tr>
      <w:tr w:rsidR="009515F8" w:rsidRPr="002D6E2C">
        <w:tc>
          <w:tcPr>
            <w:tcW w:w="2500" w:type="pct"/>
            <w:tcBorders>
              <w:top w:val="single" w:sz="8" w:space="0" w:color="000000"/>
              <w:left w:val="single" w:sz="8" w:space="0" w:color="000000"/>
              <w:bottom w:val="single" w:sz="8" w:space="0" w:color="000000"/>
              <w:right w:val="single" w:sz="8" w:space="0" w:color="000000"/>
            </w:tcBorders>
            <w:vAlign w:val="center"/>
          </w:tcPr>
          <w:p w:rsidR="009515F8" w:rsidRPr="00F75E43" w:rsidRDefault="009515F8" w:rsidP="002403E8">
            <w:pPr>
              <w:pStyle w:val="Para02TimesNewRoman05ch110"/>
              <w:spacing w:before="240" w:after="240"/>
              <w:rPr>
                <w:lang w:val="az-Latn-AZ"/>
              </w:rPr>
            </w:pPr>
            <w:r w:rsidRPr="00F75E43">
              <w:rPr>
                <w:lang w:val="az-Latn-AZ"/>
              </w:rPr>
              <w:t>Planlaşdırılmayan hamiləliyə</w:t>
            </w:r>
          </w:p>
        </w:tc>
        <w:tc>
          <w:tcPr>
            <w:tcW w:w="2500" w:type="pct"/>
            <w:tcBorders>
              <w:top w:val="single" w:sz="8" w:space="0" w:color="000000"/>
              <w:left w:val="single" w:sz="8" w:space="0" w:color="000000"/>
              <w:bottom w:val="single" w:sz="8" w:space="0" w:color="000000"/>
              <w:right w:val="single" w:sz="8" w:space="0" w:color="000000"/>
            </w:tcBorders>
            <w:vAlign w:val="center"/>
          </w:tcPr>
          <w:p w:rsidR="009515F8" w:rsidRPr="00F75E43" w:rsidRDefault="009515F8" w:rsidP="002403E8">
            <w:pPr>
              <w:pStyle w:val="Para02TimesNewRoman05ch110"/>
              <w:spacing w:before="240" w:after="240"/>
              <w:rPr>
                <w:lang w:val="az-Latn-AZ"/>
              </w:rPr>
            </w:pPr>
            <w:r w:rsidRPr="00F75E43">
              <w:rPr>
                <w:lang w:val="az-Latn-AZ"/>
              </w:rPr>
              <w:t>Uşaqların tərbiyəsi üçün rahat mühitin zəmanəti</w:t>
            </w:r>
          </w:p>
        </w:tc>
      </w:tr>
      <w:tr w:rsidR="009515F8" w:rsidRPr="00F75E43">
        <w:tc>
          <w:tcPr>
            <w:tcW w:w="2500" w:type="pct"/>
            <w:tcBorders>
              <w:top w:val="single" w:sz="8" w:space="0" w:color="000000"/>
              <w:left w:val="single" w:sz="8" w:space="0" w:color="000000"/>
              <w:bottom w:val="single" w:sz="8" w:space="0" w:color="000000"/>
              <w:right w:val="single" w:sz="8" w:space="0" w:color="000000"/>
            </w:tcBorders>
            <w:vAlign w:val="center"/>
          </w:tcPr>
          <w:p w:rsidR="009515F8" w:rsidRPr="00F75E43" w:rsidRDefault="009515F8" w:rsidP="002403E8">
            <w:pPr>
              <w:pStyle w:val="Para02TimesNewRoman05ch110"/>
              <w:spacing w:before="240" w:after="240"/>
              <w:rPr>
                <w:lang w:val="az-Latn-AZ"/>
              </w:rPr>
            </w:pPr>
            <w:r w:rsidRPr="00F75E43">
              <w:rPr>
                <w:lang w:val="az-Latn-AZ"/>
              </w:rPr>
              <w:t>Cinsi yolla yolucu xəstəlikdən müdafiə</w:t>
            </w:r>
          </w:p>
        </w:tc>
        <w:tc>
          <w:tcPr>
            <w:tcW w:w="2500" w:type="pct"/>
            <w:tcBorders>
              <w:top w:val="single" w:sz="8" w:space="0" w:color="000000"/>
              <w:left w:val="single" w:sz="8" w:space="0" w:color="000000"/>
              <w:bottom w:val="single" w:sz="8" w:space="0" w:color="000000"/>
              <w:right w:val="single" w:sz="8" w:space="0" w:color="000000"/>
            </w:tcBorders>
            <w:vAlign w:val="center"/>
          </w:tcPr>
          <w:p w:rsidR="009515F8" w:rsidRPr="00F75E43" w:rsidRDefault="009515F8" w:rsidP="002403E8">
            <w:pPr>
              <w:pStyle w:val="Para02TimesNewRoman05ch110"/>
              <w:spacing w:before="240" w:after="240"/>
              <w:rPr>
                <w:lang w:val="az-Latn-AZ"/>
              </w:rPr>
            </w:pPr>
            <w:r w:rsidRPr="00F75E43">
              <w:rPr>
                <w:lang w:val="az-Latn-AZ"/>
              </w:rPr>
              <w:t>Mənəvi rahatlıq zəmanəti</w:t>
            </w:r>
          </w:p>
        </w:tc>
      </w:tr>
      <w:tr w:rsidR="009515F8" w:rsidRPr="00F75E43">
        <w:tc>
          <w:tcPr>
            <w:tcW w:w="2500" w:type="pct"/>
            <w:tcBorders>
              <w:top w:val="single" w:sz="8" w:space="0" w:color="000000"/>
              <w:left w:val="single" w:sz="8" w:space="0" w:color="000000"/>
              <w:bottom w:val="single" w:sz="8" w:space="0" w:color="000000"/>
              <w:right w:val="single" w:sz="8" w:space="0" w:color="000000"/>
            </w:tcBorders>
            <w:vAlign w:val="center"/>
          </w:tcPr>
          <w:p w:rsidR="009515F8" w:rsidRPr="00F75E43" w:rsidRDefault="009515F8" w:rsidP="002403E8">
            <w:pPr>
              <w:pStyle w:val="Para02TimesNewRoman05ch110"/>
              <w:spacing w:before="240" w:after="240"/>
              <w:rPr>
                <w:lang w:val="az-Latn-AZ"/>
              </w:rPr>
            </w:pPr>
            <w:r w:rsidRPr="00F75E43">
              <w:rPr>
                <w:lang w:val="az-Latn-AZ"/>
              </w:rPr>
              <w:t>Cinsi zəiflikdən müdafiə</w:t>
            </w:r>
          </w:p>
        </w:tc>
        <w:tc>
          <w:tcPr>
            <w:tcW w:w="2500" w:type="pct"/>
            <w:tcBorders>
              <w:top w:val="single" w:sz="8" w:space="0" w:color="000000"/>
              <w:left w:val="single" w:sz="8" w:space="0" w:color="000000"/>
              <w:bottom w:val="single" w:sz="8" w:space="0" w:color="000000"/>
              <w:right w:val="single" w:sz="8" w:space="0" w:color="000000"/>
            </w:tcBorders>
            <w:vAlign w:val="center"/>
          </w:tcPr>
          <w:p w:rsidR="009515F8" w:rsidRPr="00F75E43" w:rsidRDefault="009515F8" w:rsidP="002403E8">
            <w:pPr>
              <w:pStyle w:val="Para02TimesNewRoman05ch110"/>
              <w:spacing w:before="240" w:after="240"/>
              <w:rPr>
                <w:lang w:val="az-Latn-AZ"/>
              </w:rPr>
            </w:pPr>
            <w:r w:rsidRPr="00F75E43">
              <w:rPr>
                <w:lang w:val="az-Latn-AZ"/>
              </w:rPr>
              <w:t>Qarşılıqlı etibar zəmanəti</w:t>
            </w:r>
          </w:p>
        </w:tc>
      </w:tr>
      <w:tr w:rsidR="009515F8" w:rsidRPr="00F75E43">
        <w:tc>
          <w:tcPr>
            <w:tcW w:w="2500" w:type="pct"/>
            <w:tcBorders>
              <w:top w:val="single" w:sz="8" w:space="0" w:color="000000"/>
              <w:left w:val="single" w:sz="8" w:space="0" w:color="000000"/>
              <w:bottom w:val="single" w:sz="8" w:space="0" w:color="000000"/>
              <w:right w:val="single" w:sz="8" w:space="0" w:color="000000"/>
            </w:tcBorders>
            <w:vAlign w:val="center"/>
          </w:tcPr>
          <w:p w:rsidR="009515F8" w:rsidRPr="00F75E43" w:rsidRDefault="009515F8" w:rsidP="002403E8">
            <w:pPr>
              <w:pStyle w:val="Para02TimesNewRoman05ch110"/>
              <w:spacing w:before="240" w:after="240"/>
              <w:rPr>
                <w:lang w:val="az-Latn-AZ"/>
              </w:rPr>
            </w:pPr>
            <w:r w:rsidRPr="00F75E43">
              <w:rPr>
                <w:lang w:val="az-Latn-AZ"/>
              </w:rPr>
              <w:t>Emosional stressdən müdafiə</w:t>
            </w:r>
          </w:p>
        </w:tc>
        <w:tc>
          <w:tcPr>
            <w:tcW w:w="2500" w:type="pct"/>
            <w:tcBorders>
              <w:top w:val="single" w:sz="8" w:space="0" w:color="000000"/>
              <w:left w:val="single" w:sz="8" w:space="0" w:color="000000"/>
              <w:bottom w:val="single" w:sz="8" w:space="0" w:color="000000"/>
              <w:right w:val="single" w:sz="8" w:space="0" w:color="000000"/>
            </w:tcBorders>
            <w:vAlign w:val="center"/>
          </w:tcPr>
          <w:p w:rsidR="009515F8" w:rsidRPr="00F75E43" w:rsidRDefault="009515F8" w:rsidP="002403E8">
            <w:pPr>
              <w:pStyle w:val="Para02TimesNewRoman05ch110"/>
              <w:spacing w:before="240" w:after="240"/>
              <w:rPr>
                <w:lang w:val="az-Latn-AZ"/>
              </w:rPr>
            </w:pPr>
            <w:r w:rsidRPr="00F75E43">
              <w:rPr>
                <w:lang w:val="az-Latn-AZ"/>
              </w:rPr>
              <w:t>Əsl yaxınlıq zəmanəti</w:t>
            </w:r>
          </w:p>
        </w:tc>
      </w:tr>
    </w:tbl>
    <w:p w:rsidR="009515F8" w:rsidRPr="00F75E43" w:rsidRDefault="009515F8" w:rsidP="00EB2703">
      <w:pPr>
        <w:pStyle w:val="Text"/>
        <w:ind w:firstLine="360"/>
        <w:rPr>
          <w:lang w:val="az-Latn-AZ"/>
        </w:rPr>
      </w:pPr>
    </w:p>
    <w:p w:rsidR="009515F8" w:rsidRPr="00F75E43" w:rsidRDefault="009515F8" w:rsidP="00EB2703">
      <w:pPr>
        <w:pStyle w:val="Text"/>
        <w:ind w:firstLine="360"/>
        <w:rPr>
          <w:lang w:val="az-Latn-AZ"/>
        </w:rPr>
      </w:pPr>
      <w:r w:rsidRPr="00F75E43">
        <w:rPr>
          <w:lang w:val="az-Latn-AZ"/>
        </w:rPr>
        <w:t>Allahın qayğısı və müdafiəsinin bütün imtiyazları nikahda cinsi həyatı çox gözəl edir. Məsələn, gənclik illərimdə nikaha qədər cinsi münasibətdən uzaq durmağa söz verdim. Üzərimə götürdüyüm öhdəliyə əməl edərək arzuladığım qadınla rastlaşana və evlənənə qədər bakirliyimə xələl gətirmədim. Sonra bütün həyatım boyu ona sadiq qaldım. Dotti də üzərinə belə bir öhdəlik götürmüşdü. Nə qədər ki, biz Allahın intim münasibətləri nizamlayan əmrlərinə itaət edirik, bir o qədər təqsirkarlıq hissi yaşamadan bu münasibətdən zövq alırıq.</w:t>
      </w:r>
    </w:p>
    <w:p w:rsidR="009515F8" w:rsidRPr="00F75E43" w:rsidRDefault="009515F8" w:rsidP="00EB2703">
      <w:pPr>
        <w:pStyle w:val="Text"/>
        <w:ind w:firstLine="360"/>
        <w:rPr>
          <w:lang w:val="az-Latn-AZ"/>
        </w:rPr>
      </w:pPr>
      <w:r w:rsidRPr="00F75E43">
        <w:rPr>
          <w:lang w:val="az-Latn-AZ"/>
        </w:rPr>
        <w:t>Biz heç vaxt nikahdan əvvəl hamiləliyin gətirdiyi iztirabla qarşılaşmamışıq. Nəticədə nikahdan kənar doğulan uşağa soyad vermək və ya planlaşdırılmamış hamiləlik üzündən tələsik nikah bağlamaq məcburiyyətində qalmamışıq.</w:t>
      </w:r>
    </w:p>
    <w:p w:rsidR="009515F8" w:rsidRPr="00F75E43" w:rsidRDefault="009515F8" w:rsidP="00EB2703">
      <w:pPr>
        <w:pStyle w:val="Text"/>
        <w:ind w:firstLine="360"/>
        <w:rPr>
          <w:lang w:val="az-Latn-AZ"/>
        </w:rPr>
      </w:pPr>
      <w:r w:rsidRPr="00F75E43">
        <w:rPr>
          <w:lang w:val="az-Latn-AZ"/>
        </w:rPr>
        <w:t>Yataqda zöhrəvi xəstəliyə yoluxmaq qorxusu bizi narahat etməyib.</w:t>
      </w:r>
    </w:p>
    <w:p w:rsidR="009515F8" w:rsidRPr="00F75E43" w:rsidRDefault="009515F8" w:rsidP="00EB2703">
      <w:pPr>
        <w:pStyle w:val="Text"/>
        <w:ind w:firstLine="360"/>
        <w:rPr>
          <w:lang w:val="az-Latn-AZ"/>
        </w:rPr>
      </w:pPr>
      <w:r w:rsidRPr="00F75E43">
        <w:rPr>
          <w:lang w:val="az-Latn-AZ"/>
        </w:rPr>
        <w:t>Biz cinsi zəiflikdən də qorxmuruq. Çünki ikimiz də bundan uzağıq. Eləcə də hansısa müqayisədən azadıq. Biz tamlığı ilə qarşılıqlı etibardan həzz alırıq.</w:t>
      </w:r>
    </w:p>
    <w:p w:rsidR="009515F8" w:rsidRPr="00F75E43" w:rsidRDefault="009515F8" w:rsidP="00EB2703">
      <w:pPr>
        <w:pStyle w:val="Text"/>
        <w:ind w:firstLine="360"/>
        <w:rPr>
          <w:lang w:val="az-Latn-AZ"/>
        </w:rPr>
      </w:pPr>
      <w:r w:rsidRPr="00F75E43">
        <w:rPr>
          <w:lang w:val="az-Latn-AZ"/>
        </w:rPr>
        <w:t>Biz nikahdan kənar cinsi əlaqə ilə bağlı stressdən və xəyanət hissindən azadıq. Nəticədə hər ikimiz intim münasibətdən əlavə, yalan və şübhələrdən uzaq emosional yaxınlıqdan zövq alırıq.</w:t>
      </w:r>
    </w:p>
    <w:p w:rsidR="009515F8" w:rsidRPr="00F75E43" w:rsidRDefault="009515F8" w:rsidP="00EB2703">
      <w:pPr>
        <w:pStyle w:val="Text"/>
        <w:ind w:firstLine="360"/>
        <w:rPr>
          <w:lang w:val="az-Latn-AZ"/>
        </w:rPr>
      </w:pPr>
      <w:r w:rsidRPr="00F75E43">
        <w:rPr>
          <w:lang w:val="az-Latn-AZ"/>
        </w:rPr>
        <w:t>Allahın planına görə cinsi əlaqə əxlaq sərhədləri çərçivəsində ər-arvad üçün təyin olunub. Allahın əmrlərinə itaət bir-birini sevən kişi və qadının intim münasibətlər zamanı tamlığı ilə zövq almasına zəmanət verir. Lakin ər-arvadın bu əxlaqi sərhədlərin əslində nəyi nəzərdə tutduğunu dərk etməsi çox vacibdir. Məsələ bundadır ki, bu cür məhdudiyyətlər «yox» sözünü mümkün qədər uzun müddətli nikah üçün əlverişli cavab halına gətirir. Bu məhdudiyyətlərə riayət etmək isə cinsi əlaqəni Tanrının gözəl bir hədiyyəsinə çevirir.</w:t>
      </w:r>
    </w:p>
    <w:p w:rsidR="009515F8" w:rsidRPr="00F75E43" w:rsidRDefault="009515F8" w:rsidP="00AB6704">
      <w:pPr>
        <w:pStyle w:val="Para06"/>
        <w:keepNext/>
        <w:spacing w:before="480" w:after="240"/>
        <w:ind w:left="312" w:right="240"/>
        <w:rPr>
          <w:rFonts w:ascii="Times New Roman" w:hAnsi="Times New Roman"/>
          <w:lang w:val="az-Latn-AZ"/>
        </w:rPr>
      </w:pPr>
      <w:r w:rsidRPr="00F75E43">
        <w:rPr>
          <w:rFonts w:ascii="Times New Roman" w:hAnsi="Times New Roman"/>
          <w:lang w:val="az-Latn-AZ"/>
        </w:rPr>
        <w:t>Əxlaqi saflığın sərhədi</w:t>
      </w:r>
    </w:p>
    <w:p w:rsidR="009515F8" w:rsidRPr="00F75E43" w:rsidRDefault="009515F8" w:rsidP="00EB2703">
      <w:pPr>
        <w:pStyle w:val="Text"/>
        <w:ind w:firstLine="360"/>
        <w:rPr>
          <w:lang w:val="az-Latn-AZ"/>
        </w:rPr>
      </w:pPr>
      <w:r w:rsidRPr="00F75E43">
        <w:rPr>
          <w:lang w:val="az-Latn-AZ"/>
        </w:rPr>
        <w:t>Müqəddəs Kitab deyir: «Qoy hər kəs nikaha hörmətlə yanaşsın. Qoy ər-arvad yatağı murdarlanmasın… Çünki Allahın iradəsinə görə müqəddəslik yolunuz belədir: cinsi əxlaqsızlıqdan qaçın, hər biriniz Allahı tanımayan bütpərəstlər kimi şəhvət və ehtirasla deyil, müqəddəslik və hörmətlə arvad almağı öyrənin… Çünki Allah bizi murdarlığa deyil, müqəddəsliyə çağırmışdır» (İbranilərə 13:4; 1 Saloniklilərə 4:3–5, 7).</w:t>
      </w:r>
    </w:p>
    <w:p w:rsidR="009515F8" w:rsidRPr="00F75E43" w:rsidRDefault="009515F8" w:rsidP="00EB2703">
      <w:pPr>
        <w:pStyle w:val="Text"/>
        <w:ind w:firstLine="360"/>
        <w:rPr>
          <w:lang w:val="az-Latn-AZ"/>
        </w:rPr>
      </w:pPr>
      <w:r w:rsidRPr="00F75E43">
        <w:rPr>
          <w:lang w:val="az-Latn-AZ"/>
        </w:rPr>
        <w:t>Əxlaqi saflıq ər-arvad münasibətlərində Allahın xeyir-duasını təmin edən və bizi cinsi əxlaqsızlığın mənfi təsirlərindən qoruyan sərhəddir. Bəs əxlaqi saflıq nə deməkdir?</w:t>
      </w:r>
    </w:p>
    <w:p w:rsidR="009515F8" w:rsidRPr="00F75E43" w:rsidRDefault="009515F8" w:rsidP="00EB2703">
      <w:pPr>
        <w:pStyle w:val="Text"/>
        <w:ind w:firstLine="360"/>
        <w:rPr>
          <w:lang w:val="az-Latn-AZ"/>
        </w:rPr>
      </w:pPr>
      <w:r w:rsidRPr="00F75E43">
        <w:rPr>
          <w:lang w:val="az-Latn-AZ"/>
        </w:rPr>
        <w:t>Nə vaxtsa etiketinin üzərində «100% südlü şokolad» yazılan konfet yemisiniz? Bəs təmiz bal necə? Bəzi etiketin üzərində «Süni ədviyyatlarla şirinləşdirilməmiş təbii bal» yazılıb. Şokolada və bala aid «yüz faiz», «təbii» ifadələri bu ərzaqların qatqısız olduğundan və keyfiyyətindən xəbər verir.</w:t>
      </w:r>
    </w:p>
    <w:p w:rsidR="009515F8" w:rsidRPr="00F75E43" w:rsidRDefault="009515F8" w:rsidP="00EB2703">
      <w:pPr>
        <w:pStyle w:val="Text"/>
        <w:ind w:firstLine="360"/>
        <w:rPr>
          <w:lang w:val="az-Latn-AZ"/>
        </w:rPr>
      </w:pPr>
      <w:r w:rsidRPr="00F75E43">
        <w:rPr>
          <w:lang w:val="az-Latn-AZ"/>
        </w:rPr>
        <w:t>Cinsi saflıq — «Allahın əzəldən olan planına» ləkə gətirmədən yaşamaq deməkdir. İntim münasibətlər ər-arvad arasında sevginin izharı kimi Allah tərəfindən nəzərdə tutulub. Üçüncü şəxsin araya girməsi ər-arvad arasındakı bu ittifaqın dağılmasına və saflığın korlanmasına gətirib çıxarır. Əgər su ilə doldurulmuş stəkana kiçik çirkli daş atsaq, su bulanacaq. Çirkdən və qatqıdan təmizlənmiş su — təmiz su adlanır. Allah istəyir ki, bizim cinsi həyatımız təmiz olsun.</w:t>
      </w:r>
    </w:p>
    <w:p w:rsidR="009515F8" w:rsidRPr="00F75E43" w:rsidRDefault="009515F8" w:rsidP="00EB2703">
      <w:pPr>
        <w:pStyle w:val="Text"/>
        <w:ind w:firstLine="360"/>
        <w:rPr>
          <w:lang w:val="az-Latn-AZ"/>
        </w:rPr>
      </w:pPr>
      <w:r w:rsidRPr="00F75E43">
        <w:rPr>
          <w:lang w:val="az-Latn-AZ"/>
        </w:rPr>
        <w:t>Qoy uşaqlar bilsinlər ki, Allah intim münasibətləri nikaha qədər özlərini təmiz saxlayan ər-arvad arasında möhkəm ailə ittifaqı bağlamaq üçün yaradıb. Bəli-bəli, əgər ər və ya arvad öz təmizliyini saxlamayıb qanuni nikaha qədər intim əlaqədə olubsa, onda bu ittifaqın saflığı pozulmuş olur.</w:t>
      </w:r>
    </w:p>
    <w:p w:rsidR="009515F8" w:rsidRPr="00F75E43" w:rsidRDefault="009515F8" w:rsidP="00EB2703">
      <w:pPr>
        <w:pStyle w:val="Text"/>
        <w:ind w:firstLine="360"/>
        <w:rPr>
          <w:lang w:val="az-Latn-AZ"/>
        </w:rPr>
      </w:pPr>
      <w:r w:rsidRPr="00F75E43">
        <w:rPr>
          <w:lang w:val="az-Latn-AZ"/>
        </w:rPr>
        <w:t>Cinsi bakirəlik tələbi haradan yaranıb? Allahın xasiyyətindən. Rəbb deyir: «Müqəddəs olun, çünki Mən müqəddəsəm» (1Peter 1:16); «Ona bu cür ümid bağlayan hər kəs O pak olduğu kimi özünü pak edir» (1 Yəhya 3:3). Allah təbiətinə görə müqəddəsdir, «Onda haqsızlıq yoxdur» (Zəbur 92:15). Uşaqlara başa düşməyə kömək edin ki, nikaha qədər və ya nikahdan sonra cinsi təmizliyin saxlanılması ilə Allahın qayğısını və müdafiəsini qazanmış olurlar. Beləcə onlar Allah tərəfindən əzəldən planlaşdırılmış intim münasibətlərin dolğuluğundan zövq ala bilərlər.</w:t>
      </w:r>
    </w:p>
    <w:p w:rsidR="009515F8" w:rsidRPr="00F75E43" w:rsidRDefault="009515F8" w:rsidP="00AB6704">
      <w:pPr>
        <w:pStyle w:val="Para06"/>
        <w:keepNext/>
        <w:spacing w:before="480" w:after="240"/>
        <w:ind w:left="312" w:right="240"/>
        <w:rPr>
          <w:rFonts w:ascii="Times New Roman" w:hAnsi="Times New Roman"/>
          <w:lang w:val="az-Latn-AZ"/>
        </w:rPr>
      </w:pPr>
      <w:r w:rsidRPr="00F75E43">
        <w:rPr>
          <w:rFonts w:ascii="Times New Roman" w:hAnsi="Times New Roman"/>
          <w:lang w:val="az-Latn-AZ"/>
        </w:rPr>
        <w:t>Sədaqətin sərhədi</w:t>
      </w:r>
    </w:p>
    <w:p w:rsidR="009515F8" w:rsidRPr="00F75E43" w:rsidRDefault="009515F8" w:rsidP="00EB2703">
      <w:pPr>
        <w:pStyle w:val="Text"/>
        <w:ind w:firstLine="360"/>
        <w:rPr>
          <w:lang w:val="az-Latn-AZ"/>
        </w:rPr>
      </w:pPr>
      <w:r w:rsidRPr="00F75E43">
        <w:rPr>
          <w:lang w:val="az-Latn-AZ"/>
        </w:rPr>
        <w:t>Yeddinci əmrdə deyilir: «Zina etmə» (Çıxış 20:14). İsa vurğuladı ki, kişi və qadın ailə qurubsa, onlar zina etməməlidirlər, əksinə, bir-birinə sadiq olmalıdırlar: «Buna görə də qoy Allahın birləşdirdiyini insan ayırmasın» (Mark 10:9). Allah İsrailə dedi: «Mən nikahını pozub qəddarlığa bürünən adama nifrət edirəm. Buna görə də özünüzü gözləyin və xəyanət etməyin» (Malaki 2:16).</w:t>
      </w:r>
    </w:p>
    <w:p w:rsidR="009515F8" w:rsidRPr="00F75E43" w:rsidRDefault="009515F8" w:rsidP="00EB2703">
      <w:pPr>
        <w:pStyle w:val="Text"/>
        <w:ind w:firstLine="360"/>
        <w:rPr>
          <w:lang w:val="az-Latn-AZ"/>
        </w:rPr>
      </w:pPr>
      <w:r w:rsidRPr="00F75E43">
        <w:rPr>
          <w:lang w:val="az-Latn-AZ"/>
        </w:rPr>
        <w:t>Toy mərasimində yeni evlənənlər bir-birilərinə sədaqət andı içirlər: «Bu gün biz bir bədən oluruq. And içirəm ki, xəstəlikdə və sağlıqda, zənginlikdə və yoxsulluqda ölüm bizi ayırana qədər sənə sadiq qalacağam. And içirəm ki, çatışmazlıqlarını məhəbbətlə qəbul edib, uğurlarına sevinəcəyəm və uğursuzluğunda səni dəstəkləyəcəyəm». Yəqin ki, kiminsə səni dünyalar qədər sevməsini və bütün həyatını sənə həsr etməsini dərk etməkdən böyük məmnunluq hissi yoxdur. Sadiqlik — nikahda xeyir-dua vəd edən və ailə həyatını cinsi əxlaqsızlığın mənfi nəticələrindən qoruyan Allahın sərhədidir.</w:t>
      </w:r>
    </w:p>
    <w:p w:rsidR="009515F8" w:rsidRPr="00F75E43" w:rsidRDefault="009515F8" w:rsidP="00EB2703">
      <w:pPr>
        <w:pStyle w:val="Text"/>
        <w:ind w:firstLine="360"/>
        <w:rPr>
          <w:lang w:val="az-Latn-AZ"/>
        </w:rPr>
      </w:pPr>
      <w:r w:rsidRPr="00F75E43">
        <w:rPr>
          <w:lang w:val="az-Latn-AZ"/>
        </w:rPr>
        <w:t>Mən ailə həyatımın böyük hissəsini evdən kənarda keçirmişəm. Dəfələrlə Dottiyə xəyanət etmək imkanım olub. Lakin qırx illik nikah həyatında bir dəfə də olsun bu imtahana uğramamışam. Mən sevdiyim tək qadına sadiqlik göstərmişəm. Əlbəttə ki, bunun Dotti üçün böyük əhəmiyyəti var. Mənim arvadıma bəslədiyim münasibət onun şəxsi dəyər hissini artırırdı, ona müdafiə aşılayır və sonsuz sevildiyinə əminlik yaradırdı. Yer üzündə üç milyarddan artıq qadın var. Lakin mənə yalnız və yalnız o lazımdır.</w:t>
      </w:r>
    </w:p>
    <w:p w:rsidR="009515F8" w:rsidRPr="00F75E43" w:rsidRDefault="009515F8" w:rsidP="00EB2703">
      <w:pPr>
        <w:pStyle w:val="Text"/>
        <w:ind w:firstLine="360"/>
        <w:rPr>
          <w:lang w:val="az-Latn-AZ"/>
        </w:rPr>
      </w:pPr>
      <w:r w:rsidRPr="00F75E43">
        <w:rPr>
          <w:lang w:val="az-Latn-AZ"/>
        </w:rPr>
        <w:t>Allah hər birimizə hansısa insan üçün yeganə olmaq istəyi verib. Bu istək Allahın ürəyindən gəlir. «Bilin ki, Allahınız Rəbb əsl Allahdır. O, vəfalı Allahdır. Əhdinə sadiq qalıb Onu sevənlərin, əmrlərini yerinə yetirənlərin minlərlə nəslinə məhəbbətini göstərər» (Qanunun Təkrarı 7:9).</w:t>
      </w:r>
    </w:p>
    <w:p w:rsidR="009515F8" w:rsidRPr="00F75E43" w:rsidRDefault="009515F8" w:rsidP="00AB6704">
      <w:pPr>
        <w:pStyle w:val="Para06"/>
        <w:keepNext/>
        <w:spacing w:before="480" w:after="240"/>
        <w:ind w:left="312" w:right="240"/>
        <w:rPr>
          <w:rFonts w:ascii="Times New Roman" w:hAnsi="Times New Roman"/>
          <w:lang w:val="az-Latn-AZ"/>
        </w:rPr>
      </w:pPr>
      <w:r w:rsidRPr="00F75E43">
        <w:rPr>
          <w:rFonts w:ascii="Times New Roman" w:hAnsi="Times New Roman"/>
          <w:lang w:val="az-Latn-AZ"/>
        </w:rPr>
        <w:t>Sevgi mühitində seks</w:t>
      </w:r>
    </w:p>
    <w:p w:rsidR="009515F8" w:rsidRPr="00F75E43" w:rsidRDefault="009515F8" w:rsidP="00EB2703">
      <w:pPr>
        <w:pStyle w:val="Text"/>
        <w:ind w:firstLine="360"/>
        <w:rPr>
          <w:lang w:val="az-Latn-AZ"/>
        </w:rPr>
      </w:pPr>
      <w:r w:rsidRPr="00F75E43">
        <w:rPr>
          <w:lang w:val="az-Latn-AZ"/>
        </w:rPr>
        <w:t>Uşaqlara izah edin ki, Allahın planına əsasən seks bir tərəfdən əxlaqi saflıq, digər tərəfdənsə sadiqlik çərçivəsində olmalıdır. Bu çərçivə ər-arvadın sağlam intim münasibətlərinə zəmanət verir. Mühit isə onlar arasında alovlanan məhəbbətdir.</w:t>
      </w:r>
    </w:p>
    <w:p w:rsidR="009515F8" w:rsidRPr="00F75E43" w:rsidRDefault="009515F8" w:rsidP="00EB2703">
      <w:pPr>
        <w:pStyle w:val="Text"/>
        <w:ind w:firstLine="360"/>
        <w:rPr>
          <w:lang w:val="az-Latn-AZ"/>
        </w:rPr>
      </w:pPr>
      <w:r w:rsidRPr="00F75E43">
        <w:rPr>
          <w:lang w:val="az-Latn-AZ"/>
        </w:rPr>
        <w:t>Məsihçi ailəsində böyüyən əksər uşaqlar bu əxlaq qaydaları ilə tanışdırlar. Əgər siz yeniyetmə valideynisinizsə, əmin olun ki, o, seksə qeyri-ciddi yanaşmanın və fərq qoymadan tərəfdaş seçməyin pis olması barədə sizə hesabat verəcək. Övladınızın bu mövqeyi ilə fəxr edə bilərsiniz. Lakin «amma»sı da var.</w:t>
      </w:r>
    </w:p>
    <w:p w:rsidR="009515F8" w:rsidRPr="00F75E43" w:rsidRDefault="009515F8" w:rsidP="00EB2703">
      <w:pPr>
        <w:pStyle w:val="Text"/>
        <w:ind w:firstLine="360"/>
        <w:rPr>
          <w:lang w:val="az-Latn-AZ"/>
        </w:rPr>
      </w:pPr>
      <w:r w:rsidRPr="00F75E43">
        <w:rPr>
          <w:lang w:val="az-Latn-AZ"/>
        </w:rPr>
        <w:t>Yaxşı məbəddən və yaxşı məsihçi ailələrdən olan əksər uşaqlar məsələ «əsl sevgiyə» gəlib çatanda fikirlərini dəyişirlər. Bu halda, nikaha qədər seks onlar üçün qəbul edilən olur. Çünki «məhəbbət hər şeyə bəraət qazandırır».</w:t>
      </w:r>
    </w:p>
    <w:p w:rsidR="009515F8" w:rsidRPr="00F75E43" w:rsidRDefault="009515F8" w:rsidP="00EB2703">
      <w:pPr>
        <w:pStyle w:val="Text"/>
        <w:ind w:firstLine="360"/>
        <w:rPr>
          <w:lang w:val="az-Latn-AZ"/>
        </w:rPr>
      </w:pPr>
      <w:r w:rsidRPr="00F75E43">
        <w:rPr>
          <w:lang w:val="az-Latn-AZ"/>
        </w:rPr>
        <w:t>Əksər valideynlər və cəmiyyət rəhbərləri gənclərin bu cür fikirlərini dəstəkləyəndə, onları tənqid edirəm. Lakin bununla yanaşı, hesab edirəm ki, həqiqi sevgi hər şeyə bəraət qazandırır. Yəqin ki, nəyi nəzərdə tutduğumu başa düşürsünüz. Çünki ötən fəsillərin birində biz Müqəddəs Kitabın məhəbbət barədə tərifini müzakirə etmişdik. Problem bundadır ki, əksər oğlan və qızlar sevgini Müqəddəs Kitaba deyil, başqa şübhəli standartlara əsasən müəyyən edirlər. Xüsusilə də bu cür sevgi əxlaqi saflığın və sədaqətin sərhədlərini pozaraq cinsi əlaqə ilə nəticələnir.</w:t>
      </w:r>
    </w:p>
    <w:p w:rsidR="009515F8" w:rsidRPr="00F75E43" w:rsidRDefault="009515F8" w:rsidP="00EB2703">
      <w:pPr>
        <w:pStyle w:val="Text"/>
        <w:ind w:firstLine="360"/>
        <w:rPr>
          <w:lang w:val="az-Latn-AZ"/>
        </w:rPr>
      </w:pPr>
      <w:r w:rsidRPr="00F75E43">
        <w:rPr>
          <w:lang w:val="az-Latn-AZ"/>
        </w:rPr>
        <w:t>Xatırlatmaq istəyirəm ki, biz həqiqi sevginin öz təhlükəsizliyi, xoşbəxtliyi, rifahı ilə yanaşı başqa insanın da təhlükəsizliyini, xoşbəxtliyini, rifahını təmin etməsini gördük. Uşaqlara izah edin ki, Allahın intim sahədə olan məqsədinə hörmət — başqa insana yönələn məhz bur cür məhəbbətlə, eləcə də əxlaqi saflıq və sadiqliyə riayət etməklə göstərilir. Onlara başa salın ki, Allahın əmrlərinə itaət onların xeyir-dua almasına və bəladan qorunmasına kömək edəcək. Əsl sevgi — nikahdan qabaq cinsi əlaqədən özünü qoruyur, əxlaqi saflığı saxlayır və nikahdan sonra sadiqlik göstərir. Əsl sevgi məhz bu baxımdan hər şeyə bəraət qazandırır.</w:t>
      </w:r>
    </w:p>
    <w:p w:rsidR="009515F8" w:rsidRPr="00F75E43" w:rsidRDefault="009515F8" w:rsidP="00EB2703">
      <w:pPr>
        <w:pStyle w:val="Text"/>
        <w:ind w:firstLine="360"/>
        <w:rPr>
          <w:lang w:val="az-Latn-AZ"/>
        </w:rPr>
      </w:pPr>
      <w:r w:rsidRPr="00F75E43">
        <w:rPr>
          <w:lang w:val="az-Latn-AZ"/>
        </w:rPr>
        <w:t>Bəs bu sevginin mənşəyi kimdir? Əlbəttə ki, Tanrı. Çünki «Allah məhəbbətdir» (1 Yəhya 4:8). Allahın təyin etdiyi sevgi istənilən insanı bəladan qoruyur və xeyir-duasına zəmanət verir. Allahın məhəbbəti etibarlı, səxavətli, müdafiə edən, sadiq və sonsuzdur. Bir halda ki, əsl sevginin prioriteti sevdiyi insanın müdafiəsinin qayğısına qalmaqdır, onda Allahın məhəbbəti onun təhlükəsizliyinə, xoşbəxtliyinə və rifahına zərər gətirən heç bir şeyə imkan vermir</w:t>
      </w:r>
      <w:r w:rsidRPr="00F75E43">
        <w:rPr>
          <w:rStyle w:val="FootnoteReference"/>
          <w:lang w:val="az-Latn-AZ"/>
        </w:rPr>
        <w:footnoteReference w:id="31"/>
      </w:r>
      <w:r w:rsidRPr="00F75E43">
        <w:rPr>
          <w:lang w:val="az-Latn-AZ"/>
        </w:rPr>
        <w:t>.</w:t>
      </w:r>
    </w:p>
    <w:p w:rsidR="009515F8" w:rsidRPr="00F75E43" w:rsidRDefault="009515F8" w:rsidP="00AB6704">
      <w:pPr>
        <w:pStyle w:val="Para06"/>
        <w:keepNext/>
        <w:spacing w:before="480" w:after="240"/>
        <w:ind w:left="312" w:right="240"/>
        <w:rPr>
          <w:rFonts w:ascii="Times New Roman" w:hAnsi="Times New Roman"/>
          <w:lang w:val="az-Latn-AZ"/>
        </w:rPr>
      </w:pPr>
      <w:r w:rsidRPr="00F75E43">
        <w:rPr>
          <w:rFonts w:ascii="Times New Roman" w:hAnsi="Times New Roman"/>
          <w:lang w:val="az-Latn-AZ"/>
        </w:rPr>
        <w:t>Bir az oradan, bir az buradan</w:t>
      </w:r>
    </w:p>
    <w:p w:rsidR="009515F8" w:rsidRPr="000545CE" w:rsidRDefault="009515F8" w:rsidP="00EB2703">
      <w:pPr>
        <w:pStyle w:val="Text"/>
        <w:ind w:firstLine="360"/>
        <w:rPr>
          <w:rStyle w:val="Text0"/>
          <w:lang w:val="az-Latn-AZ"/>
        </w:rPr>
      </w:pPr>
      <w:r w:rsidRPr="000545CE">
        <w:rPr>
          <w:rStyle w:val="Text0"/>
          <w:lang w:val="az-Latn-AZ"/>
        </w:rPr>
        <w:t xml:space="preserve">Mən sözümə «ciddi söhbət»in faydasızlığından və uşaqlara bu mövzu barədə məlumatı tədricən hissə-hissə çatdırmaqdan başladım. Biz </w:t>
      </w:r>
      <w:r w:rsidRPr="00F75E43">
        <w:rPr>
          <w:rStyle w:val="0Text"/>
          <w:iCs/>
          <w:lang w:val="az-Latn-AZ"/>
        </w:rPr>
        <w:t>səkkizinci fəsildə</w:t>
      </w:r>
      <w:r w:rsidRPr="000545CE">
        <w:rPr>
          <w:rStyle w:val="Text0"/>
          <w:lang w:val="az-Latn-AZ"/>
        </w:rPr>
        <w:t xml:space="preserve"> əsl sevginin nə olduğunu müəyyən etməyə çalışdıq. Mən uşaqlara toy və nikah ildönümünü sevgi və romantik münasibətlər barədə danışmaqdan ötrü gözəl imkan kimi istifadə etməyi təklif etdim. Yeri gəlmişkən, bu, Allahın planında intim münasibət haqqında onlara məlumatı çatdırmaq üçün yaxşı fürsətdir. Aşağıda uşaqlara Allahın planındakı intim münasibətə hörmətlə yanaşmağı öyrətmək üçün bir neçə üsul verilib.</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xml:space="preserve">• </w:t>
      </w:r>
      <w:r w:rsidRPr="00F75E43">
        <w:rPr>
          <w:rStyle w:val="0Text"/>
          <w:rFonts w:ascii="Times New Roman" w:hAnsi="Times New Roman" w:cs="Times New Roman"/>
          <w:iCs/>
          <w:lang w:val="az-Latn-AZ"/>
        </w:rPr>
        <w:t>Evlilik ildönümünüzü uşaqlarla birgə qeyd edin</w:t>
      </w:r>
      <w:r w:rsidRPr="00F75E43">
        <w:rPr>
          <w:rFonts w:ascii="Times New Roman" w:hAnsi="Times New Roman" w:cs="Times New Roman"/>
          <w:lang w:val="az-Latn-AZ"/>
        </w:rPr>
        <w:t>. Evlilik ildönümünün qeyd edilməsi — əxlaqi saflıq və sadiqliyin sizin ailənin xeyir-dua alması və indi malik olduğunuz uğura gətirib çıxarması barədə uşaqlara danışmaq üçün gözəl imkandır. Belə ildönümlərini ailə şənliyinə çevirin. Qoy uşaqlar sizin üçün ər-arvad sadiqliyinin nə qədər vacib olduğunu bilsinlər. Onlara evlilik öhdəliyinizin həyat yoldaşınızla münasibətlərinizə necə təsir etdiyini söyləyin. Onlar sadiqlik və əxlaqi təmizliyin ailə səadətinə nə qədər çox təsir etdiyini görsələr, sizin şəhadətiniz bir o qədər effektli olacaq.</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ab/>
        <w:t>Düşünməyin ki, dörd-altı yaşlı uşaqlar Müqəddəs Kitabın məhəbbət, əxlaqi təmizlik və ər-arvad sadiqliyi prinsiplərini başa düşməyəcək. Sizin üçün gözəl imkan yaranacaq ki, uşaqlara bu prinsipləri başa düşməyə kömək edə və gələcəkdə cinsi saflığa dair möhkəm təməl qoya biləsiniz. Uşaqlara öz həyat yoldaşınızı sevməyi izah edərkən, onun qayğısına öz bədəniniz kimi qalmağı söyləyə bilərsiniz. Uşaqlara ər-arvad sadiqliyini izah etmək üçün vədlərin yerinə yetirilməsi nümunəsindən istifadə edə bilərsiniz. Sonda belə deyə bilərsiniz: «Bax buna görə mən başqa ana ilə deyil, sizin ananızla yaşayıram». Uşaqlara öz həyatınızı onların analarına həsr etdiyinizi və yalnız ona sadiq olduğunuzu nə qədər tez desəniz, bir o qədər yaxşıdır. Onların hormonları oyananda, sizin şəxsi nümunəniz və şəhadətiniz öz bəhrəsini verəcək.</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xml:space="preserve">• </w:t>
      </w:r>
      <w:r w:rsidRPr="00F75E43">
        <w:rPr>
          <w:rStyle w:val="0Text"/>
          <w:rFonts w:ascii="Times New Roman" w:hAnsi="Times New Roman" w:cs="Times New Roman"/>
          <w:iCs/>
          <w:lang w:val="az-Latn-AZ"/>
        </w:rPr>
        <w:t>Qohumların və dostlarınızın toyuna uşaqlarınızla birgə getmək fürsətini əldən verməyin</w:t>
      </w:r>
      <w:r w:rsidRPr="00F75E43">
        <w:rPr>
          <w:rFonts w:ascii="Times New Roman" w:hAnsi="Times New Roman" w:cs="Times New Roman"/>
          <w:lang w:val="az-Latn-AZ"/>
        </w:rPr>
        <w:t>. Bu tədbirlərdən istifadə edərək, Allahın əxlaqi saflıq və sadiqlik sərhədlərini uşaqlara izah edin. Əmin olun ki, uşaqlar toyun mənasını başa düşəcəklər. And mərasimindən öncə və sonra onların diqqətini bu sadiqliyin həyatda bir dəfə verildiyinə yönəldin. Yeni cütlüyün evlilik öhdəliklərinin surətini əldə edin və onu uşaqlarınızla birlikdə oxuyun. Yeniyetmələr üçün bu, maraqsız olsa da, körpələr üçün cəlbedici olacaq. Toy — Allahın planına görə sevginin və cinsi əlaqənin ər-arvad münasibətləri çərçivəsində olduğunu uşaqlara xatırlatmaq üçün ideal vaxtdır.</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xml:space="preserve">• </w:t>
      </w:r>
      <w:r w:rsidRPr="00F75E43">
        <w:rPr>
          <w:rStyle w:val="0Text"/>
          <w:rFonts w:ascii="Times New Roman" w:hAnsi="Times New Roman" w:cs="Times New Roman"/>
          <w:iCs/>
          <w:lang w:val="az-Latn-AZ"/>
        </w:rPr>
        <w:t xml:space="preserve">Televiziya verilişlərindən istifadə edin. </w:t>
      </w:r>
      <w:r w:rsidRPr="00F75E43">
        <w:rPr>
          <w:rFonts w:ascii="Times New Roman" w:hAnsi="Times New Roman" w:cs="Times New Roman"/>
          <w:lang w:val="az-Latn-AZ"/>
        </w:rPr>
        <w:t>İstənilən imkandan istifadə edin ki, uşaqlarda sevgi, intim münasibətlər barədə KİV və əyləncə sənayesinin formalaşdırdığı təhrif olunmuş təsəvvürlər aradan qalxsın. Uşaqlarla evdə televizora və ya hansısa filmə baxarkən, Allahın standartına zidd olan sevgi və cinsi əlaqə görəndə, birlikdə Allahın əmrlərinə itaət etməyi müzakirə edin. Əgər yeniyetmə uşaqlarınız həyatda intim münasibətə Allahın baxışları ilə baxırsa, onda kino qəhrəmanlarının davranışına nisbətən onların nə qədər açıq-gözlü olduğuna təəccüblənəcəksiniz.</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xml:space="preserve">• </w:t>
      </w:r>
      <w:r w:rsidRPr="00F75E43">
        <w:rPr>
          <w:rStyle w:val="0Text"/>
          <w:rFonts w:ascii="Times New Roman" w:hAnsi="Times New Roman" w:cs="Times New Roman"/>
          <w:iCs/>
          <w:lang w:val="az-Latn-AZ"/>
        </w:rPr>
        <w:t xml:space="preserve">Başqa tərbiyə imkanlarından istifadə edin. </w:t>
      </w:r>
      <w:r w:rsidRPr="00F75E43">
        <w:rPr>
          <w:rFonts w:ascii="Times New Roman" w:hAnsi="Times New Roman" w:cs="Times New Roman"/>
          <w:lang w:val="az-Latn-AZ"/>
        </w:rPr>
        <w:t>Müqəddəs Kitabın intim münasibətə baxışını uşaqlara başa salmaqdan ötrü valideynlər üçün çoxlu kitablar, disklər, DVD-yə yazılmış video kurslar mövcuddur. Bu fəsil Dotti ilə mənim tərəfimdən yazılmış «Uşaqlarınızla seks barədə açıq söhbət» adlı kitabdan götürülüb. Bu kitabda uşaqlarla intim münasibətlər barədə ətraflı müzakirə aparılır. Eləcə də həyatın bu sahəsinə aid Allahın planına uşaqların necə hörmət etməsini öyrətmək üçün tövsiyələr verilir. Mən həmçinin «Açıq faktlar: seks, sevgi və qarşılıqlı münasibət barədə həqiqətlər» adı altında kitab, CD və DVD silsiləli disklər hazırlamışam</w:t>
      </w:r>
      <w:r w:rsidRPr="00F75E43">
        <w:rPr>
          <w:rStyle w:val="FootnoteReference"/>
          <w:rFonts w:ascii="Times New Roman" w:hAnsi="Times New Roman"/>
          <w:lang w:val="az-Latn-AZ"/>
        </w:rPr>
        <w:footnoteReference w:id="32"/>
      </w:r>
      <w:r w:rsidRPr="00F75E43">
        <w:rPr>
          <w:rFonts w:ascii="Times New Roman" w:hAnsi="Times New Roman" w:cs="Times New Roman"/>
          <w:lang w:val="az-Latn-AZ"/>
        </w:rPr>
        <w:t>.</w:t>
      </w:r>
    </w:p>
    <w:p w:rsidR="009515F8" w:rsidRPr="00F75E43" w:rsidRDefault="009515F8" w:rsidP="00EB2703">
      <w:pPr>
        <w:pStyle w:val="Text"/>
        <w:ind w:firstLine="360"/>
        <w:rPr>
          <w:lang w:val="az-Latn-AZ"/>
        </w:rPr>
      </w:pPr>
      <w:r w:rsidRPr="00F75E43">
        <w:rPr>
          <w:lang w:val="az-Latn-AZ"/>
        </w:rPr>
        <w:t>Digər vəsaitlərdən də istifadə edin. Yerli məsihçi kitab mağazasına gedin. Oradakı kataloqlarla tanış olun və denominasiyanızın təklif etdiyi dərs proqramını araşdırın. Siz Allahın intimlə bağlı planından danışan çoxlu vəsaitlərin olduğunu görəndə, təəccüblənəcəksiniz.</w:t>
      </w:r>
    </w:p>
    <w:p w:rsidR="009515F8" w:rsidRPr="00F75E43" w:rsidRDefault="009515F8" w:rsidP="00AB6704">
      <w:pPr>
        <w:pStyle w:val="Heading1"/>
        <w:keepNext/>
        <w:keepLines/>
        <w:pageBreakBefore/>
        <w:spacing w:before="720" w:after="480"/>
        <w:ind w:left="240" w:right="240"/>
        <w:rPr>
          <w:rFonts w:ascii="Times New Roman" w:hAnsi="Times New Roman"/>
          <w:lang w:val="az-Latn-AZ"/>
        </w:rPr>
      </w:pPr>
      <w:bookmarkStart w:id="11" w:name="_Toc76661584"/>
      <w:r w:rsidRPr="00F75E43">
        <w:rPr>
          <w:rFonts w:ascii="Times New Roman" w:hAnsi="Times New Roman"/>
          <w:lang w:val="az-Latn-AZ"/>
        </w:rPr>
        <w:t xml:space="preserve">~11~ </w:t>
      </w:r>
      <w:r w:rsidRPr="00F75E43">
        <w:rPr>
          <w:rFonts w:ascii="Times New Roman" w:hAnsi="Times New Roman"/>
          <w:lang w:val="az-Latn-AZ"/>
        </w:rPr>
        <w:br/>
      </w:r>
      <w:r w:rsidRPr="00F75E43">
        <w:rPr>
          <w:rStyle w:val="2Text"/>
          <w:rFonts w:ascii="Times New Roman" w:hAnsi="Times New Roman"/>
          <w:szCs w:val="31"/>
          <w:lang w:val="az-Latn-AZ"/>
        </w:rPr>
        <w:t>Doqquzuncu vəzifə</w:t>
      </w:r>
      <w:r w:rsidRPr="00F75E43">
        <w:rPr>
          <w:rFonts w:ascii="Times New Roman" w:hAnsi="Times New Roman"/>
          <w:lang w:val="az-Latn-AZ"/>
        </w:rPr>
        <w:t xml:space="preserve"> </w:t>
      </w:r>
      <w:r w:rsidRPr="00F75E43">
        <w:rPr>
          <w:rFonts w:ascii="Times New Roman" w:hAnsi="Times New Roman"/>
          <w:lang w:val="az-Latn-AZ"/>
        </w:rPr>
        <w:br/>
      </w:r>
      <w:r w:rsidRPr="00F75E43">
        <w:rPr>
          <w:rFonts w:ascii="Times New Roman" w:hAnsi="Times New Roman"/>
          <w:lang w:val="az-Latn-AZ"/>
        </w:rPr>
        <w:br/>
        <w:t>UŞAĞINIZA NƏYƏ NƏ ÜÇÜN İNANDIĞINIZI İZAH EDİN</w:t>
      </w:r>
      <w:bookmarkEnd w:id="11"/>
    </w:p>
    <w:p w:rsidR="009515F8" w:rsidRPr="00F75E43" w:rsidRDefault="009515F8" w:rsidP="00EB2703">
      <w:pPr>
        <w:pStyle w:val="Text"/>
        <w:ind w:firstLine="360"/>
        <w:rPr>
          <w:lang w:val="az-Latn-AZ"/>
        </w:rPr>
      </w:pPr>
      <w:r w:rsidRPr="00F75E43">
        <w:rPr>
          <w:lang w:val="az-Latn-AZ"/>
        </w:rPr>
        <w:t>Marşa getməyə hazırlaşan oğlunu qucaqladı:</w:t>
      </w:r>
    </w:p>
    <w:p w:rsidR="009515F8" w:rsidRPr="00F75E43" w:rsidRDefault="009515F8" w:rsidP="00EB2703">
      <w:pPr>
        <w:pStyle w:val="Text"/>
        <w:ind w:firstLine="360"/>
        <w:rPr>
          <w:lang w:val="az-Latn-AZ"/>
        </w:rPr>
      </w:pPr>
      <w:r w:rsidRPr="00F75E43">
        <w:rPr>
          <w:lang w:val="az-Latn-AZ"/>
        </w:rPr>
        <w:t>— Əzizim, nə yaxşı bizə baş çəkdin.</w:t>
      </w:r>
    </w:p>
    <w:p w:rsidR="009515F8" w:rsidRPr="00F75E43" w:rsidRDefault="009515F8" w:rsidP="00EB2703">
      <w:pPr>
        <w:pStyle w:val="Text"/>
        <w:ind w:firstLine="360"/>
        <w:rPr>
          <w:lang w:val="az-Latn-AZ"/>
        </w:rPr>
      </w:pPr>
      <w:r w:rsidRPr="00F75E43">
        <w:rPr>
          <w:lang w:val="az-Latn-AZ"/>
        </w:rPr>
        <w:t>— Bəli, Qreq, — atası Mayk təsdiqlədi. — Yaxşı ki, gəldin. — O, oğluna yaxınlaşdı ki, onu qucaqlasın. — Mən birlikdə məbədə getdiyimiz, birlikdə olduğumuz o günlər üçün çox darıxıram. Ümid edirəm ki, sən oxuduğun Universitetə yaxın məbəd tapmısan.</w:t>
      </w:r>
    </w:p>
    <w:p w:rsidR="009515F8" w:rsidRPr="00F75E43" w:rsidRDefault="009515F8" w:rsidP="00EB2703">
      <w:pPr>
        <w:pStyle w:val="Text"/>
        <w:ind w:firstLine="360"/>
        <w:rPr>
          <w:lang w:val="az-Latn-AZ"/>
        </w:rPr>
      </w:pPr>
      <w:r w:rsidRPr="00F75E43">
        <w:rPr>
          <w:lang w:val="az-Latn-AZ"/>
        </w:rPr>
        <w:t>Qreq çantasını çiyninə atıb dilləndi:</w:t>
      </w:r>
    </w:p>
    <w:p w:rsidR="009515F8" w:rsidRPr="00F75E43" w:rsidRDefault="009515F8" w:rsidP="00EB2703">
      <w:pPr>
        <w:pStyle w:val="Text"/>
        <w:ind w:firstLine="360"/>
        <w:rPr>
          <w:lang w:val="az-Latn-AZ"/>
        </w:rPr>
      </w:pPr>
      <w:r w:rsidRPr="00F75E43">
        <w:rPr>
          <w:lang w:val="az-Latn-AZ"/>
        </w:rPr>
        <w:t>— Necə başa salım, ay ata? Hələ yox… Birinci kursda oxuyanlar üçün çoxlu dərs verirlər. Ona görə də mən çox məşğulam.</w:t>
      </w:r>
    </w:p>
    <w:p w:rsidR="009515F8" w:rsidRPr="00F75E43" w:rsidRDefault="009515F8" w:rsidP="00EB2703">
      <w:pPr>
        <w:pStyle w:val="Text"/>
        <w:ind w:firstLine="360"/>
        <w:rPr>
          <w:lang w:val="az-Latn-AZ"/>
        </w:rPr>
      </w:pPr>
      <w:r w:rsidRPr="00F75E43">
        <w:rPr>
          <w:lang w:val="az-Latn-AZ"/>
        </w:rPr>
        <w:t>Qreqin on altı yaşlı bacısı Sara ondan soruşdu:</w:t>
      </w:r>
    </w:p>
    <w:p w:rsidR="009515F8" w:rsidRPr="00F75E43" w:rsidRDefault="009515F8" w:rsidP="00EB2703">
      <w:pPr>
        <w:pStyle w:val="Text"/>
        <w:ind w:firstLine="360"/>
        <w:rPr>
          <w:lang w:val="az-Latn-AZ"/>
        </w:rPr>
      </w:pPr>
      <w:r w:rsidRPr="00F75E43">
        <w:rPr>
          <w:lang w:val="az-Latn-AZ"/>
        </w:rPr>
        <w:t>— Universitetdə oxumaq belə çətindir?</w:t>
      </w:r>
    </w:p>
    <w:p w:rsidR="009515F8" w:rsidRPr="00F75E43" w:rsidRDefault="009515F8" w:rsidP="00EB2703">
      <w:pPr>
        <w:pStyle w:val="Text"/>
        <w:ind w:firstLine="360"/>
        <w:rPr>
          <w:lang w:val="az-Latn-AZ"/>
        </w:rPr>
      </w:pPr>
      <w:r w:rsidRPr="00F75E43">
        <w:rPr>
          <w:lang w:val="az-Latn-AZ"/>
        </w:rPr>
        <w:t>— Deməzdim. Sadəcə dərslər boğazdan yuxarıdır.</w:t>
      </w:r>
    </w:p>
    <w:p w:rsidR="009515F8" w:rsidRPr="00F75E43" w:rsidRDefault="009515F8" w:rsidP="00EB2703">
      <w:pPr>
        <w:pStyle w:val="Text"/>
        <w:ind w:firstLine="360"/>
        <w:rPr>
          <w:lang w:val="az-Latn-AZ"/>
        </w:rPr>
      </w:pPr>
      <w:r w:rsidRPr="00F75E43">
        <w:rPr>
          <w:lang w:val="az-Latn-AZ"/>
        </w:rPr>
        <w:t>Mayk oğlunu qucaqladı:</w:t>
      </w:r>
    </w:p>
    <w:p w:rsidR="009515F8" w:rsidRPr="00F75E43" w:rsidRDefault="009515F8" w:rsidP="00EB2703">
      <w:pPr>
        <w:pStyle w:val="Text"/>
        <w:ind w:firstLine="360"/>
        <w:rPr>
          <w:lang w:val="az-Latn-AZ"/>
        </w:rPr>
      </w:pPr>
      <w:r w:rsidRPr="00F75E43">
        <w:rPr>
          <w:lang w:val="az-Latn-AZ"/>
        </w:rPr>
        <w:t>— Əgər sənin məbədə getməyə vaxtın yoxdursa, deməli, sən doğrudan da çox məşğulsan.</w:t>
      </w:r>
    </w:p>
    <w:p w:rsidR="009515F8" w:rsidRPr="00F75E43" w:rsidRDefault="009515F8" w:rsidP="00EB2703">
      <w:pPr>
        <w:pStyle w:val="Text"/>
        <w:ind w:firstLine="360"/>
        <w:rPr>
          <w:lang w:val="az-Latn-AZ"/>
        </w:rPr>
      </w:pPr>
      <w:r w:rsidRPr="00F75E43">
        <w:rPr>
          <w:lang w:val="az-Latn-AZ"/>
        </w:rPr>
        <w:t>— Ata, — Qreq cavab verdi, — sadəcə məbəd məni indi elə də maraqlandırmır. Dostlarımla birgə həftədə bir dəfə vaxt keçiririk. Bu mənə bəs edir.</w:t>
      </w:r>
    </w:p>
    <w:p w:rsidR="009515F8" w:rsidRPr="00F75E43" w:rsidRDefault="009515F8" w:rsidP="00EB2703">
      <w:pPr>
        <w:pStyle w:val="Text"/>
        <w:ind w:firstLine="360"/>
        <w:rPr>
          <w:lang w:val="az-Latn-AZ"/>
        </w:rPr>
      </w:pPr>
      <w:r w:rsidRPr="00F75E43">
        <w:rPr>
          <w:lang w:val="az-Latn-AZ"/>
        </w:rPr>
        <w:t>— Mən də dostlarımla əylənmək istəyərdim, — Sara qardaşını dəstəklədi. — Məbəd çox darıxdırıcıdır.</w:t>
      </w:r>
    </w:p>
    <w:p w:rsidR="009515F8" w:rsidRPr="00F75E43" w:rsidRDefault="009515F8" w:rsidP="00EB2703">
      <w:pPr>
        <w:pStyle w:val="Text"/>
        <w:ind w:firstLine="360"/>
        <w:rPr>
          <w:lang w:val="az-Latn-AZ"/>
        </w:rPr>
      </w:pPr>
      <w:r w:rsidRPr="00F75E43">
        <w:rPr>
          <w:lang w:val="az-Latn-AZ"/>
        </w:rPr>
        <w:t>— Sara! — Marşa dilləndi. — Boş-boş danışma!</w:t>
      </w:r>
    </w:p>
    <w:p w:rsidR="009515F8" w:rsidRPr="00F75E43" w:rsidRDefault="009515F8" w:rsidP="00EB2703">
      <w:pPr>
        <w:pStyle w:val="Text"/>
        <w:ind w:firstLine="360"/>
        <w:rPr>
          <w:lang w:val="az-Latn-AZ"/>
        </w:rPr>
      </w:pPr>
      <w:r w:rsidRPr="00F75E43">
        <w:rPr>
          <w:lang w:val="az-Latn-AZ"/>
        </w:rPr>
        <w:t>— Düz deyirəm də… — Sara etiraz etdi.</w:t>
      </w:r>
    </w:p>
    <w:p w:rsidR="009515F8" w:rsidRPr="00F75E43" w:rsidRDefault="009515F8" w:rsidP="00EB2703">
      <w:pPr>
        <w:pStyle w:val="Text"/>
        <w:ind w:firstLine="360"/>
        <w:rPr>
          <w:lang w:val="az-Latn-AZ"/>
        </w:rPr>
      </w:pPr>
      <w:r w:rsidRPr="00F75E43">
        <w:rPr>
          <w:lang w:val="az-Latn-AZ"/>
        </w:rPr>
        <w:t>— Ana, o haqlıdır, — Qreq dedi. — Məbəd mənlik deyil.</w:t>
      </w:r>
    </w:p>
    <w:p w:rsidR="009515F8" w:rsidRPr="00F75E43" w:rsidRDefault="009515F8" w:rsidP="00EB2703">
      <w:pPr>
        <w:pStyle w:val="Text"/>
        <w:ind w:firstLine="360"/>
        <w:rPr>
          <w:lang w:val="az-Latn-AZ"/>
        </w:rPr>
      </w:pPr>
      <w:r w:rsidRPr="00F75E43">
        <w:rPr>
          <w:lang w:val="az-Latn-AZ"/>
        </w:rPr>
        <w:t>— Əzizim, elə demə. — Marşa oğlunun əlindən tutdu. — Məncə, səni Allahdan uzaqlaşdıran Universitet deyil. Düz demirəm?</w:t>
      </w:r>
    </w:p>
    <w:p w:rsidR="009515F8" w:rsidRPr="00F75E43" w:rsidRDefault="009515F8" w:rsidP="00EB2703">
      <w:pPr>
        <w:pStyle w:val="Text"/>
        <w:ind w:firstLine="360"/>
        <w:rPr>
          <w:lang w:val="az-Latn-AZ"/>
        </w:rPr>
      </w:pPr>
      <w:r w:rsidRPr="00F75E43">
        <w:rPr>
          <w:lang w:val="az-Latn-AZ"/>
        </w:rPr>
        <w:t>— Yox, ana, — Qreq gülümsədi. — Sadəcə fərqli düşünməyə başlamışam. Allah əvvəlki kimi yenə də mənim üçün böyük əhəmiyyət kəsb edir. Ancaq bəzi şeylərə indi sənin kimi yanaşmıram. Bu qədər. — O, çantasının qayışını düzəltdi. — Mən getməliyəm.</w:t>
      </w:r>
    </w:p>
    <w:p w:rsidR="009515F8" w:rsidRPr="00F75E43" w:rsidRDefault="009515F8" w:rsidP="00EB2703">
      <w:pPr>
        <w:pStyle w:val="Text"/>
        <w:ind w:firstLine="360"/>
        <w:rPr>
          <w:lang w:val="az-Latn-AZ"/>
        </w:rPr>
      </w:pPr>
      <w:r w:rsidRPr="00F75E43">
        <w:rPr>
          <w:lang w:val="az-Latn-AZ"/>
        </w:rPr>
        <w:t>Qreq maşına tərəf getdi. Sara da ona əşyalarını aparmağa kömək etdi. Maykla Marşa qapıya çıxıb oğullarının ardınca baxdılar.</w:t>
      </w:r>
    </w:p>
    <w:p w:rsidR="009515F8" w:rsidRPr="00F75E43" w:rsidRDefault="009515F8" w:rsidP="00EB2703">
      <w:pPr>
        <w:pStyle w:val="Text"/>
        <w:ind w:firstLine="360"/>
        <w:rPr>
          <w:lang w:val="az-Latn-AZ"/>
        </w:rPr>
      </w:pPr>
      <w:r w:rsidRPr="00F75E43">
        <w:rPr>
          <w:lang w:val="az-Latn-AZ"/>
        </w:rPr>
        <w:t>— Biz sənin üçün dua edəcəyik, oğlum, — Mayk arxasınca səsləndi.</w:t>
      </w:r>
    </w:p>
    <w:p w:rsidR="009515F8" w:rsidRPr="00F75E43" w:rsidRDefault="009515F8" w:rsidP="00EB2703">
      <w:pPr>
        <w:pStyle w:val="Text"/>
        <w:ind w:firstLine="360"/>
        <w:rPr>
          <w:lang w:val="az-Latn-AZ"/>
        </w:rPr>
      </w:pPr>
      <w:r w:rsidRPr="00F75E43">
        <w:rPr>
          <w:lang w:val="az-Latn-AZ"/>
        </w:rPr>
        <w:t>— Çox sağ ol, ata, — Qreq cavab verdi.</w:t>
      </w:r>
    </w:p>
    <w:p w:rsidR="009515F8" w:rsidRPr="00F75E43" w:rsidRDefault="009515F8" w:rsidP="00EB2703">
      <w:pPr>
        <w:pStyle w:val="Text"/>
        <w:ind w:firstLine="360"/>
        <w:rPr>
          <w:lang w:val="az-Latn-AZ"/>
        </w:rPr>
      </w:pPr>
      <w:r w:rsidRPr="00F75E43">
        <w:rPr>
          <w:lang w:val="az-Latn-AZ"/>
        </w:rPr>
        <w:t>Mayk və Marşa səssizcə oğlunun necə yola çıxmasını və onlarla vidalaşmasını seyr etdilər.</w:t>
      </w:r>
    </w:p>
    <w:p w:rsidR="009515F8" w:rsidRPr="00F75E43" w:rsidRDefault="009515F8" w:rsidP="00EB2703">
      <w:pPr>
        <w:pStyle w:val="Text"/>
        <w:ind w:firstLine="360"/>
        <w:rPr>
          <w:lang w:val="az-Latn-AZ"/>
        </w:rPr>
      </w:pPr>
      <w:r w:rsidRPr="00F75E43">
        <w:rPr>
          <w:lang w:val="az-Latn-AZ"/>
        </w:rPr>
        <w:t>— Ümid edirəm, biz oğlumuzu itirmərik, — Marşa dedi.</w:t>
      </w:r>
    </w:p>
    <w:p w:rsidR="009515F8" w:rsidRPr="00F75E43" w:rsidRDefault="009515F8" w:rsidP="00EB2703">
      <w:pPr>
        <w:pStyle w:val="Text"/>
        <w:ind w:firstLine="360"/>
        <w:rPr>
          <w:lang w:val="az-Latn-AZ"/>
        </w:rPr>
      </w:pPr>
      <w:r w:rsidRPr="00F75E43">
        <w:rPr>
          <w:lang w:val="az-Latn-AZ"/>
        </w:rPr>
        <w:t>Mayk başını yellədi:</w:t>
      </w:r>
    </w:p>
    <w:p w:rsidR="009515F8" w:rsidRPr="00F75E43" w:rsidRDefault="009515F8" w:rsidP="00EB2703">
      <w:pPr>
        <w:pStyle w:val="Text"/>
        <w:ind w:firstLine="360"/>
        <w:rPr>
          <w:lang w:val="az-Latn-AZ"/>
        </w:rPr>
      </w:pPr>
      <w:r w:rsidRPr="00F75E43">
        <w:rPr>
          <w:lang w:val="az-Latn-AZ"/>
        </w:rPr>
        <w:t>— Ümid edirəm ki, nə oğlumuzu, nə də qızımızı itirəcəyik</w:t>
      </w:r>
      <w:r w:rsidRPr="00F75E43">
        <w:rPr>
          <w:rStyle w:val="FootnoteReference"/>
          <w:lang w:val="az-Latn-AZ"/>
        </w:rPr>
        <w:footnoteReference w:id="33"/>
      </w:r>
      <w:r w:rsidRPr="00F75E43">
        <w:rPr>
          <w:lang w:val="az-Latn-AZ"/>
        </w:rPr>
        <w:t>.</w:t>
      </w:r>
    </w:p>
    <w:p w:rsidR="009515F8" w:rsidRPr="00F75E43" w:rsidRDefault="009515F8" w:rsidP="00EB2703">
      <w:pPr>
        <w:pStyle w:val="Text"/>
        <w:ind w:firstLine="360"/>
        <w:rPr>
          <w:lang w:val="az-Latn-AZ"/>
        </w:rPr>
      </w:pPr>
      <w:r w:rsidRPr="00F75E43">
        <w:rPr>
          <w:lang w:val="az-Latn-AZ"/>
        </w:rPr>
        <w:t>Həmsöhbət olduğum atalar çox vaxt bir şeydən qorxurlar. Maykın dediyi kimi, universitetə daxil olan yetkin uşaqlar ata evini tərk edəndə, məsihçi dəyərlərindən, sonda isə imandan uzaqlaşırlar.</w:t>
      </w:r>
    </w:p>
    <w:p w:rsidR="009515F8" w:rsidRPr="00F75E43" w:rsidRDefault="009515F8" w:rsidP="00EB2703">
      <w:pPr>
        <w:pStyle w:val="Text"/>
        <w:ind w:firstLine="360"/>
        <w:rPr>
          <w:lang w:val="az-Latn-AZ"/>
        </w:rPr>
      </w:pPr>
      <w:r w:rsidRPr="00F75E43">
        <w:rPr>
          <w:lang w:val="az-Latn-AZ"/>
        </w:rPr>
        <w:t>Bu, əbəs narahatlıq deyil. Tədqiqatlar göstərir ki, əksər yeniyetmə məsihçilər inkişafın ilk on ili ərzində məbədi tərk edir və Məsihə verdiyi bütün vədləri unudurlar</w:t>
      </w:r>
      <w:r w:rsidRPr="00F75E43">
        <w:rPr>
          <w:rStyle w:val="FootnoteReference"/>
          <w:lang w:val="az-Latn-AZ"/>
        </w:rPr>
        <w:footnoteReference w:id="34"/>
      </w:r>
      <w:r w:rsidRPr="00F75E43">
        <w:rPr>
          <w:lang w:val="az-Latn-AZ"/>
        </w:rPr>
        <w:t>. Bu o demək deyil ki, sizin də uşaqlarınız Allahdan uzaqlaşacaq və ateist olacaq. Məsələ ondadır ki, onlar «müqəddəslərə ilk və son dəfə əmanət edilən iman»dan fərqli olan əqidələrə üz tutacaqlar.</w:t>
      </w:r>
    </w:p>
    <w:p w:rsidR="009515F8" w:rsidRPr="00F75E43" w:rsidRDefault="009515F8" w:rsidP="00EB2703">
      <w:pPr>
        <w:pStyle w:val="Text"/>
        <w:ind w:firstLine="360"/>
        <w:rPr>
          <w:lang w:val="az-Latn-AZ"/>
        </w:rPr>
      </w:pPr>
      <w:r w:rsidRPr="00F75E43">
        <w:rPr>
          <w:lang w:val="az-Latn-AZ"/>
        </w:rPr>
        <w:t>Bu gün uğurlu məsihçi ailələrdə böyüyən əksər uşaqlar Qreq kimi atalarına deyə bilər: «Allah əvvəlki kimi yenə də mənim üçün böyük əhəmiyyət kəsb edir. Ancaq bəzi şeylərə sənin kimi yanaşmıram». Nəsillərin münaqişəsi adlanan bu fərqlilik əvvəlkinə nisbətən getdikcə daha da dərinləşir. «Pew Research» Araşdırma Mərkəzinin son rəqəmlərinə görə, böyüklərin təxminən 80%-nin baxışları və əqidələri gənclərin baxışları ilə üst-üstə düşmür. «Yaşlı və gənc nəsillər arasındakı fərq nədir?» sualına cavab verən respondentlərin 47%-i sosial və əxlaqi dəyərləri vurğulayırlar</w:t>
      </w:r>
      <w:r w:rsidRPr="00F75E43">
        <w:rPr>
          <w:rStyle w:val="FootnoteReference"/>
          <w:lang w:val="az-Latn-AZ"/>
        </w:rPr>
        <w:footnoteReference w:id="35"/>
      </w:r>
      <w:r w:rsidRPr="00F75E43">
        <w:rPr>
          <w:lang w:val="az-Latn-AZ"/>
        </w:rPr>
        <w:t>.</w:t>
      </w:r>
    </w:p>
    <w:p w:rsidR="009515F8" w:rsidRPr="00F75E43" w:rsidRDefault="009515F8" w:rsidP="00EB2703">
      <w:pPr>
        <w:pStyle w:val="Text"/>
        <w:ind w:firstLine="360"/>
        <w:rPr>
          <w:lang w:val="az-Latn-AZ"/>
        </w:rPr>
      </w:pPr>
      <w:r w:rsidRPr="00F75E43">
        <w:rPr>
          <w:lang w:val="az-Latn-AZ"/>
        </w:rPr>
        <w:t>Gəlin gənc məsihçilər arasındakı əqidələrdən yalnız bir neçəsinə nəzər salaq:</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23%-i möcüzələrin mövcudluğuna inanmır;</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33%-i ya «qismən» ya da «tamamilə» reinkarnasiyaya</w:t>
      </w:r>
      <w:r w:rsidRPr="00F75E43">
        <w:rPr>
          <w:rStyle w:val="FootnoteReference"/>
          <w:rFonts w:ascii="Times New Roman" w:hAnsi="Times New Roman"/>
          <w:lang w:val="az-Latn-AZ"/>
        </w:rPr>
        <w:footnoteReference w:id="36"/>
      </w:r>
      <w:r w:rsidRPr="00F75E43">
        <w:rPr>
          <w:rFonts w:ascii="Times New Roman" w:hAnsi="Times New Roman" w:cs="Times New Roman"/>
          <w:lang w:val="az-Latn-AZ"/>
        </w:rPr>
        <w:t xml:space="preserve"> inanır;</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42%-i şərin olmasına şübhə edir;</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48%-i başqa dinlərin də həqiqət olduğunu hesab edir</w:t>
      </w:r>
      <w:r w:rsidRPr="00F75E43">
        <w:rPr>
          <w:rStyle w:val="FootnoteReference"/>
          <w:rFonts w:ascii="Times New Roman" w:hAnsi="Times New Roman"/>
          <w:lang w:val="az-Latn-AZ"/>
        </w:rPr>
        <w:footnoteReference w:id="37"/>
      </w:r>
      <w:r w:rsidRPr="00F75E43">
        <w:rPr>
          <w:rFonts w:ascii="Times New Roman" w:hAnsi="Times New Roman" w:cs="Times New Roman"/>
          <w:lang w:val="az-Latn-AZ"/>
        </w:rPr>
        <w:t>.</w:t>
      </w:r>
    </w:p>
    <w:p w:rsidR="009515F8" w:rsidRPr="00F75E43" w:rsidRDefault="009515F8" w:rsidP="00EB2703">
      <w:pPr>
        <w:pStyle w:val="Text"/>
        <w:ind w:firstLine="360"/>
        <w:rPr>
          <w:lang w:val="az-Latn-AZ"/>
        </w:rPr>
      </w:pPr>
      <w:r w:rsidRPr="00F75E43">
        <w:rPr>
          <w:lang w:val="az-Latn-AZ"/>
        </w:rPr>
        <w:t>Ümid edirəm ki, övladlarınız bu fikirdə olanlar arasında deyil. Əgər onların hər ikisindən biri əminliklə İsanın «yol, həyat və həqiqət» olduğunu vurğulamasa, asanlıqla onların qeyri-ortodoksal əqidələri qəbul etdiyini görəcəksiniz. Bundan başqa, uşaqların hər növ qeyri-ənənəvi inancla tanış ola biləcəklərini də nəzərə almaq lazımdır.</w:t>
      </w:r>
    </w:p>
    <w:p w:rsidR="009515F8" w:rsidRPr="00F75E43" w:rsidRDefault="009515F8" w:rsidP="00EB2703">
      <w:pPr>
        <w:pStyle w:val="Text"/>
        <w:ind w:firstLine="360"/>
        <w:rPr>
          <w:lang w:val="az-Latn-AZ"/>
        </w:rPr>
      </w:pPr>
      <w:r w:rsidRPr="00F75E43">
        <w:rPr>
          <w:lang w:val="az-Latn-AZ"/>
        </w:rPr>
        <w:t>Son yeddi-səkkiz il ərzində ictimai arenaya mübariz ateistlər müdaxilə ediblər. Məsələn, Sem Harrisin «Məsihçi millətinə bir məktub» (2006), Riçard Dokinzin «Tanrı İllüziya kimi» (2006), Kristofer Hitçensin «Tanrı böyük deyil» (2007)</w:t>
      </w:r>
      <w:r w:rsidRPr="00F75E43">
        <w:rPr>
          <w:rStyle w:val="FootnoteReference"/>
          <w:lang w:val="az-Latn-AZ"/>
        </w:rPr>
        <w:footnoteReference w:id="38"/>
      </w:r>
      <w:r w:rsidRPr="00F75E43">
        <w:rPr>
          <w:lang w:val="az-Latn-AZ"/>
        </w:rPr>
        <w:t xml:space="preserve"> kitabları ilə ateistlər hücuma keçdilər. Bu kitabların üçü də bestsellerə çevrildi. Həftələr deyil, aylar ərzində ən çox satılan nəşrlər siyahısına daxil oldu.</w:t>
      </w:r>
    </w:p>
    <w:p w:rsidR="009515F8" w:rsidRPr="00F75E43" w:rsidRDefault="009515F8" w:rsidP="00EB2703">
      <w:pPr>
        <w:pStyle w:val="Text"/>
        <w:ind w:firstLine="360"/>
        <w:rPr>
          <w:lang w:val="az-Latn-AZ"/>
        </w:rPr>
      </w:pPr>
      <w:r w:rsidRPr="00F75E43">
        <w:rPr>
          <w:lang w:val="az-Latn-AZ"/>
        </w:rPr>
        <w:t>Ateistlərin bu təsiri kitablarla məhdudlaşmadı. Onlar məqalələr yazır, kampuslarda</w:t>
      </w:r>
      <w:r w:rsidRPr="00F75E43">
        <w:rPr>
          <w:rStyle w:val="FootnoteReference"/>
          <w:lang w:val="az-Latn-AZ"/>
        </w:rPr>
        <w:footnoteReference w:id="39"/>
      </w:r>
      <w:r w:rsidRPr="00F75E43">
        <w:rPr>
          <w:lang w:val="az-Latn-AZ"/>
        </w:rPr>
        <w:t xml:space="preserve"> və debatlarda iştirak edir, televiziya və radioya müsahibə verir, YouTube-da saysız-hesabsız videolar yerləşdirirlər. Onlar həqiqəti axtaran gəncləri və bir çox məsihçiləri büdrətdilər. Yeni ateistlərin məqsədi sadədir: ağlabatan inanc əsaslarını məhv etmək və imanlıları imandan döndərmək</w:t>
      </w:r>
      <w:r w:rsidRPr="00F75E43">
        <w:rPr>
          <w:rStyle w:val="FootnoteReference"/>
          <w:lang w:val="az-Latn-AZ"/>
        </w:rPr>
        <w:footnoteReference w:id="40"/>
      </w:r>
      <w:r w:rsidRPr="00F75E43">
        <w:rPr>
          <w:lang w:val="az-Latn-AZ"/>
        </w:rPr>
        <w:t>.</w:t>
      </w:r>
    </w:p>
    <w:p w:rsidR="009515F8" w:rsidRPr="00F75E43" w:rsidRDefault="009515F8" w:rsidP="00EB2703">
      <w:pPr>
        <w:pStyle w:val="Text"/>
        <w:ind w:firstLine="360"/>
        <w:rPr>
          <w:lang w:val="az-Latn-AZ"/>
        </w:rPr>
      </w:pPr>
      <w:r w:rsidRPr="00F75E43">
        <w:rPr>
          <w:lang w:val="az-Latn-AZ"/>
        </w:rPr>
        <w:t>Bu gün yeni ateist dalğası nisbətən azalıb. Amma buna baxmayaraq, elə bir dövr olmayıb ki, uşaqlar nəyə niyə inandığımızı bu qədər əsaslandırmağa çalışsınlar. Bəzi imanlı cəmiyyətlərin rəhbərləri müasir uşaqların Məsihin yolu ilə maraqlanmadığını söyləyirlər. Onlar deyirlər ki, bugünkü gəncləri yalnız bir-biri ilə münasibətlər və emosional duyğular maraqlandırır.</w:t>
      </w:r>
    </w:p>
    <w:p w:rsidR="009515F8" w:rsidRPr="000545CE" w:rsidRDefault="009515F8" w:rsidP="00EB2703">
      <w:pPr>
        <w:pStyle w:val="Text"/>
        <w:ind w:firstLine="360"/>
        <w:rPr>
          <w:rStyle w:val="Text0"/>
          <w:lang w:val="en-US"/>
        </w:rPr>
      </w:pPr>
      <w:r w:rsidRPr="000545CE">
        <w:rPr>
          <w:rStyle w:val="Text0"/>
          <w:lang w:val="en-US"/>
        </w:rPr>
        <w:t xml:space="preserve">Amma əsas problem bu deyil. Əsas problem odur ki, imanlı ailədə böyüyən yeniyetmə sonradan imandan dönür. «Gənclərin Dinə Münasibətinin Öyrənilməsi»nə dair son milli araşdırmaların birində minlərlə qeyri-dindar yeniyetmə imanlı kimi böyüdüklərini, lakin sonra imandan döndüklərini etiraf etmişdilər. Həmin yeniyetmələrə belə sual verilmişdi: «Nəyə görə siz tərbiyə aldığınız imandan üz döndərdiniz?» Bu, müsahibədə cavabı olmayan iki-üç </w:t>
      </w:r>
      <w:r w:rsidRPr="00F75E43">
        <w:rPr>
          <w:rStyle w:val="0Text"/>
          <w:iCs/>
          <w:lang w:val="az-Latn-AZ"/>
        </w:rPr>
        <w:t>açıq</w:t>
      </w:r>
      <w:r w:rsidRPr="000545CE">
        <w:rPr>
          <w:rStyle w:val="Text0"/>
          <w:lang w:val="en-US"/>
        </w:rPr>
        <w:t xml:space="preserve"> sualdan biri idi. Müsahibə iştirakçılarının 32%-dən çoxu səbəbi </w:t>
      </w:r>
      <w:r w:rsidRPr="00F75E43">
        <w:rPr>
          <w:rStyle w:val="0Text"/>
          <w:iCs/>
          <w:lang w:val="az-Latn-AZ"/>
        </w:rPr>
        <w:t>intellektual skeptisizmlə</w:t>
      </w:r>
      <w:r w:rsidRPr="000545CE">
        <w:rPr>
          <w:rStyle w:val="Text0"/>
          <w:lang w:val="en-US"/>
        </w:rPr>
        <w:t xml:space="preserve"> əlaqələndirmişdilər</w:t>
      </w:r>
      <w:r w:rsidRPr="00F75E43">
        <w:rPr>
          <w:rStyle w:val="FootnoteReference"/>
          <w:lang w:val="az-Latn-AZ"/>
        </w:rPr>
        <w:footnoteReference w:id="41"/>
      </w:r>
      <w:r w:rsidRPr="000545CE">
        <w:rPr>
          <w:rStyle w:val="Text0"/>
          <w:lang w:val="en-US"/>
        </w:rPr>
        <w:t>. Açıq suala görə bu yüksək faizdir. Yeniyetmələrin cavabı həm də belə idi: «Məsihçilik mənim üçün mənasız görünür», «Məsihçiliyin bəzi iddiaları həqiqətə oxşamır», «Fikirləşirəm ki, bu, elmi baxı</w:t>
      </w:r>
      <w:r w:rsidRPr="000545CE">
        <w:rPr>
          <w:rStyle w:val="Text0"/>
          <w:lang w:val="en-US"/>
        </w:rPr>
        <w:t>m</w:t>
      </w:r>
      <w:r w:rsidRPr="000545CE">
        <w:rPr>
          <w:rStyle w:val="Text0"/>
          <w:lang w:val="en-US"/>
        </w:rPr>
        <w:t xml:space="preserve">dan təsdiqlənməyib», «Cavabı olmayan çoxlu suallar var». Buradan belə bir nəticəyə gəlmək olur ki, uşaqlara yalnız ürəklə deyil, həm də </w:t>
      </w:r>
      <w:r w:rsidRPr="00F75E43">
        <w:rPr>
          <w:rStyle w:val="0Text"/>
          <w:iCs/>
          <w:lang w:val="az-Latn-AZ"/>
        </w:rPr>
        <w:t xml:space="preserve">ağılla </w:t>
      </w:r>
      <w:r w:rsidRPr="000545CE">
        <w:rPr>
          <w:rStyle w:val="Text0"/>
          <w:lang w:val="en-US"/>
        </w:rPr>
        <w:t>qəbul edəcəyi cavablar lazımdır.</w:t>
      </w:r>
    </w:p>
    <w:p w:rsidR="009515F8" w:rsidRPr="00F75E43" w:rsidRDefault="009515F8" w:rsidP="00AB6704">
      <w:pPr>
        <w:pStyle w:val="Para05"/>
        <w:keepNext/>
        <w:spacing w:before="600" w:after="240"/>
        <w:ind w:left="312" w:right="240"/>
        <w:rPr>
          <w:rFonts w:ascii="Times New Roman" w:hAnsi="Times New Roman"/>
          <w:lang w:val="az-Latn-AZ"/>
        </w:rPr>
      </w:pPr>
      <w:r w:rsidRPr="00F75E43">
        <w:rPr>
          <w:rFonts w:ascii="Times New Roman" w:hAnsi="Times New Roman"/>
          <w:lang w:val="az-Latn-AZ"/>
        </w:rPr>
        <w:t>İMANIN ÖTÜRÜLMƏSİ</w:t>
      </w:r>
    </w:p>
    <w:p w:rsidR="009515F8" w:rsidRPr="00F75E43" w:rsidRDefault="009515F8" w:rsidP="00EB2703">
      <w:pPr>
        <w:pStyle w:val="Text"/>
        <w:ind w:firstLine="360"/>
        <w:rPr>
          <w:lang w:val="az-Latn-AZ"/>
        </w:rPr>
      </w:pPr>
      <w:r w:rsidRPr="00F75E43">
        <w:rPr>
          <w:lang w:val="az-Latn-AZ"/>
        </w:rPr>
        <w:t>Bir məsihçi kimi uşaqlarınıza nəyə nə üçün inandığınızı izah etmək vacibdir. Bəs hansı əqidənizi siz övladınıza ötürmək istəyərdiniz?</w:t>
      </w:r>
    </w:p>
    <w:p w:rsidR="009515F8" w:rsidRPr="00F75E43" w:rsidRDefault="009515F8" w:rsidP="00EB2703">
      <w:pPr>
        <w:pStyle w:val="Text"/>
        <w:ind w:firstLine="360"/>
        <w:rPr>
          <w:lang w:val="az-Latn-AZ"/>
        </w:rPr>
      </w:pPr>
      <w:r w:rsidRPr="00F75E43">
        <w:rPr>
          <w:lang w:val="az-Latn-AZ"/>
        </w:rPr>
        <w:t>İnanıram ki, siz övladınıza həqiqi imanı ötürmək istəyərdiniz. Yəqin ki, siz onların formal deyil, həyatı dəyişməyə qadir olan əsl iman yolunu qəbul etmələrini istəyərdiniz. O iman yolu ki, onlar öz övladlarına ötürə biləcəklər. İlk Cəmiyyətlərin uğurla həyata keçirtdiyi məsihçi təliminin mahiyyəti də elə bundadır.</w:t>
      </w:r>
    </w:p>
    <w:p w:rsidR="009515F8" w:rsidRPr="00F75E43" w:rsidRDefault="009515F8" w:rsidP="00EB2703">
      <w:pPr>
        <w:pStyle w:val="Text"/>
        <w:ind w:firstLine="360"/>
        <w:rPr>
          <w:lang w:val="az-Latn-AZ"/>
        </w:rPr>
      </w:pPr>
      <w:r w:rsidRPr="00F75E43">
        <w:rPr>
          <w:lang w:val="az-Latn-AZ"/>
        </w:rPr>
        <w:t>İlk İmanlı Cəmiyyətləri iman yolunu ötürməkdə o qədər israrlı idilər ki, nəinki öz həyatlarını dəyişdilər, eyni zamanda iman estafetini gələcək nəsillərə uğurla ötürə bildilər. «Forge Mission Training Network»ün banisi Alan Xirş deyir ki, eramızın yüzüncü illərində İsa Məsihin yer üzünü tərk etməsindən 65 il sonra imanlıların sayı 25 000 nəfərə çatdı. İki yüz il sonra onların sayı 20 000 000-na qədər artdı</w:t>
      </w:r>
      <w:r w:rsidRPr="00F75E43">
        <w:rPr>
          <w:rStyle w:val="FootnoteReference"/>
          <w:lang w:val="az-Latn-AZ"/>
        </w:rPr>
        <w:footnoteReference w:id="42"/>
      </w:r>
      <w:r w:rsidRPr="00F75E43">
        <w:rPr>
          <w:lang w:val="az-Latn-AZ"/>
        </w:rPr>
        <w:t>. Yəni Məsihə iman edənlərin sayı səkkiz yüz dəfə çoxaldı! Bəs cəmiyyətdə bu qədər dəyişikliklər və imanlıların sayını artıran ilk İmanlı Cəmiyyətlərin yaydığı nə idi?</w:t>
      </w:r>
    </w:p>
    <w:p w:rsidR="009515F8" w:rsidRPr="00F75E43" w:rsidRDefault="009515F8" w:rsidP="00EB2703">
      <w:pPr>
        <w:pStyle w:val="Text"/>
        <w:ind w:firstLine="360"/>
        <w:rPr>
          <w:lang w:val="az-Latn-AZ"/>
        </w:rPr>
      </w:pPr>
      <w:r w:rsidRPr="00F75E43">
        <w:rPr>
          <w:lang w:val="az-Latn-AZ"/>
        </w:rPr>
        <w:t>III əsrin əvvəllərində məsihçi icmasında həqiqi iman barədə ümumi təsəvvür formalaşdı. Həvarilər İsanın davamçılarının davranışını müəyyən edən qaydalar tərtib etmişdilər. Bu həmrəyliyi qorumaqdan və həqiqətin təhrif olunmasının qarşısını almaqdan ötrü b.e. 325-ci ilində üç yüz cəmiyyətin ağsaqqalı əsas məsihçi həqiqətlərini yazmaq üçün Kiçik Asiyada, Nikeya şəhərində toplaşdı. Bu görüşün nəticəsi bizə Nikeya İman Simvolu kimi məlumdur. Başqa sözlə, qeydə alınan və bu günə qədər istifadə olunan məşhur iman simvolu iman ərləri tərəfindən işlənilmişdir. O, İmanlı Cəmiyyəti tarixində hər bir böyük məsihçi icması tərəfindən təsdiqlənmiş və qəbul edilmişdi. Nikeya qurultayında verilən bu lakonik qərar Tanrının, Onunla olan münasibətimizin, Onun işlərinin, çağırışımızın və gələcəkdə dəyişilməyimizin mahiyyəti haqqında həqiqəti açıqlayır (Nikeya İman Simvolunun mətninə bu fəslin sonuna baxmaq olar).</w:t>
      </w:r>
    </w:p>
    <w:p w:rsidR="009515F8" w:rsidRPr="000545CE" w:rsidRDefault="009515F8" w:rsidP="00EB2703">
      <w:pPr>
        <w:pStyle w:val="Text"/>
        <w:ind w:firstLine="360"/>
        <w:rPr>
          <w:rStyle w:val="Text0"/>
          <w:lang w:val="az-Latn-AZ"/>
        </w:rPr>
      </w:pPr>
      <w:r w:rsidRPr="000545CE">
        <w:rPr>
          <w:rStyle w:val="Text0"/>
          <w:lang w:val="az-Latn-AZ"/>
        </w:rPr>
        <w:t xml:space="preserve">Uşaqlara Allahla münasibət qurmağa kömək edərək onlara bu məsihçi həqiqətlərinin mənasını izah edə bilərsiniz. Bununla yanaşı, uşaqlar özlərini əsl şəxsiyyət kimi dərk edəcəklər (onlar kimdir və nə üçün yer üzündə yaşayırlar). Həmçinin onlar başqaları ilə münasibətlərin nə olduğunu və Allahın yaratdıqları ilə necə qarşılıqlı əlaqədə olmalarını başa düşə bilərlər. Məsihçi imanının lakonik izahı belədir: </w:t>
      </w:r>
      <w:r w:rsidRPr="00F75E43">
        <w:rPr>
          <w:rStyle w:val="0Text"/>
          <w:iCs/>
          <w:lang w:val="az-Latn-AZ"/>
        </w:rPr>
        <w:t>məsihçili — Allahı tanımaq, həm Onunla, həm özümüzlə, həm də ətraf aləmlə düzgün münasibət qurmaq üçün vasitədir</w:t>
      </w:r>
      <w:r w:rsidRPr="000545CE">
        <w:rPr>
          <w:rStyle w:val="Text0"/>
          <w:lang w:val="az-Latn-AZ"/>
        </w:rPr>
        <w:t>. Bu, qoruyub-saxlamalı və övladlarımıza ötürməli olduğumuz Məsihin yoludur.</w:t>
      </w:r>
    </w:p>
    <w:p w:rsidR="009515F8" w:rsidRPr="00F75E43" w:rsidRDefault="009515F8" w:rsidP="00AB6704">
      <w:pPr>
        <w:pStyle w:val="Para05"/>
        <w:keepNext/>
        <w:spacing w:before="600" w:after="240"/>
        <w:ind w:left="312" w:right="240"/>
        <w:rPr>
          <w:rFonts w:ascii="Times New Roman" w:hAnsi="Times New Roman"/>
          <w:lang w:val="az-Latn-AZ"/>
        </w:rPr>
      </w:pPr>
      <w:r w:rsidRPr="00F75E43">
        <w:rPr>
          <w:rFonts w:ascii="Times New Roman" w:hAnsi="Times New Roman"/>
          <w:lang w:val="az-Latn-AZ"/>
        </w:rPr>
        <w:t>BİZ NƏYƏ NƏ ÜÇÜN İNANIRIQ?</w:t>
      </w:r>
    </w:p>
    <w:p w:rsidR="009515F8" w:rsidRPr="00F75E43" w:rsidRDefault="009515F8" w:rsidP="00EB2703">
      <w:pPr>
        <w:pStyle w:val="Text"/>
        <w:ind w:firstLine="360"/>
        <w:rPr>
          <w:lang w:val="az-Latn-AZ"/>
        </w:rPr>
      </w:pPr>
      <w:r w:rsidRPr="00F75E43">
        <w:rPr>
          <w:lang w:val="az-Latn-AZ"/>
        </w:rPr>
        <w:t>Nikeya İman Simvolunu oxuya-oxuya biz həvarilər tərəfindən «müqəddəslərə verilmiş» on iki doktrina aşkar edirik. Onların hamısı Müqəddəs Kitabda əksini tapıb. Biz elə onlardan başlamalıyıq.</w:t>
      </w:r>
    </w:p>
    <w:p w:rsidR="009515F8" w:rsidRPr="00F75E43" w:rsidRDefault="009515F8" w:rsidP="00EB2703">
      <w:pPr>
        <w:pStyle w:val="Text"/>
        <w:ind w:firstLine="360"/>
        <w:rPr>
          <w:lang w:val="az-Latn-AZ"/>
        </w:rPr>
      </w:pPr>
      <w:r w:rsidRPr="00F75E43">
        <w:rPr>
          <w:lang w:val="az-Latn-AZ"/>
        </w:rPr>
        <w:t>Müqəddəs Kitab bir çox hekayə vasitəsilə Allahın tarix boyu bizə necə münasibət bəslədiyini aydın göstərir. Məsələn, ilk ailəyə, Əhdi-Ətiqdə İsrail nəslinə və Əhdi-Cədiddə İsa Məsihin davamçılarına Allahın necə münasibət bəslədiyini görürük. Bu hekayələr vasitəsilə Tanrı Özünü yaratdıqlarına açır. Bu hekayələr Allahın böyük həqiqətlərinə inanan və onları icra edən mömin insanların yaddaqalan obrazlarını təsvir edir. Bu hekayələr və həqiqətlər vasitəsilə insanın həqiqi varlığının mahiyyəti, Tanrının bir-birimizə qarşı münasibətlərimizi necə görmək istədiyi açıqlanır. Bütün bunlar Müqəddəs Kitabda qeyd olunub. Allah Özü bu həqiqətləri bizim üçün qoruyub-saxlayıb ki, biz Onu tanıyaq və bu imanı övladlarımıza ötürək. Uşaqlara Müqəddəs Yazıların sirlərini açın. Müqəddəs Kitabı oxuyaraq uşaqlar möminlərin xüsusi həyat və həqiqəti anlamaq tərzini, Allahın əzəldən yaratdığı dünyanın mənzərəsini, vəhyə əsaslanan dünyagörüşünü, eləcə də Allahın bizə olan münasibətindəki rolunu öyrənəcəklər. Başqa sözlə, Müqəddəs Kitab Allahın bu dünyanı necə düşündüyünü, indi onun necə olması və Allahın onu necə ilkin məqsədə qaytarması barədə bütün həqiqətləri açır. Müqəddəs Yazılardan öyrənirik ki, biz Allahla yaxın münasibət qurmaq üçün yaradılmışıq. Eləcə də bu yaxın münasibətlərin hansı səbəbdən korlandığını və onların necə bərpa oluna biləcəyini öyrənirik.</w:t>
      </w:r>
    </w:p>
    <w:p w:rsidR="009515F8" w:rsidRPr="00F75E43" w:rsidRDefault="009515F8" w:rsidP="00EB2703">
      <w:pPr>
        <w:pStyle w:val="Text"/>
        <w:ind w:firstLine="360"/>
        <w:rPr>
          <w:lang w:val="az-Latn-AZ"/>
        </w:rPr>
      </w:pPr>
      <w:r w:rsidRPr="00F75E43">
        <w:rPr>
          <w:lang w:val="az-Latn-AZ"/>
        </w:rPr>
        <w:t>İlk İmanlı Cəmiyyəti Müqəddəs Kitab həqiqətlərini bir növ katexsizimə</w:t>
      </w:r>
      <w:r w:rsidRPr="00F75E43">
        <w:rPr>
          <w:rStyle w:val="FootnoteReference"/>
          <w:lang w:val="az-Latn-AZ"/>
        </w:rPr>
        <w:footnoteReference w:id="43"/>
      </w:r>
      <w:r w:rsidRPr="00F75E43">
        <w:rPr>
          <w:lang w:val="az-Latn-AZ"/>
        </w:rPr>
        <w:t xml:space="preserve"> çevirdi. Bunun sayəsində məsihçilər aşağıda sadalanan on iki doktrinanı uşaqlara parta arxasında deyil, şəxsi ünsiyyətdə öyrətdilər. On iki doktrina qısa şəkildə belədir:</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1. Sevən Allah mövcuddur.</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2. Allahın Sözü Onun varlığının etibarlı vəhyidir.</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3. İlk günah bəşəriyyətə ölüm (Allahdan əbədi ayrılıq) gətirdi.</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4. Allah Bəşər oldu ki, bu dağılmış münasibətləri bərpa etsin.</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5. Məsih çarmıxda ölərək günahlarımızı Öz üzərinə götürdü.</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6. Biz Məsihə iman vasitəsilə Allahın lütfü sayəsində bəraət aldıq.</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7. Biz Məsihin surətinə bənzəməliyik.</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8. İsa Məsih bədəndə ölülərdən dirildi.</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9. Allah əbədi və Üç Şəxsiyyətdən ibarətdir (Üç üqnum</w:t>
      </w:r>
      <w:r w:rsidRPr="00F75E43">
        <w:rPr>
          <w:rStyle w:val="FootnoteReference"/>
          <w:rFonts w:ascii="Times New Roman" w:hAnsi="Times New Roman"/>
          <w:lang w:val="az-Latn-AZ"/>
        </w:rPr>
        <w:footnoteReference w:id="44"/>
      </w:r>
      <w:r w:rsidRPr="00F75E43">
        <w:rPr>
          <w:rFonts w:ascii="Times New Roman" w:hAnsi="Times New Roman" w:cs="Times New Roman"/>
          <w:lang w:val="az-Latn-AZ"/>
        </w:rPr>
        <w:t xml:space="preserve"> doktrinası).</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10. Allahın Padşahlığı dünyagörüşümüzü formalaşdırır.</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11. İmanlı Cəmiyyət — İsanın yer üzündə nümayəndəsidir.</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12. İsa Məsih yer üzünə yenidən gələcək ki, süquta uğramış dünyanı Allahın ilkin məqsədinə uyğun olaraq bərpa etsin.</w:t>
      </w:r>
    </w:p>
    <w:p w:rsidR="009515F8" w:rsidRPr="00F75E43" w:rsidRDefault="009515F8" w:rsidP="00EB2703">
      <w:pPr>
        <w:pStyle w:val="Text"/>
        <w:ind w:firstLine="360"/>
        <w:rPr>
          <w:lang w:val="az-Latn-AZ"/>
        </w:rPr>
      </w:pPr>
      <w:r w:rsidRPr="00F75E43">
        <w:rPr>
          <w:lang w:val="az-Latn-AZ"/>
        </w:rPr>
        <w:t>Bu on iki doktrina imanı kor-koranə qəbul etməyi tələb etmir. Onlar bizim həyatımızda əks olunmalıdır. Uşaqlarımıza nəyə niyə iman etdiyimizi izah edərək, onlarda nəinki düzgün təfəkkürü, həm də güzgün qarşılıqlı münasibət və həyat tərzi formalaşdırmaq istəyirik. Buna görə biz özümüz də bu imanın həyatımızla necə bağlı olduğunu və niyə onların həqiqət olmasına şübhə etmədiyimizi anlamalıyıq. Uşaqlar bilməlidirlər ki, imanı sübutlarla möhkəmləndirmək olar.</w:t>
      </w:r>
    </w:p>
    <w:p w:rsidR="009515F8" w:rsidRPr="00F75E43" w:rsidRDefault="009515F8" w:rsidP="00EB2703">
      <w:pPr>
        <w:pStyle w:val="Text"/>
        <w:ind w:firstLine="360"/>
        <w:rPr>
          <w:lang w:val="az-Latn-AZ"/>
        </w:rPr>
      </w:pPr>
      <w:r w:rsidRPr="00F75E43">
        <w:rPr>
          <w:lang w:val="az-Latn-AZ"/>
        </w:rPr>
        <w:t>Bəzən bu tapşırıq çətin görünür, elə deyilmi? Müəyyən mənada elədir. Lakin bu təməl əqidəni təhlil etsək və onların bir-biri ilə necə əlaqəli olduğuna nəzər salsaq, onda Allahın itirilmiş övladlarının xilas hekayəsini görəcəyik.</w:t>
      </w:r>
    </w:p>
    <w:p w:rsidR="009515F8" w:rsidRPr="00F75E43" w:rsidRDefault="009515F8" w:rsidP="00EB2703">
      <w:pPr>
        <w:pStyle w:val="Text"/>
        <w:ind w:firstLine="360"/>
        <w:rPr>
          <w:lang w:val="az-Latn-AZ"/>
        </w:rPr>
      </w:pPr>
      <w:r w:rsidRPr="00F75E43">
        <w:rPr>
          <w:lang w:val="az-Latn-AZ"/>
        </w:rPr>
        <w:t>Şonla birlikdə «Sarsılmaz Həqiqət: Məsihçi imanın on iki əsas prinsipini necə rasional əsaslandırmalı?</w:t>
      </w:r>
      <w:r w:rsidRPr="00F75E43">
        <w:rPr>
          <w:rStyle w:val="FootnoteReference"/>
          <w:lang w:val="az-Latn-AZ"/>
        </w:rPr>
        <w:footnoteReference w:id="45"/>
      </w:r>
      <w:r w:rsidRPr="00F75E43">
        <w:rPr>
          <w:lang w:val="az-Latn-AZ"/>
        </w:rPr>
        <w:t>» adlı kitab yazdıq. Bu kitab valideynlərin övladlarına nəyə nə üçün inandıqlarını izah edə bilmələri üçündür. Hesab edirəm ki, bu kitab məsihçi imanının əsasını dərk etməyə kömək edəcək. Məsləhət görürəm ki, onu əldə edib uşaqları müntəzəm şəkildə öyrədəsiniz. Onlara məsihçi imanının on iki vacib əsasını izah edib bu həqiqətlərə şübhə etməməyə çağırasınız. Çünki Allahın bizə açıqlamaq istədiyi əsas məsihçilik əqidəsinin hər biri üçün tutarlı dəlillər var.</w:t>
      </w:r>
    </w:p>
    <w:p w:rsidR="009515F8" w:rsidRPr="00F75E43" w:rsidRDefault="009515F8" w:rsidP="00EB2703">
      <w:pPr>
        <w:pStyle w:val="Text"/>
        <w:ind w:firstLine="360"/>
        <w:rPr>
          <w:lang w:val="az-Latn-AZ"/>
        </w:rPr>
      </w:pPr>
      <w:r w:rsidRPr="00F75E43">
        <w:rPr>
          <w:lang w:val="az-Latn-AZ"/>
        </w:rPr>
        <w:t>İmana dair dəlillərin araşdırılması onun əhəmiyyətini inkar etmir. İmana dair heç bir dəlil obyektin mövcudluğuna yüz faiz əminlik vermir. Biz həmişəki kimi iman etməliyik. Lakin bizim imanımız dərk edilən olmalıdır, yəni dəlilləri araşdırmalıdır. Bu, həvarilərin İsa Məsihin möcüzələrindən çox yazmalarının səbəblərindən biridir. «Amma buradakılar onun üçün yazılıb ki, siz İsanın Məsih — Allahın Oğlu olduğuna inanasınız və iman edərək Onun adı ilə həyata malik olasınız» (Yəhya 20:31).</w:t>
      </w:r>
    </w:p>
    <w:p w:rsidR="009515F8" w:rsidRPr="00F75E43" w:rsidRDefault="009515F8" w:rsidP="00EB2703">
      <w:pPr>
        <w:pStyle w:val="Text"/>
        <w:ind w:firstLine="360"/>
        <w:rPr>
          <w:lang w:val="az-Latn-AZ"/>
        </w:rPr>
      </w:pPr>
      <w:r w:rsidRPr="00F75E43">
        <w:rPr>
          <w:lang w:val="az-Latn-AZ"/>
        </w:rPr>
        <w:t>İsanın Özü də o dövrdə yaşayan imanlılara Onun barəsindəki şəhadətləri araşdırmağı təklif edir: «Mən Atadayam, Ata da Məndədir, bu sözümə inanın. Heç olmasa o işlərə görə inanın» (Yəhya 14:11). İnandıqları əqidələri sübut edən şəhadətləri öyrənmək imkanı uşaqlara məsihçilik barədə daha dolğun anlayış verir və imanlarını möhkəmləndirir. Uşaqlar imanın onların gündəlik həyatına necə təsir etdiyini biləndə, bu əqidələrə uyğun yaşayacaqlar.</w:t>
      </w:r>
    </w:p>
    <w:p w:rsidR="009515F8" w:rsidRPr="00F75E43" w:rsidRDefault="009515F8" w:rsidP="00AB6704">
      <w:pPr>
        <w:pStyle w:val="Para05"/>
        <w:keepNext/>
        <w:spacing w:before="600" w:after="240"/>
        <w:ind w:left="312" w:right="240"/>
        <w:rPr>
          <w:rFonts w:ascii="Times New Roman" w:hAnsi="Times New Roman"/>
          <w:lang w:val="az-Latn-AZ"/>
        </w:rPr>
      </w:pPr>
      <w:r w:rsidRPr="00F75E43">
        <w:rPr>
          <w:rFonts w:ascii="Times New Roman" w:hAnsi="Times New Roman"/>
          <w:lang w:val="az-Latn-AZ"/>
        </w:rPr>
        <w:t>İMANIN ÜÇ DİRƏYİ</w:t>
      </w:r>
    </w:p>
    <w:p w:rsidR="009515F8" w:rsidRPr="00F75E43" w:rsidRDefault="009515F8" w:rsidP="00EB2703">
      <w:pPr>
        <w:pStyle w:val="Text"/>
        <w:ind w:firstLine="360"/>
        <w:rPr>
          <w:lang w:val="az-Latn-AZ"/>
        </w:rPr>
      </w:pPr>
      <w:r w:rsidRPr="00F75E43">
        <w:rPr>
          <w:lang w:val="az-Latn-AZ"/>
        </w:rPr>
        <w:t>Nikeya İman Simvolunda göstərilən on iki doktrina ilə yanaşı, məsihçiliyin üç dirəyini də qeyd etmək lazımdır. Uşaqlara əlimizdə olan şəhadətlərə nəyə görə iman etməli olduqlarını izah edəndə, bu üç əsas həqiqət — məsihçiliyin üç dirəyi barədə unutmayın. Onları bilmək uşaqların imanlarını möhkəmləndirəcək.</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Birinci dirək — Müqəddəs Kitabın etibarlılığı. Əgər Müqəddəs Kitaba etibarlı tarixi sənəd kimi inanmasaq, onda biz imanımızın həqiqət olduğuna necə əmin ola bilərik? Məsihçilərin inandığı hər şey Müqəddəs Kitaba əsaslanır.</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İkinci dirək — İsa Məsihin İlahiliyi. Əgər Məsih Allahın Oğlu deyildisə, onda O, pak Quzu da deyildi. Bu isə o deməkdir ki, Məsih bizi günahlardan satın ala bilməzdi.</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Üçüncü dirək — Məsihin bədəncə dirilməsi. Əgər O, ölülərdən dirilməyibsə, biz də dirilməyəcəyik. Bu isə o deməkdir ki, əbədi iztirab çəkəcəyik. Həvari Paul bu fikri belə açıqlayır: «Əgər Məsih dirilməyibsə, imanınız da əbəsdir… &lt;…&gt; biz hamıdan yazığıq» (1 Korinflilərə 15:17, 19).</w:t>
      </w:r>
    </w:p>
    <w:p w:rsidR="009515F8" w:rsidRPr="00F75E43" w:rsidRDefault="009515F8" w:rsidP="00EB2703">
      <w:pPr>
        <w:pStyle w:val="Text"/>
        <w:ind w:firstLine="360"/>
        <w:rPr>
          <w:lang w:val="az-Latn-AZ"/>
        </w:rPr>
      </w:pPr>
      <w:r w:rsidRPr="00F75E43">
        <w:rPr>
          <w:lang w:val="az-Latn-AZ"/>
        </w:rPr>
        <w:t>Bu fəslin sonunda mən Müqəddəs Kitab barədə niyə belə düşündüyümüzə dair qısa misal çəkəcəyəm. Mən bir daha kömək üçün yuxarıda göstərilmiş kitablara müraciət etməyi məsləhət görürəm. Bundan başqa, mənim köməkçilərim məsihçiliyin üç dirəyi barədə əyani vəsaitlər hazırlayıblar (bu vəsaitlər ailədaxili və ailələr qrupu üçün nəzərdə tutulub). Birinci vəsait Müqəddəs Kitabın etibarlılığına aid sübutlardan bəhs edir. Kitab «Satın alınmanın təntənəsi» adlanır. İkinci vəsait Məsihin İlahiliyinə həsr olunub. Onun adı «Vəhyin təntənəsi» adlanır. Üçüncü isə Məsihin dirilməsini sübut edir. Vəsaitin adı «Dirçəlişin təntənəsi»dir</w:t>
      </w:r>
      <w:r w:rsidRPr="00F75E43">
        <w:rPr>
          <w:rStyle w:val="FootnoteReference"/>
          <w:lang w:val="az-Latn-AZ"/>
        </w:rPr>
        <w:footnoteReference w:id="46"/>
      </w:r>
      <w:r w:rsidRPr="00F75E43">
        <w:rPr>
          <w:lang w:val="az-Latn-AZ"/>
        </w:rPr>
        <w:t>.</w:t>
      </w:r>
    </w:p>
    <w:p w:rsidR="009515F8" w:rsidRPr="00F75E43" w:rsidRDefault="009515F8" w:rsidP="00EB2703">
      <w:pPr>
        <w:pStyle w:val="Text"/>
        <w:ind w:firstLine="360"/>
        <w:rPr>
          <w:lang w:val="az-Latn-AZ"/>
        </w:rPr>
      </w:pPr>
      <w:r w:rsidRPr="00F75E43">
        <w:rPr>
          <w:lang w:val="az-Latn-AZ"/>
        </w:rPr>
        <w:t>Aşağıda bütün ailə üçün «Vəhyin təntənəsi» vəsaiti verilib. İnternetdən yüklənən bu fayl uşaqlar üçün interaktiv oyunlardan ibarətdir. Məsələn, «Şifahi estafet» kimi. Yəqin ki, uşaq vaxtı siz «Xarab telefon» oyununu oynamısınız. İştirakçılardan biri yanında oturan digər iştirakçının qulağına qısa cümlə deyir. O isə öz növbəsinə eşitdiyini o biri iştirakçıya deyir və belə davam edir. Axırıncı iştirakçı eşitdiyini səsləndirir. Nəticədə cümlənin mənası bir oyunçudan digər oyunçuya ötürüləndə təhrif olunur.</w:t>
      </w:r>
    </w:p>
    <w:p w:rsidR="009515F8" w:rsidRPr="00F75E43" w:rsidRDefault="009515F8" w:rsidP="00EB2703">
      <w:pPr>
        <w:pStyle w:val="Text"/>
        <w:ind w:firstLine="360"/>
        <w:rPr>
          <w:lang w:val="az-Latn-AZ"/>
        </w:rPr>
      </w:pPr>
      <w:r w:rsidRPr="00F75E43">
        <w:rPr>
          <w:lang w:val="az-Latn-AZ"/>
        </w:rPr>
        <w:t>Bu oyun çox maraqlı və gülməlidir. Lakin o sübut edir ki, əgər cümlə səhvsiz bir adamdan digərinə ötürülərsə, deməli, hər söz dəqiq şəkildə çatdırılıb. Bu oyun onu göstərir ki, Müqəddəs Kitabın əlyazmasının bir nəsildən digər nəslə ötürülməsi zamanı dəqiqlik nə qədər vacibdir. Ötürülmə qeyri-dəqiq olarsa, bu gün oxuduğumuz mətnin min il əvvəl yazılmış əlyazmanın dəqiq surəti olduğunu əminliklə deyə bilmərik. «Vəyhyin təntənəsi» vəsaiti bizi Allahın Kəlamının etibarlılığına dair danılmaz sübutlarla təmin edəcək.</w:t>
      </w:r>
    </w:p>
    <w:p w:rsidR="009515F8" w:rsidRPr="00F75E43" w:rsidRDefault="009515F8" w:rsidP="00EB2703">
      <w:pPr>
        <w:pStyle w:val="Text"/>
        <w:ind w:firstLine="360"/>
        <w:rPr>
          <w:lang w:val="az-Latn-AZ"/>
        </w:rPr>
      </w:pPr>
      <w:r w:rsidRPr="00F75E43">
        <w:rPr>
          <w:lang w:val="az-Latn-AZ"/>
        </w:rPr>
        <w:t>Saytdan yüklənən materialın surətini çıxarıb ailə üzvlərinə paylamaq olar. Siz mətni oxuduğunuz vaxt ailə üzvləriniz sizi izləyə bilərlər. Uşaqlarla birlikdə araşdırdığınız mövzu diqqət tələb edir. Allah Müqəddəs Kitabın tirajına və paylanmasına möcüzəvi şəkildə nəzarət edir. Bu, o deməkdir ki, Onun Sözü qədim əlyazmalardan ən etibarlısıdır. Allah istəyir ki, biz Onu olduğu kimi görək. Bunun üçünsə Onun Özü barədə dəqiq və təhrif olunmamış vəhy tələb olunur. Bu da Müqəddəs Kitabdır.</w:t>
      </w:r>
    </w:p>
    <w:p w:rsidR="009515F8" w:rsidRPr="00F75E43" w:rsidRDefault="009515F8" w:rsidP="00EB2703">
      <w:pPr>
        <w:pStyle w:val="Text"/>
        <w:ind w:firstLine="360"/>
        <w:rPr>
          <w:lang w:val="az-Latn-AZ"/>
        </w:rPr>
      </w:pPr>
      <w:r w:rsidRPr="00F75E43">
        <w:rPr>
          <w:lang w:val="az-Latn-AZ"/>
        </w:rPr>
        <w:t>Aşağıda «Vəhyin təntənəsi» vəsaitinin materialları ilə tanış ola bilərsiniz.</w:t>
      </w:r>
    </w:p>
    <w:p w:rsidR="009515F8" w:rsidRPr="00F75E43" w:rsidRDefault="009515F8" w:rsidP="00AB6704">
      <w:pPr>
        <w:pStyle w:val="Para06"/>
        <w:keepNext/>
        <w:spacing w:before="480" w:after="240"/>
        <w:ind w:left="312" w:right="240"/>
        <w:rPr>
          <w:rFonts w:ascii="Times New Roman" w:hAnsi="Times New Roman"/>
          <w:lang w:val="az-Latn-AZ"/>
        </w:rPr>
      </w:pPr>
      <w:r w:rsidRPr="00F75E43">
        <w:rPr>
          <w:rFonts w:ascii="Times New Roman" w:hAnsi="Times New Roman"/>
          <w:lang w:val="az-Latn-AZ"/>
        </w:rPr>
        <w:t>Allahın Sözü etibarlıdır</w:t>
      </w:r>
    </w:p>
    <w:p w:rsidR="009515F8" w:rsidRPr="00F75E43" w:rsidRDefault="009515F8" w:rsidP="00EB2703">
      <w:pPr>
        <w:pStyle w:val="Text"/>
        <w:ind w:firstLine="360"/>
        <w:rPr>
          <w:lang w:val="az-Latn-AZ"/>
        </w:rPr>
      </w:pPr>
      <w:r w:rsidRPr="00F75E43">
        <w:rPr>
          <w:lang w:val="az-Latn-AZ"/>
        </w:rPr>
        <w:t>Allah min illər öncə Öz xalqına müraciət edib bizə çatdırmaq istədiyi vacib məlumatı yazmasını əmr etdi. Allah bizi çox sevir və bizimlə ünsiyyət qurmaq istəyir. O bizim Onu necə tanıya biləcəyimizi öyrənməyimizi istəyir. Biz hamımız günah etdik və Ondan ayrı düşdük. Allahın Kəlamı Onun ürəyini dərk etmək üçün rəhbər və ya bizə ünvanlanan sevgi məktubudur.</w:t>
      </w:r>
    </w:p>
    <w:p w:rsidR="009515F8" w:rsidRPr="00F75E43" w:rsidRDefault="009515F8" w:rsidP="00EB2703">
      <w:pPr>
        <w:pStyle w:val="Text"/>
        <w:ind w:firstLine="360"/>
        <w:rPr>
          <w:lang w:val="az-Latn-AZ"/>
        </w:rPr>
      </w:pPr>
      <w:r w:rsidRPr="00F75E43">
        <w:rPr>
          <w:lang w:val="az-Latn-AZ"/>
        </w:rPr>
        <w:t>Bəs bu sevgi məktubları nə qədər etibarlıdır? Onların surəti kifayət qədər dəqiq köçürülüb? Gəlin bu məsələyə aydınlıq gətirək.</w:t>
      </w:r>
    </w:p>
    <w:p w:rsidR="009515F8" w:rsidRPr="00F75E43" w:rsidRDefault="009515F8" w:rsidP="00AB6704">
      <w:pPr>
        <w:pStyle w:val="Para06"/>
        <w:keepNext/>
        <w:spacing w:before="480" w:after="240"/>
        <w:ind w:left="312" w:right="240"/>
        <w:rPr>
          <w:rFonts w:ascii="Times New Roman" w:hAnsi="Times New Roman"/>
          <w:lang w:val="az-Latn-AZ"/>
        </w:rPr>
      </w:pPr>
      <w:r w:rsidRPr="00F75E43">
        <w:rPr>
          <w:rFonts w:ascii="Times New Roman" w:hAnsi="Times New Roman"/>
          <w:lang w:val="az-Latn-AZ"/>
        </w:rPr>
        <w:t>İlahiyyatçıların dəqiqliyinin sübutu</w:t>
      </w:r>
    </w:p>
    <w:p w:rsidR="009515F8" w:rsidRPr="00F75E43" w:rsidRDefault="009515F8" w:rsidP="00EB2703">
      <w:pPr>
        <w:pStyle w:val="Text"/>
        <w:ind w:firstLine="360"/>
        <w:rPr>
          <w:lang w:val="az-Latn-AZ"/>
        </w:rPr>
      </w:pPr>
      <w:r w:rsidRPr="00F75E43">
        <w:rPr>
          <w:lang w:val="az-Latn-AZ"/>
        </w:rPr>
        <w:t>Əhdi-Ətiqin əl ilə surətinin çıxarılması vəzifəsi bir qrup insana — həyatlarını bu əziyyətli işə həsr edən xüsusi təlim keçmiş ixtisaslı mirzələrə tapşırılmışdı. İsa Məsihə qədər və Ondan sonra uzun müddət ərzində onların vəzifəsi ibrani dilində olan Müqəddəs Yazıların surətinin köçürülməsi idi. Bu mirzələr Müqəddəs Yazıları sözbəsöz, hərfbəhərf köçürdüklərinə əmin olmaq üçün böyük səy göstərirdilər. Müqəddəs Yazıların surətini çıxarmaq qaydaları o qədər sərt idi ki, surəti yazıldıqdan sonra nüsxə kimi qəbul edilirdi. Bu nüsxə çap maşınında yazıldığı kimi dəqiq olmalı idi. İş tamamlanandan sonra surətin özü əlyazma adlanırdı.</w:t>
      </w:r>
    </w:p>
    <w:p w:rsidR="009515F8" w:rsidRPr="00F75E43" w:rsidRDefault="009515F8" w:rsidP="00EB2703">
      <w:pPr>
        <w:pStyle w:val="Text"/>
        <w:ind w:firstLine="360"/>
        <w:rPr>
          <w:lang w:val="az-Latn-AZ"/>
        </w:rPr>
      </w:pPr>
      <w:r w:rsidRPr="00F75E43">
        <w:rPr>
          <w:lang w:val="az-Latn-AZ"/>
        </w:rPr>
        <w:t>Mirzələrin əlyazma işi bütün bədənin ənənəvi şəkildə yuyulması ilə başlayırdı. Onlar yazı masasına əyləşməzdən öncə yəhudilərin qanununa görə müəyyən paltar geyinirdilər. Əgər surətin çıxarılması zamanı ibrani dilində Allahın adının yazılması tələb olunurdusa, mirzə səhifəyə ləkə salmaqdan qorxaraq mürəkkəbə batırdığı qələmdən istifadə etmirdi. O, yeni qələm götürürdü. Allahın adını yazmağa başlayanda, mirzə işindən yayına bilməzdi. Hətta otağa padşah daxil olsaydı belə… İlahiyyatçı həqiqi və tək olan Allahın adını yazıb qurtarmayana qədər fasilə edə bilməzdi.</w:t>
      </w:r>
    </w:p>
    <w:p w:rsidR="009515F8" w:rsidRPr="00F75E43" w:rsidRDefault="009515F8" w:rsidP="00EB2703">
      <w:pPr>
        <w:pStyle w:val="Text"/>
        <w:ind w:firstLine="360"/>
        <w:rPr>
          <w:lang w:val="az-Latn-AZ"/>
        </w:rPr>
      </w:pPr>
      <w:r w:rsidRPr="00F75E43">
        <w:rPr>
          <w:lang w:val="az-Latn-AZ"/>
        </w:rPr>
        <w:t>Əlyazmaların surətinin çıxarılmasına dair masoret</w:t>
      </w:r>
      <w:r w:rsidRPr="00F75E43">
        <w:rPr>
          <w:rStyle w:val="FootnoteReference"/>
          <w:lang w:val="az-Latn-AZ"/>
        </w:rPr>
        <w:footnoteReference w:id="47"/>
      </w:r>
      <w:r w:rsidRPr="00F75E43">
        <w:rPr>
          <w:lang w:val="az-Latn-AZ"/>
        </w:rPr>
        <w:t xml:space="preserve"> qaydaları tələb edirdi ki…</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tumar təmiz heyvan dərisindən düzəldilən perqament üzərində yazılsın.</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hər perqamentdə kitab boyu müəyyən sayda sütunlar olsun.</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hər sütunun uzunluğu ən azı 48, ən çoxu 60 sətir olsun.</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eni isə 30 hərfdən ibarət olsun.</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hərflər arasındakı boşluq (yalnız samitlər yazılmışdı) ipin qalınlığından çox olmasın.</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bölmələr arasındakı məsafə 9 samitə bərabər olsun.</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kitablar arasındakı məsafə 3 sətir olsun.</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Musanın beşinci Kitabının (Qanunun Təkrarı) altında qalın bir xətt olsun.</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ən qısa söz belə əzbər deyil, hərfbəhərf köçürülsün.</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mirzə hər kitabda neçə hərf yazıldığını sayıb onu orijinalla müqayisə etsin.</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əlyazmada ən azı bir səhv aşkarlanarsa, həmin əlyazma yandırılsın</w:t>
      </w:r>
      <w:r w:rsidRPr="00F75E43">
        <w:rPr>
          <w:rStyle w:val="FootnoteReference"/>
          <w:rFonts w:ascii="Times New Roman" w:hAnsi="Times New Roman"/>
          <w:lang w:val="az-Latn-AZ"/>
        </w:rPr>
        <w:footnoteReference w:id="48"/>
      </w:r>
      <w:r w:rsidRPr="00F75E43">
        <w:rPr>
          <w:rFonts w:ascii="Times New Roman" w:hAnsi="Times New Roman" w:cs="Times New Roman"/>
          <w:lang w:val="az-Latn-AZ"/>
        </w:rPr>
        <w:t>.</w:t>
      </w:r>
    </w:p>
    <w:p w:rsidR="009515F8" w:rsidRPr="00F75E43" w:rsidRDefault="009515F8" w:rsidP="00EB2703">
      <w:pPr>
        <w:pStyle w:val="Text"/>
        <w:ind w:firstLine="360"/>
        <w:rPr>
          <w:lang w:val="az-Latn-AZ"/>
        </w:rPr>
      </w:pPr>
      <w:r w:rsidRPr="00F75E43">
        <w:rPr>
          <w:lang w:val="az-Latn-AZ"/>
        </w:rPr>
        <w:t>Tanrı masoretlərə ibrani Müqəddəs Yazılarına qarşı belə inanılmaz ehtiram bəxş etmişdi. Allahın məqsədi Müqəddəs Kitabın mətninin dəqiq köçürülməsini təmin etmək idi. O istəyirdi ki, biz Yaradan Tanrı haqqında kamil vəhyə malik olaq.</w:t>
      </w:r>
    </w:p>
    <w:p w:rsidR="009515F8" w:rsidRPr="00F75E43" w:rsidRDefault="009515F8" w:rsidP="00AB6704">
      <w:pPr>
        <w:pStyle w:val="Para06"/>
        <w:keepNext/>
        <w:spacing w:before="480" w:after="240"/>
        <w:ind w:left="312" w:right="240"/>
        <w:rPr>
          <w:rFonts w:ascii="Times New Roman" w:hAnsi="Times New Roman"/>
          <w:lang w:val="az-Latn-AZ"/>
        </w:rPr>
      </w:pPr>
      <w:r w:rsidRPr="00F75E43">
        <w:rPr>
          <w:rFonts w:ascii="Times New Roman" w:hAnsi="Times New Roman"/>
          <w:lang w:val="az-Latn-AZ"/>
        </w:rPr>
        <w:t>Əhdi-Cədidin dəqiqliyinin sübutu</w:t>
      </w:r>
    </w:p>
    <w:p w:rsidR="009515F8" w:rsidRPr="00F75E43" w:rsidRDefault="009515F8" w:rsidP="00EB2703">
      <w:pPr>
        <w:pStyle w:val="Text"/>
        <w:ind w:firstLine="360"/>
        <w:rPr>
          <w:lang w:val="az-Latn-AZ"/>
        </w:rPr>
      </w:pPr>
      <w:r w:rsidRPr="00F75E43">
        <w:rPr>
          <w:lang w:val="az-Latn-AZ"/>
        </w:rPr>
        <w:t>İbrani ilahiyyatçıları Əhdi-Cədidin surətinin köçürülməsində iştirak etmirdilər. Allah istəyirdi ki, İsa Məsihin və Onun şagirdlərinin təlimi bizə təhrif olunmadan gəlib çatsın. O, minlərlə erkən əlyazmanın yazılı mənbə kimi qorunub saxlanılmasının qayğısına qaldı.</w:t>
      </w:r>
    </w:p>
    <w:p w:rsidR="009515F8" w:rsidRPr="00F75E43" w:rsidRDefault="009515F8" w:rsidP="00EB2703">
      <w:pPr>
        <w:pStyle w:val="Text"/>
        <w:ind w:firstLine="360"/>
        <w:rPr>
          <w:lang w:val="az-Latn-AZ"/>
        </w:rPr>
      </w:pPr>
      <w:r w:rsidRPr="00F75E43">
        <w:rPr>
          <w:lang w:val="az-Latn-AZ"/>
        </w:rPr>
        <w:t>Qədim əlyazmaların həqiqiliyinin təsdiqlənməsi üçün elm adamları, ilk növbədə, orijinalla onun ilk əlyazma nüsxəsi arasındakı zamanı ölçürlər. İkincisi, bizim dövrümüzə qədər qorunub saxlanılan əlyazmaların kəmiyyətini müəyyən edirlər.</w:t>
      </w:r>
    </w:p>
    <w:p w:rsidR="009515F8" w:rsidRPr="00F75E43" w:rsidRDefault="009515F8" w:rsidP="00EB2703">
      <w:pPr>
        <w:pStyle w:val="Text"/>
        <w:ind w:firstLine="360"/>
        <w:rPr>
          <w:lang w:val="az-Latn-AZ"/>
        </w:rPr>
      </w:pPr>
      <w:r w:rsidRPr="00F75E43">
        <w:rPr>
          <w:lang w:val="az-Latn-AZ"/>
        </w:rPr>
        <w:t>Orijinal nüsxə ilə ilk əlyazma arasındakı zaman nə qədər qısa olsa və bu nüsxələrin sayı nə qədər çox olsa, alimlər bu əlyazmaları bir o qədər etibarlı hesab edirlər.</w:t>
      </w:r>
    </w:p>
    <w:p w:rsidR="009515F8" w:rsidRPr="00F75E43" w:rsidRDefault="009515F8" w:rsidP="00EB2703">
      <w:pPr>
        <w:pStyle w:val="Text"/>
        <w:ind w:firstLine="360"/>
        <w:rPr>
          <w:lang w:val="az-Latn-AZ"/>
        </w:rPr>
      </w:pPr>
      <w:r w:rsidRPr="00F75E43">
        <w:rPr>
          <w:lang w:val="az-Latn-AZ"/>
        </w:rPr>
        <w:t>Məsələn, Yuli Sezarın Galliyaya yürüşləri haqqında bütün müasir məlumatlar, demək olar ki, «Galli müharibəsi haqqında qeydlər»in on əlyazmasından əldə edilib. Ən erkən nüsxə orijinalın yazıldığı vaxtdan təxminən min il sonraya aiddir. Dünya tarixində ən etibarlı sənədli sübut 1757 əlyazması olan Homerin İlliadasıdır. Ən erkən əlyazma orijinalın yaranmasından dörd yüz il sonraya aiddir.</w:t>
      </w:r>
    </w:p>
    <w:p w:rsidR="009515F8" w:rsidRPr="00F75E43" w:rsidRDefault="009515F8" w:rsidP="00EB2703">
      <w:pPr>
        <w:pStyle w:val="Text"/>
        <w:ind w:firstLine="360"/>
        <w:rPr>
          <w:lang w:val="az-Latn-AZ"/>
        </w:rPr>
      </w:pPr>
      <w:r w:rsidRPr="00F75E43">
        <w:rPr>
          <w:lang w:val="az-Latn-AZ"/>
        </w:rPr>
        <w:t>Gəlin klassik ədəbiyyatla bilavasitə əlaqəsi olan cədvələ nəzər salaq</w:t>
      </w:r>
      <w:r w:rsidRPr="00F75E43">
        <w:rPr>
          <w:rStyle w:val="FootnoteReference"/>
          <w:lang w:val="az-Latn-AZ"/>
        </w:rPr>
        <w:footnoteReference w:id="49"/>
      </w:r>
      <w:r w:rsidRPr="00F75E43">
        <w:rPr>
          <w:lang w:val="az-Latn-AZ"/>
        </w:rPr>
        <w:t>.</w:t>
      </w:r>
    </w:p>
    <w:p w:rsidR="009515F8" w:rsidRPr="00F75E43" w:rsidRDefault="009515F8" w:rsidP="00EB2703">
      <w:pPr>
        <w:pStyle w:val="Text"/>
        <w:ind w:firstLine="360"/>
        <w:rPr>
          <w:lang w:val="az-Latn-AZ"/>
        </w:rPr>
      </w:pPr>
    </w:p>
    <w:tbl>
      <w:tblPr>
        <w:tblW w:w="4900" w:type="pct"/>
        <w:tblInd w:w="-8" w:type="dxa"/>
        <w:tblCellMar>
          <w:left w:w="10" w:type="dxa"/>
          <w:right w:w="10" w:type="dxa"/>
        </w:tblCellMar>
        <w:tblLook w:val="0000"/>
      </w:tblPr>
      <w:tblGrid>
        <w:gridCol w:w="1657"/>
        <w:gridCol w:w="1657"/>
        <w:gridCol w:w="1657"/>
        <w:gridCol w:w="1657"/>
        <w:gridCol w:w="1656"/>
        <w:gridCol w:w="1790"/>
      </w:tblGrid>
      <w:tr w:rsidR="009515F8" w:rsidRPr="00F75E43" w:rsidTr="00E72281">
        <w:tc>
          <w:tcPr>
            <w:tcW w:w="834" w:type="pct"/>
            <w:tcBorders>
              <w:top w:val="single" w:sz="8" w:space="0" w:color="000000"/>
              <w:left w:val="single" w:sz="8" w:space="0" w:color="000000"/>
              <w:bottom w:val="single" w:sz="8" w:space="0" w:color="000000"/>
              <w:right w:val="single" w:sz="8" w:space="0" w:color="000000"/>
            </w:tcBorders>
            <w:shd w:val="clear" w:color="auto" w:fill="F2F2F2"/>
            <w:vAlign w:val="center"/>
          </w:tcPr>
          <w:p w:rsidR="009515F8" w:rsidRPr="00F75E43" w:rsidRDefault="009515F8" w:rsidP="002403E8">
            <w:pPr>
              <w:pStyle w:val="Para02TimesNewRoman05ch11"/>
              <w:spacing w:before="240" w:after="240"/>
              <w:rPr>
                <w:lang w:val="az-Latn-AZ"/>
              </w:rPr>
            </w:pPr>
            <w:r w:rsidRPr="00F75E43">
              <w:rPr>
                <w:lang w:val="az-Latn-AZ"/>
              </w:rPr>
              <w:t>MÜƏLLİF</w:t>
            </w:r>
          </w:p>
        </w:tc>
        <w:tc>
          <w:tcPr>
            <w:tcW w:w="834" w:type="pct"/>
            <w:tcBorders>
              <w:top w:val="single" w:sz="8" w:space="0" w:color="000000"/>
              <w:left w:val="single" w:sz="8" w:space="0" w:color="000000"/>
              <w:bottom w:val="single" w:sz="8" w:space="0" w:color="000000"/>
              <w:right w:val="single" w:sz="8" w:space="0" w:color="000000"/>
            </w:tcBorders>
            <w:shd w:val="clear" w:color="auto" w:fill="F2F2F2"/>
            <w:vAlign w:val="center"/>
          </w:tcPr>
          <w:p w:rsidR="009515F8" w:rsidRPr="00F75E43" w:rsidRDefault="009515F8" w:rsidP="002403E8">
            <w:pPr>
              <w:pStyle w:val="Para02TimesNewRoman05ch11"/>
              <w:spacing w:before="240" w:after="240"/>
              <w:rPr>
                <w:lang w:val="az-Latn-AZ"/>
              </w:rPr>
            </w:pPr>
            <w:r w:rsidRPr="00F75E43">
              <w:rPr>
                <w:lang w:val="az-Latn-AZ"/>
              </w:rPr>
              <w:t>KİTAB</w:t>
            </w:r>
          </w:p>
        </w:tc>
        <w:tc>
          <w:tcPr>
            <w:tcW w:w="834" w:type="pct"/>
            <w:tcBorders>
              <w:top w:val="single" w:sz="8" w:space="0" w:color="000000"/>
              <w:left w:val="single" w:sz="8" w:space="0" w:color="000000"/>
              <w:bottom w:val="single" w:sz="8" w:space="0" w:color="000000"/>
              <w:right w:val="single" w:sz="8" w:space="0" w:color="000000"/>
            </w:tcBorders>
            <w:shd w:val="clear" w:color="auto" w:fill="F2F2F2"/>
            <w:vAlign w:val="center"/>
          </w:tcPr>
          <w:p w:rsidR="009515F8" w:rsidRPr="00F75E43" w:rsidRDefault="009515F8" w:rsidP="002403E8">
            <w:pPr>
              <w:pStyle w:val="Para02TimesNewRoman05ch11"/>
              <w:spacing w:before="240" w:after="240"/>
              <w:rPr>
                <w:lang w:val="az-Latn-AZ"/>
              </w:rPr>
            </w:pPr>
            <w:r w:rsidRPr="00F75E43">
              <w:rPr>
                <w:lang w:val="az-Latn-AZ"/>
              </w:rPr>
              <w:t>YAZILMA TARİXİ</w:t>
            </w:r>
          </w:p>
        </w:tc>
        <w:tc>
          <w:tcPr>
            <w:tcW w:w="834" w:type="pct"/>
            <w:tcBorders>
              <w:top w:val="single" w:sz="8" w:space="0" w:color="000000"/>
              <w:left w:val="single" w:sz="8" w:space="0" w:color="000000"/>
              <w:bottom w:val="single" w:sz="8" w:space="0" w:color="000000"/>
              <w:right w:val="single" w:sz="8" w:space="0" w:color="000000"/>
            </w:tcBorders>
            <w:shd w:val="clear" w:color="auto" w:fill="F2F2F2"/>
            <w:vAlign w:val="center"/>
          </w:tcPr>
          <w:p w:rsidR="009515F8" w:rsidRPr="00F75E43" w:rsidRDefault="009515F8" w:rsidP="002403E8">
            <w:pPr>
              <w:pStyle w:val="Para02TimesNewRoman05ch11"/>
              <w:spacing w:before="240" w:after="240"/>
              <w:rPr>
                <w:lang w:val="az-Latn-AZ"/>
              </w:rPr>
            </w:pPr>
            <w:r w:rsidRPr="00F75E43">
              <w:rPr>
                <w:lang w:val="az-Latn-AZ"/>
              </w:rPr>
              <w:t>ƏN ERKƏN NÜSXƏ</w:t>
            </w:r>
          </w:p>
        </w:tc>
        <w:tc>
          <w:tcPr>
            <w:tcW w:w="833" w:type="pct"/>
            <w:tcBorders>
              <w:top w:val="single" w:sz="8" w:space="0" w:color="000000"/>
              <w:left w:val="single" w:sz="8" w:space="0" w:color="000000"/>
              <w:bottom w:val="single" w:sz="8" w:space="0" w:color="000000"/>
              <w:right w:val="single" w:sz="8" w:space="0" w:color="000000"/>
            </w:tcBorders>
            <w:shd w:val="clear" w:color="auto" w:fill="F2F2F2"/>
            <w:vAlign w:val="center"/>
          </w:tcPr>
          <w:p w:rsidR="009515F8" w:rsidRPr="00F75E43" w:rsidRDefault="009515F8" w:rsidP="002403E8">
            <w:pPr>
              <w:pStyle w:val="Para02TimesNewRoman05ch11"/>
              <w:spacing w:before="240" w:after="240"/>
              <w:rPr>
                <w:lang w:val="az-Latn-AZ"/>
              </w:rPr>
            </w:pPr>
            <w:r w:rsidRPr="00F75E43">
              <w:rPr>
                <w:lang w:val="az-Latn-AZ"/>
              </w:rPr>
              <w:t>VAXT İNTERVALI</w:t>
            </w:r>
          </w:p>
        </w:tc>
        <w:tc>
          <w:tcPr>
            <w:tcW w:w="833" w:type="pct"/>
            <w:tcBorders>
              <w:top w:val="single" w:sz="8" w:space="0" w:color="000000"/>
              <w:left w:val="single" w:sz="8" w:space="0" w:color="000000"/>
              <w:bottom w:val="single" w:sz="8" w:space="0" w:color="000000"/>
              <w:right w:val="single" w:sz="8" w:space="0" w:color="000000"/>
            </w:tcBorders>
            <w:shd w:val="clear" w:color="auto" w:fill="F2F2F2"/>
            <w:vAlign w:val="center"/>
          </w:tcPr>
          <w:p w:rsidR="009515F8" w:rsidRPr="00F75E43" w:rsidRDefault="009515F8" w:rsidP="002403E8">
            <w:pPr>
              <w:pStyle w:val="Para02TimesNewRoman05ch11"/>
              <w:spacing w:before="240" w:after="240"/>
              <w:rPr>
                <w:lang w:val="az-Latn-AZ"/>
              </w:rPr>
            </w:pPr>
            <w:r w:rsidRPr="00F75E43">
              <w:rPr>
                <w:lang w:val="az-Latn-AZ"/>
              </w:rPr>
              <w:t>NÜSXƏLƏRİN SAYI</w:t>
            </w:r>
          </w:p>
        </w:tc>
      </w:tr>
      <w:tr w:rsidR="009515F8" w:rsidRPr="00F75E43" w:rsidTr="00E72281">
        <w:tc>
          <w:tcPr>
            <w:tcW w:w="834"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
              <w:spacing w:before="240" w:after="240"/>
              <w:rPr>
                <w:lang w:val="az-Latn-AZ"/>
              </w:rPr>
            </w:pPr>
            <w:r w:rsidRPr="00F75E43">
              <w:rPr>
                <w:lang w:val="az-Latn-AZ"/>
              </w:rPr>
              <w:t>Homer</w:t>
            </w:r>
          </w:p>
        </w:tc>
        <w:tc>
          <w:tcPr>
            <w:tcW w:w="834"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
              <w:spacing w:before="240" w:after="240"/>
              <w:rPr>
                <w:lang w:val="az-Latn-AZ"/>
              </w:rPr>
            </w:pPr>
            <w:r w:rsidRPr="00F75E43">
              <w:rPr>
                <w:lang w:val="az-Latn-AZ"/>
              </w:rPr>
              <w:t>İlliada</w:t>
            </w:r>
          </w:p>
        </w:tc>
        <w:tc>
          <w:tcPr>
            <w:tcW w:w="834"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
              <w:spacing w:before="240" w:after="240"/>
              <w:rPr>
                <w:lang w:val="az-Latn-AZ"/>
              </w:rPr>
            </w:pPr>
            <w:r w:rsidRPr="00F75E43">
              <w:rPr>
                <w:lang w:val="az-Latn-AZ"/>
              </w:rPr>
              <w:t>b.e.ə. 800-cü il</w:t>
            </w:r>
          </w:p>
        </w:tc>
        <w:tc>
          <w:tcPr>
            <w:tcW w:w="834"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
              <w:spacing w:before="240" w:after="240"/>
              <w:rPr>
                <w:lang w:val="az-Latn-AZ"/>
              </w:rPr>
            </w:pPr>
            <w:r w:rsidRPr="00F75E43">
              <w:rPr>
                <w:lang w:val="az-Latn-AZ"/>
              </w:rPr>
              <w:t>Təxminən b.e.ə. 400-cü illəri</w:t>
            </w:r>
          </w:p>
        </w:tc>
        <w:tc>
          <w:tcPr>
            <w:tcW w:w="833"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
              <w:spacing w:before="240" w:after="240"/>
              <w:rPr>
                <w:lang w:val="az-Latn-AZ"/>
              </w:rPr>
            </w:pPr>
            <w:r w:rsidRPr="00F75E43">
              <w:rPr>
                <w:lang w:val="az-Latn-AZ"/>
              </w:rPr>
              <w:t>Təxminən 400 il</w:t>
            </w:r>
          </w:p>
        </w:tc>
        <w:tc>
          <w:tcPr>
            <w:tcW w:w="833"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
              <w:spacing w:before="240" w:after="240"/>
              <w:rPr>
                <w:lang w:val="az-Latn-AZ"/>
              </w:rPr>
            </w:pPr>
            <w:r w:rsidRPr="00F75E43">
              <w:rPr>
                <w:lang w:val="az-Latn-AZ"/>
              </w:rPr>
              <w:t>1757</w:t>
            </w:r>
          </w:p>
        </w:tc>
      </w:tr>
      <w:tr w:rsidR="009515F8" w:rsidRPr="00F75E43" w:rsidTr="00E72281">
        <w:tc>
          <w:tcPr>
            <w:tcW w:w="834"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
              <w:spacing w:before="240" w:after="240"/>
              <w:rPr>
                <w:lang w:val="az-Latn-AZ"/>
              </w:rPr>
            </w:pPr>
            <w:r w:rsidRPr="00F75E43">
              <w:rPr>
                <w:lang w:val="az-Latn-AZ"/>
              </w:rPr>
              <w:t>Herodot</w:t>
            </w:r>
          </w:p>
        </w:tc>
        <w:tc>
          <w:tcPr>
            <w:tcW w:w="834"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
              <w:spacing w:before="240" w:after="240"/>
              <w:rPr>
                <w:lang w:val="az-Latn-AZ"/>
              </w:rPr>
            </w:pPr>
            <w:r w:rsidRPr="00F75E43">
              <w:rPr>
                <w:lang w:val="az-Latn-AZ"/>
              </w:rPr>
              <w:t>Tarix</w:t>
            </w:r>
          </w:p>
        </w:tc>
        <w:tc>
          <w:tcPr>
            <w:tcW w:w="834"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
              <w:spacing w:before="240" w:after="240"/>
              <w:rPr>
                <w:lang w:val="az-Latn-AZ"/>
              </w:rPr>
            </w:pPr>
            <w:r w:rsidRPr="00F75E43">
              <w:rPr>
                <w:lang w:val="az-Latn-AZ"/>
              </w:rPr>
              <w:t>b.e.ə. 480-cü – 425-ci illər</w:t>
            </w:r>
          </w:p>
        </w:tc>
        <w:tc>
          <w:tcPr>
            <w:tcW w:w="834"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
              <w:spacing w:before="240" w:after="240"/>
              <w:rPr>
                <w:lang w:val="az-Latn-AZ"/>
              </w:rPr>
            </w:pPr>
            <w:r w:rsidRPr="00F75E43">
              <w:rPr>
                <w:lang w:val="az-Latn-AZ"/>
              </w:rPr>
              <w:t>Təxminən b.e. 900-cü illəri</w:t>
            </w:r>
          </w:p>
        </w:tc>
        <w:tc>
          <w:tcPr>
            <w:tcW w:w="833"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
              <w:spacing w:before="240" w:after="240"/>
              <w:rPr>
                <w:lang w:val="az-Latn-AZ"/>
              </w:rPr>
            </w:pPr>
            <w:r w:rsidRPr="00F75E43">
              <w:rPr>
                <w:lang w:val="az-Latn-AZ"/>
              </w:rPr>
              <w:t>Təxminən 1350 il</w:t>
            </w:r>
          </w:p>
        </w:tc>
        <w:tc>
          <w:tcPr>
            <w:tcW w:w="833"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
              <w:spacing w:before="240" w:after="240"/>
              <w:rPr>
                <w:lang w:val="az-Latn-AZ"/>
              </w:rPr>
            </w:pPr>
            <w:r w:rsidRPr="00F75E43">
              <w:rPr>
                <w:lang w:val="az-Latn-AZ"/>
              </w:rPr>
              <w:t>8</w:t>
            </w:r>
          </w:p>
        </w:tc>
      </w:tr>
      <w:tr w:rsidR="009515F8" w:rsidRPr="00F75E43" w:rsidTr="00E72281">
        <w:tc>
          <w:tcPr>
            <w:tcW w:w="834"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
              <w:spacing w:before="240" w:after="240"/>
              <w:rPr>
                <w:lang w:val="az-Latn-AZ"/>
              </w:rPr>
            </w:pPr>
            <w:r w:rsidRPr="00F75E43">
              <w:rPr>
                <w:lang w:val="az-Latn-AZ"/>
              </w:rPr>
              <w:t>Fukidid</w:t>
            </w:r>
          </w:p>
        </w:tc>
        <w:tc>
          <w:tcPr>
            <w:tcW w:w="834"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
              <w:spacing w:before="240" w:after="240"/>
              <w:rPr>
                <w:lang w:val="az-Latn-AZ"/>
              </w:rPr>
            </w:pPr>
            <w:r w:rsidRPr="00F75E43">
              <w:rPr>
                <w:lang w:val="az-Latn-AZ"/>
              </w:rPr>
              <w:t>Tarix</w:t>
            </w:r>
          </w:p>
        </w:tc>
        <w:tc>
          <w:tcPr>
            <w:tcW w:w="834"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
              <w:spacing w:before="240" w:after="240"/>
              <w:rPr>
                <w:lang w:val="az-Latn-AZ"/>
              </w:rPr>
            </w:pPr>
            <w:r w:rsidRPr="00F75E43">
              <w:rPr>
                <w:lang w:val="az-Latn-AZ"/>
              </w:rPr>
              <w:t>b.e.ə. 460-cı – 400 cü illər</w:t>
            </w:r>
          </w:p>
        </w:tc>
        <w:tc>
          <w:tcPr>
            <w:tcW w:w="834"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
              <w:spacing w:before="240" w:after="240"/>
              <w:rPr>
                <w:lang w:val="az-Latn-AZ"/>
              </w:rPr>
            </w:pPr>
            <w:r w:rsidRPr="00F75E43">
              <w:rPr>
                <w:lang w:val="az-Latn-AZ"/>
              </w:rPr>
              <w:t>Təxminən b.e. 900-cü illəri</w:t>
            </w:r>
          </w:p>
        </w:tc>
        <w:tc>
          <w:tcPr>
            <w:tcW w:w="833"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
              <w:spacing w:before="240" w:after="240"/>
              <w:rPr>
                <w:lang w:val="az-Latn-AZ"/>
              </w:rPr>
            </w:pPr>
            <w:r w:rsidRPr="00F75E43">
              <w:rPr>
                <w:lang w:val="az-Latn-AZ"/>
              </w:rPr>
              <w:t>Təxminən 1300 il</w:t>
            </w:r>
          </w:p>
        </w:tc>
        <w:tc>
          <w:tcPr>
            <w:tcW w:w="833"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
              <w:spacing w:before="240" w:after="240"/>
              <w:rPr>
                <w:lang w:val="az-Latn-AZ"/>
              </w:rPr>
            </w:pPr>
            <w:r w:rsidRPr="00F75E43">
              <w:rPr>
                <w:lang w:val="az-Latn-AZ"/>
              </w:rPr>
              <w:t>8</w:t>
            </w:r>
          </w:p>
        </w:tc>
      </w:tr>
      <w:tr w:rsidR="009515F8" w:rsidRPr="00F75E43" w:rsidTr="00E72281">
        <w:tc>
          <w:tcPr>
            <w:tcW w:w="834"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
              <w:spacing w:before="240" w:after="240"/>
              <w:rPr>
                <w:lang w:val="az-Latn-AZ"/>
              </w:rPr>
            </w:pPr>
            <w:r w:rsidRPr="00F75E43">
              <w:rPr>
                <w:lang w:val="az-Latn-AZ"/>
              </w:rPr>
              <w:t>Platon</w:t>
            </w:r>
          </w:p>
        </w:tc>
        <w:tc>
          <w:tcPr>
            <w:tcW w:w="834"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
              <w:spacing w:before="240" w:after="240"/>
              <w:ind w:leftChars="0" w:left="2" w:right="2"/>
              <w:rPr>
                <w:rFonts w:ascii="Times New Roman" w:hAnsi="Times New Roman"/>
                <w:lang w:val="az-Latn-AZ"/>
              </w:rPr>
            </w:pPr>
          </w:p>
        </w:tc>
        <w:tc>
          <w:tcPr>
            <w:tcW w:w="834"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
              <w:spacing w:before="240" w:after="240"/>
              <w:rPr>
                <w:lang w:val="az-Latn-AZ"/>
              </w:rPr>
            </w:pPr>
            <w:r w:rsidRPr="00F75E43">
              <w:rPr>
                <w:lang w:val="az-Latn-AZ"/>
              </w:rPr>
              <w:t>b.e.ə. 400-cü il</w:t>
            </w:r>
          </w:p>
        </w:tc>
        <w:tc>
          <w:tcPr>
            <w:tcW w:w="834"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
              <w:spacing w:before="240" w:after="240"/>
              <w:rPr>
                <w:lang w:val="az-Latn-AZ"/>
              </w:rPr>
            </w:pPr>
            <w:r w:rsidRPr="00F75E43">
              <w:rPr>
                <w:lang w:val="az-Latn-AZ"/>
              </w:rPr>
              <w:t>Təxminən b.e. 900-cü illəri</w:t>
            </w:r>
          </w:p>
        </w:tc>
        <w:tc>
          <w:tcPr>
            <w:tcW w:w="833"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
              <w:spacing w:before="240" w:after="240"/>
              <w:rPr>
                <w:lang w:val="az-Latn-AZ"/>
              </w:rPr>
            </w:pPr>
            <w:r w:rsidRPr="00F75E43">
              <w:rPr>
                <w:lang w:val="az-Latn-AZ"/>
              </w:rPr>
              <w:t>Təxminən 1300 il</w:t>
            </w:r>
          </w:p>
        </w:tc>
        <w:tc>
          <w:tcPr>
            <w:tcW w:w="833"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
              <w:spacing w:before="240" w:after="240"/>
              <w:rPr>
                <w:lang w:val="az-Latn-AZ"/>
              </w:rPr>
            </w:pPr>
            <w:r w:rsidRPr="00F75E43">
              <w:rPr>
                <w:lang w:val="az-Latn-AZ"/>
              </w:rPr>
              <w:t>7</w:t>
            </w:r>
          </w:p>
        </w:tc>
      </w:tr>
      <w:tr w:rsidR="009515F8" w:rsidRPr="00F75E43" w:rsidTr="00E72281">
        <w:tc>
          <w:tcPr>
            <w:tcW w:w="834"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
              <w:spacing w:before="240" w:after="240"/>
              <w:rPr>
                <w:lang w:val="az-Latn-AZ"/>
              </w:rPr>
            </w:pPr>
            <w:r w:rsidRPr="00F75E43">
              <w:rPr>
                <w:lang w:val="az-Latn-AZ"/>
              </w:rPr>
              <w:t>Demosfen</w:t>
            </w:r>
          </w:p>
        </w:tc>
        <w:tc>
          <w:tcPr>
            <w:tcW w:w="834"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
              <w:spacing w:before="240" w:after="240"/>
              <w:ind w:leftChars="0" w:left="2" w:right="2"/>
              <w:rPr>
                <w:rFonts w:ascii="Times New Roman" w:hAnsi="Times New Roman"/>
                <w:lang w:val="az-Latn-AZ"/>
              </w:rPr>
            </w:pPr>
          </w:p>
        </w:tc>
        <w:tc>
          <w:tcPr>
            <w:tcW w:w="834"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
              <w:spacing w:before="240" w:after="240"/>
              <w:rPr>
                <w:lang w:val="az-Latn-AZ"/>
              </w:rPr>
            </w:pPr>
            <w:r w:rsidRPr="00F75E43">
              <w:rPr>
                <w:lang w:val="az-Latn-AZ"/>
              </w:rPr>
              <w:t>b.e.ə. 300-cü il</w:t>
            </w:r>
          </w:p>
        </w:tc>
        <w:tc>
          <w:tcPr>
            <w:tcW w:w="834"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
              <w:spacing w:before="240" w:after="240"/>
              <w:rPr>
                <w:lang w:val="az-Latn-AZ"/>
              </w:rPr>
            </w:pPr>
            <w:r w:rsidRPr="00F75E43">
              <w:rPr>
                <w:lang w:val="az-Latn-AZ"/>
              </w:rPr>
              <w:t>Təxminən b.e. 1100-cü illəri</w:t>
            </w:r>
          </w:p>
        </w:tc>
        <w:tc>
          <w:tcPr>
            <w:tcW w:w="833"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
              <w:spacing w:before="240" w:after="240"/>
              <w:rPr>
                <w:lang w:val="az-Latn-AZ"/>
              </w:rPr>
            </w:pPr>
            <w:r w:rsidRPr="00F75E43">
              <w:rPr>
                <w:lang w:val="az-Latn-AZ"/>
              </w:rPr>
              <w:t>Təxminən 1400 il</w:t>
            </w:r>
          </w:p>
        </w:tc>
        <w:tc>
          <w:tcPr>
            <w:tcW w:w="833"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
              <w:spacing w:before="240" w:after="240"/>
              <w:rPr>
                <w:lang w:val="az-Latn-AZ"/>
              </w:rPr>
            </w:pPr>
            <w:r w:rsidRPr="00F75E43">
              <w:rPr>
                <w:lang w:val="az-Latn-AZ"/>
              </w:rPr>
              <w:t>200</w:t>
            </w:r>
          </w:p>
        </w:tc>
      </w:tr>
      <w:tr w:rsidR="009515F8" w:rsidRPr="00F75E43" w:rsidTr="00E72281">
        <w:tc>
          <w:tcPr>
            <w:tcW w:w="834"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
              <w:spacing w:before="240" w:after="240"/>
              <w:rPr>
                <w:lang w:val="az-Latn-AZ"/>
              </w:rPr>
            </w:pPr>
            <w:r w:rsidRPr="00F75E43">
              <w:rPr>
                <w:lang w:val="az-Latn-AZ"/>
              </w:rPr>
              <w:t>Sezar</w:t>
            </w:r>
          </w:p>
        </w:tc>
        <w:tc>
          <w:tcPr>
            <w:tcW w:w="834"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
              <w:spacing w:before="240" w:after="240"/>
              <w:rPr>
                <w:lang w:val="az-Latn-AZ"/>
              </w:rPr>
            </w:pPr>
            <w:r w:rsidRPr="00F75E43">
              <w:rPr>
                <w:lang w:val="az-Latn-AZ"/>
              </w:rPr>
              <w:t>Galli müharibəsi haqqında qeydlər</w:t>
            </w:r>
          </w:p>
        </w:tc>
        <w:tc>
          <w:tcPr>
            <w:tcW w:w="834"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
              <w:spacing w:before="240" w:after="240"/>
              <w:rPr>
                <w:lang w:val="az-Latn-AZ"/>
              </w:rPr>
            </w:pPr>
            <w:r w:rsidRPr="00F75E43">
              <w:rPr>
                <w:lang w:val="az-Latn-AZ"/>
              </w:rPr>
              <w:t>b.e.ə.100-cü – 44-cü illəri</w:t>
            </w:r>
          </w:p>
        </w:tc>
        <w:tc>
          <w:tcPr>
            <w:tcW w:w="834"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
              <w:spacing w:before="240" w:after="240"/>
              <w:rPr>
                <w:lang w:val="az-Latn-AZ"/>
              </w:rPr>
            </w:pPr>
            <w:r w:rsidRPr="00F75E43">
              <w:rPr>
                <w:lang w:val="az-Latn-AZ"/>
              </w:rPr>
              <w:t>Təxminən b.e. 900-cü illəri</w:t>
            </w:r>
          </w:p>
        </w:tc>
        <w:tc>
          <w:tcPr>
            <w:tcW w:w="833"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
              <w:spacing w:before="240" w:after="240"/>
              <w:rPr>
                <w:lang w:val="az-Latn-AZ"/>
              </w:rPr>
            </w:pPr>
            <w:r w:rsidRPr="00F75E43">
              <w:rPr>
                <w:lang w:val="az-Latn-AZ"/>
              </w:rPr>
              <w:t>Təxminən 1000 il</w:t>
            </w:r>
          </w:p>
        </w:tc>
        <w:tc>
          <w:tcPr>
            <w:tcW w:w="833"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
              <w:spacing w:before="240" w:after="240"/>
              <w:rPr>
                <w:lang w:val="az-Latn-AZ"/>
              </w:rPr>
            </w:pPr>
            <w:r w:rsidRPr="00F75E43">
              <w:rPr>
                <w:lang w:val="az-Latn-AZ"/>
              </w:rPr>
              <w:t>10</w:t>
            </w:r>
          </w:p>
        </w:tc>
      </w:tr>
      <w:tr w:rsidR="009515F8" w:rsidRPr="00F75E43" w:rsidTr="00E72281">
        <w:tc>
          <w:tcPr>
            <w:tcW w:w="834"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
              <w:spacing w:before="240" w:after="240"/>
              <w:rPr>
                <w:lang w:val="az-Latn-AZ"/>
              </w:rPr>
            </w:pPr>
            <w:r w:rsidRPr="00F75E43">
              <w:rPr>
                <w:lang w:val="az-Latn-AZ"/>
              </w:rPr>
              <w:t>Tit Livi</w:t>
            </w:r>
          </w:p>
        </w:tc>
        <w:tc>
          <w:tcPr>
            <w:tcW w:w="834"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
              <w:spacing w:before="240" w:after="240"/>
              <w:rPr>
                <w:lang w:val="az-Latn-AZ"/>
              </w:rPr>
            </w:pPr>
            <w:r w:rsidRPr="00F75E43">
              <w:rPr>
                <w:lang w:val="az-Latn-AZ"/>
              </w:rPr>
              <w:t>Romanın tarixi</w:t>
            </w:r>
          </w:p>
        </w:tc>
        <w:tc>
          <w:tcPr>
            <w:tcW w:w="834"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
              <w:spacing w:before="240" w:after="240"/>
              <w:rPr>
                <w:lang w:val="az-Latn-AZ"/>
              </w:rPr>
            </w:pPr>
            <w:r w:rsidRPr="00F75E43">
              <w:rPr>
                <w:lang w:val="az-Latn-AZ"/>
              </w:rPr>
              <w:t>b.e.ə. 59-cu – b.e. 17-ci illəri</w:t>
            </w:r>
          </w:p>
        </w:tc>
        <w:tc>
          <w:tcPr>
            <w:tcW w:w="834"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
              <w:spacing w:before="240" w:after="240"/>
              <w:rPr>
                <w:lang w:val="az-Latn-AZ"/>
              </w:rPr>
            </w:pPr>
            <w:r w:rsidRPr="00F75E43">
              <w:rPr>
                <w:lang w:val="az-Latn-AZ"/>
              </w:rPr>
              <w:t>IV əsrdə (qismən)</w:t>
            </w:r>
            <w:r w:rsidRPr="00F75E43">
              <w:rPr>
                <w:lang w:val="az-Latn-AZ"/>
              </w:rPr>
              <w:br/>
              <w:t>X əsrdə əsasən</w:t>
            </w:r>
          </w:p>
        </w:tc>
        <w:tc>
          <w:tcPr>
            <w:tcW w:w="833"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
              <w:spacing w:before="240" w:after="240"/>
              <w:rPr>
                <w:lang w:val="az-Latn-AZ"/>
              </w:rPr>
            </w:pPr>
            <w:r w:rsidRPr="00F75E43">
              <w:rPr>
                <w:lang w:val="az-Latn-AZ"/>
              </w:rPr>
              <w:t>Təxminən 400 il</w:t>
            </w:r>
            <w:r w:rsidRPr="00F75E43">
              <w:rPr>
                <w:lang w:val="az-Latn-AZ"/>
              </w:rPr>
              <w:br/>
              <w:t>Təxminən 1000 il</w:t>
            </w:r>
          </w:p>
        </w:tc>
        <w:tc>
          <w:tcPr>
            <w:tcW w:w="833"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
              <w:spacing w:before="240" w:after="240"/>
              <w:rPr>
                <w:lang w:val="az-Latn-AZ"/>
              </w:rPr>
            </w:pPr>
            <w:r w:rsidRPr="00F75E43">
              <w:rPr>
                <w:lang w:val="az-Latn-AZ"/>
              </w:rPr>
              <w:t>1 qismi 19 nüsxə</w:t>
            </w:r>
          </w:p>
        </w:tc>
      </w:tr>
      <w:tr w:rsidR="009515F8" w:rsidRPr="00F75E43" w:rsidTr="00E72281">
        <w:tc>
          <w:tcPr>
            <w:tcW w:w="834"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
              <w:spacing w:before="240" w:after="240"/>
              <w:rPr>
                <w:lang w:val="az-Latn-AZ"/>
              </w:rPr>
            </w:pPr>
            <w:r w:rsidRPr="00F75E43">
              <w:rPr>
                <w:lang w:val="az-Latn-AZ"/>
              </w:rPr>
              <w:t>Tasit Korneli</w:t>
            </w:r>
          </w:p>
        </w:tc>
        <w:tc>
          <w:tcPr>
            <w:tcW w:w="834"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
              <w:spacing w:before="240" w:after="240"/>
              <w:rPr>
                <w:lang w:val="az-Latn-AZ"/>
              </w:rPr>
            </w:pPr>
            <w:r w:rsidRPr="00F75E43">
              <w:rPr>
                <w:lang w:val="az-Latn-AZ"/>
              </w:rPr>
              <w:t>Annallar</w:t>
            </w:r>
          </w:p>
        </w:tc>
        <w:tc>
          <w:tcPr>
            <w:tcW w:w="834"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
              <w:spacing w:before="240" w:after="240"/>
              <w:rPr>
                <w:lang w:val="az-Latn-AZ"/>
              </w:rPr>
            </w:pPr>
            <w:r w:rsidRPr="00F75E43">
              <w:rPr>
                <w:lang w:val="az-Latn-AZ"/>
              </w:rPr>
              <w:t>b.e. 100-cü ili</w:t>
            </w:r>
          </w:p>
        </w:tc>
        <w:tc>
          <w:tcPr>
            <w:tcW w:w="834"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
              <w:spacing w:before="240" w:after="240"/>
              <w:rPr>
                <w:lang w:val="az-Latn-AZ"/>
              </w:rPr>
            </w:pPr>
            <w:r w:rsidRPr="00F75E43">
              <w:rPr>
                <w:lang w:val="az-Latn-AZ"/>
              </w:rPr>
              <w:t>Təxminən b.e. 1100-cü illəri</w:t>
            </w:r>
          </w:p>
        </w:tc>
        <w:tc>
          <w:tcPr>
            <w:tcW w:w="833"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
              <w:spacing w:before="240" w:after="240"/>
              <w:rPr>
                <w:lang w:val="az-Latn-AZ"/>
              </w:rPr>
            </w:pPr>
            <w:r w:rsidRPr="00F75E43">
              <w:rPr>
                <w:lang w:val="az-Latn-AZ"/>
              </w:rPr>
              <w:t>Təxminən 1000 il</w:t>
            </w:r>
          </w:p>
        </w:tc>
        <w:tc>
          <w:tcPr>
            <w:tcW w:w="833"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
              <w:spacing w:before="240" w:after="240"/>
              <w:rPr>
                <w:lang w:val="az-Latn-AZ"/>
              </w:rPr>
            </w:pPr>
            <w:r w:rsidRPr="00F75E43">
              <w:rPr>
                <w:lang w:val="az-Latn-AZ"/>
              </w:rPr>
              <w:t>20</w:t>
            </w:r>
          </w:p>
        </w:tc>
      </w:tr>
      <w:tr w:rsidR="009515F8" w:rsidRPr="00F75E43" w:rsidTr="00E72281">
        <w:tc>
          <w:tcPr>
            <w:tcW w:w="834"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
              <w:spacing w:before="240" w:after="240"/>
              <w:rPr>
                <w:lang w:val="az-Latn-AZ"/>
              </w:rPr>
            </w:pPr>
            <w:r w:rsidRPr="00F75E43">
              <w:rPr>
                <w:lang w:val="az-Latn-AZ"/>
              </w:rPr>
              <w:t>Böyük Plini</w:t>
            </w:r>
          </w:p>
        </w:tc>
        <w:tc>
          <w:tcPr>
            <w:tcW w:w="834"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
              <w:spacing w:before="240" w:after="240"/>
              <w:rPr>
                <w:lang w:val="az-Latn-AZ"/>
              </w:rPr>
            </w:pPr>
            <w:r w:rsidRPr="00F75E43">
              <w:rPr>
                <w:lang w:val="az-Latn-AZ"/>
              </w:rPr>
              <w:t>Təbii tarix</w:t>
            </w:r>
          </w:p>
        </w:tc>
        <w:tc>
          <w:tcPr>
            <w:tcW w:w="834"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
              <w:spacing w:before="240" w:after="240"/>
              <w:rPr>
                <w:lang w:val="az-Latn-AZ"/>
              </w:rPr>
            </w:pPr>
            <w:r w:rsidRPr="00F75E43">
              <w:rPr>
                <w:lang w:val="az-Latn-AZ"/>
              </w:rPr>
              <w:t>b.e. 1-ci – 113-cü illəri</w:t>
            </w:r>
          </w:p>
        </w:tc>
        <w:tc>
          <w:tcPr>
            <w:tcW w:w="834"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
              <w:spacing w:before="240" w:after="240"/>
              <w:rPr>
                <w:lang w:val="az-Latn-AZ"/>
              </w:rPr>
            </w:pPr>
            <w:r w:rsidRPr="00F75E43">
              <w:rPr>
                <w:lang w:val="az-Latn-AZ"/>
              </w:rPr>
              <w:t>б. з. 850 ж. жуық</w:t>
            </w:r>
          </w:p>
        </w:tc>
        <w:tc>
          <w:tcPr>
            <w:tcW w:w="833"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
              <w:spacing w:before="240" w:after="240"/>
              <w:rPr>
                <w:lang w:val="az-Latn-AZ"/>
              </w:rPr>
            </w:pPr>
            <w:r w:rsidRPr="00F75E43">
              <w:rPr>
                <w:lang w:val="az-Latn-AZ"/>
              </w:rPr>
              <w:t>Təxminən b.e. 850-ci illəri</w:t>
            </w:r>
          </w:p>
        </w:tc>
        <w:tc>
          <w:tcPr>
            <w:tcW w:w="833"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
              <w:spacing w:before="240" w:after="240"/>
              <w:rPr>
                <w:lang w:val="az-Latn-AZ"/>
              </w:rPr>
            </w:pPr>
            <w:r w:rsidRPr="00F75E43">
              <w:rPr>
                <w:lang w:val="az-Latn-AZ"/>
              </w:rPr>
              <w:t>7</w:t>
            </w:r>
          </w:p>
        </w:tc>
      </w:tr>
    </w:tbl>
    <w:p w:rsidR="009515F8" w:rsidRPr="00F75E43" w:rsidRDefault="009515F8" w:rsidP="00AB6704">
      <w:pPr>
        <w:pStyle w:val="Para25"/>
        <w:spacing w:before="240" w:after="240"/>
        <w:ind w:firstLine="225"/>
        <w:rPr>
          <w:rFonts w:ascii="Times New Roman" w:hAnsi="Times New Roman"/>
          <w:lang w:val="az-Latn-AZ"/>
        </w:rPr>
      </w:pPr>
    </w:p>
    <w:p w:rsidR="009515F8" w:rsidRPr="00F75E43" w:rsidRDefault="009515F8" w:rsidP="00EB2703">
      <w:pPr>
        <w:pStyle w:val="Text"/>
        <w:ind w:firstLine="361"/>
        <w:rPr>
          <w:lang w:val="az-Latn-AZ"/>
        </w:rPr>
      </w:pPr>
      <w:r w:rsidRPr="00F75E43">
        <w:rPr>
          <w:rStyle w:val="3Text"/>
          <w:bCs/>
          <w:lang w:val="az-Latn-AZ"/>
        </w:rPr>
        <w:t>Əhdi-Cədidin bənzəri yoxdur</w:t>
      </w:r>
      <w:r w:rsidRPr="00F75E43">
        <w:rPr>
          <w:lang w:val="az-Latn-AZ"/>
        </w:rPr>
        <w:t>. Qədim əlyazmaların həqiqiliyini qiymətləndirmək üçün ümumi qəbul edilmiş bu standartdan istifadə Əhdi-Cədidi xüsusi yerə qoyur. Bu baxımdan onun tayı-bərabəri yoxdur. Qədim Dünya tarixinə aid kitabların heç biri Əhdi-Cədidin həqiqiliyi ilə müqayisə edilə bilməz. Gəlin bu cədvələ də nəzər salaq</w:t>
      </w:r>
      <w:r w:rsidRPr="00F75E43">
        <w:rPr>
          <w:rStyle w:val="FootnoteReference"/>
          <w:lang w:val="az-Latn-AZ"/>
        </w:rPr>
        <w:footnoteReference w:id="50"/>
      </w:r>
      <w:r w:rsidRPr="00F75E43">
        <w:rPr>
          <w:lang w:val="az-Latn-AZ"/>
        </w:rPr>
        <w:t>:</w:t>
      </w:r>
    </w:p>
    <w:p w:rsidR="009515F8" w:rsidRPr="00F75E43" w:rsidRDefault="009515F8" w:rsidP="00AB6704">
      <w:pPr>
        <w:pStyle w:val="Para25"/>
        <w:spacing w:before="240" w:after="240"/>
        <w:ind w:firstLine="225"/>
        <w:rPr>
          <w:rFonts w:ascii="Times New Roman" w:hAnsi="Times New Roman"/>
          <w:lang w:val="az-Latn-AZ"/>
        </w:rPr>
      </w:pPr>
    </w:p>
    <w:tbl>
      <w:tblPr>
        <w:tblW w:w="4900" w:type="pct"/>
        <w:tblInd w:w="-8" w:type="dxa"/>
        <w:tblCellMar>
          <w:left w:w="10" w:type="dxa"/>
          <w:right w:w="10" w:type="dxa"/>
        </w:tblCellMar>
        <w:tblLook w:val="0000"/>
      </w:tblPr>
      <w:tblGrid>
        <w:gridCol w:w="2014"/>
        <w:gridCol w:w="2015"/>
        <w:gridCol w:w="2015"/>
        <w:gridCol w:w="2015"/>
        <w:gridCol w:w="2015"/>
      </w:tblGrid>
      <w:tr w:rsidR="009515F8" w:rsidRPr="00F75E43">
        <w:tc>
          <w:tcPr>
            <w:tcW w:w="1000" w:type="pct"/>
            <w:tcBorders>
              <w:top w:val="single" w:sz="8" w:space="0" w:color="000000"/>
              <w:left w:val="single" w:sz="8" w:space="0" w:color="000000"/>
              <w:bottom w:val="single" w:sz="8" w:space="0" w:color="000000"/>
              <w:right w:val="single" w:sz="8" w:space="0" w:color="000000"/>
            </w:tcBorders>
            <w:shd w:val="clear" w:color="auto" w:fill="F2F2F2"/>
            <w:vAlign w:val="center"/>
          </w:tcPr>
          <w:p w:rsidR="009515F8" w:rsidRPr="00F75E43" w:rsidRDefault="009515F8" w:rsidP="002403E8">
            <w:pPr>
              <w:pStyle w:val="Para02TimesNewRoman05ch110"/>
              <w:spacing w:before="240" w:after="240"/>
              <w:rPr>
                <w:lang w:val="az-Latn-AZ"/>
              </w:rPr>
            </w:pPr>
            <w:r w:rsidRPr="00F75E43">
              <w:rPr>
                <w:lang w:val="az-Latn-AZ"/>
              </w:rPr>
              <w:t>MÜƏLLİF</w:t>
            </w:r>
          </w:p>
        </w:tc>
        <w:tc>
          <w:tcPr>
            <w:tcW w:w="1000" w:type="pct"/>
            <w:tcBorders>
              <w:top w:val="single" w:sz="8" w:space="0" w:color="000000"/>
              <w:left w:val="single" w:sz="8" w:space="0" w:color="000000"/>
              <w:bottom w:val="single" w:sz="8" w:space="0" w:color="000000"/>
              <w:right w:val="single" w:sz="8" w:space="0" w:color="000000"/>
            </w:tcBorders>
            <w:shd w:val="clear" w:color="auto" w:fill="F2F2F2"/>
            <w:vAlign w:val="center"/>
          </w:tcPr>
          <w:p w:rsidR="009515F8" w:rsidRPr="00F75E43" w:rsidRDefault="009515F8" w:rsidP="002403E8">
            <w:pPr>
              <w:pStyle w:val="Para02TimesNewRoman05ch110"/>
              <w:spacing w:before="240" w:after="240"/>
              <w:rPr>
                <w:lang w:val="az-Latn-AZ"/>
              </w:rPr>
            </w:pPr>
            <w:r w:rsidRPr="00F75E43">
              <w:rPr>
                <w:lang w:val="az-Latn-AZ"/>
              </w:rPr>
              <w:t>KİTAB</w:t>
            </w:r>
          </w:p>
        </w:tc>
        <w:tc>
          <w:tcPr>
            <w:tcW w:w="1000" w:type="pct"/>
            <w:tcBorders>
              <w:top w:val="single" w:sz="8" w:space="0" w:color="000000"/>
              <w:left w:val="single" w:sz="8" w:space="0" w:color="000000"/>
              <w:bottom w:val="single" w:sz="8" w:space="0" w:color="000000"/>
              <w:right w:val="single" w:sz="8" w:space="0" w:color="000000"/>
            </w:tcBorders>
            <w:shd w:val="clear" w:color="auto" w:fill="F2F2F2"/>
            <w:vAlign w:val="center"/>
          </w:tcPr>
          <w:p w:rsidR="009515F8" w:rsidRPr="00F75E43" w:rsidRDefault="009515F8" w:rsidP="002403E8">
            <w:pPr>
              <w:pStyle w:val="Para02TimesNewRoman05ch110"/>
              <w:spacing w:before="240" w:after="240"/>
              <w:rPr>
                <w:lang w:val="az-Latn-AZ"/>
              </w:rPr>
            </w:pPr>
            <w:r w:rsidRPr="00F75E43">
              <w:rPr>
                <w:lang w:val="az-Latn-AZ"/>
              </w:rPr>
              <w:t>ƏN ERKƏN NÜSXƏ</w:t>
            </w:r>
          </w:p>
        </w:tc>
        <w:tc>
          <w:tcPr>
            <w:tcW w:w="1000" w:type="pct"/>
            <w:tcBorders>
              <w:top w:val="single" w:sz="8" w:space="0" w:color="000000"/>
              <w:left w:val="single" w:sz="8" w:space="0" w:color="000000"/>
              <w:bottom w:val="single" w:sz="8" w:space="0" w:color="000000"/>
              <w:right w:val="single" w:sz="8" w:space="0" w:color="000000"/>
            </w:tcBorders>
            <w:shd w:val="clear" w:color="auto" w:fill="F2F2F2"/>
            <w:vAlign w:val="center"/>
          </w:tcPr>
          <w:p w:rsidR="009515F8" w:rsidRPr="00F75E43" w:rsidRDefault="009515F8" w:rsidP="002403E8">
            <w:pPr>
              <w:pStyle w:val="Para02TimesNewRoman05ch110"/>
              <w:spacing w:before="240" w:after="240"/>
              <w:rPr>
                <w:lang w:val="az-Latn-AZ"/>
              </w:rPr>
            </w:pPr>
            <w:r w:rsidRPr="00F75E43">
              <w:rPr>
                <w:lang w:val="az-Latn-AZ"/>
              </w:rPr>
              <w:t>VAXT İNTERVALI</w:t>
            </w:r>
          </w:p>
        </w:tc>
        <w:tc>
          <w:tcPr>
            <w:tcW w:w="1000" w:type="pct"/>
            <w:tcBorders>
              <w:top w:val="single" w:sz="8" w:space="0" w:color="000000"/>
              <w:left w:val="single" w:sz="8" w:space="0" w:color="000000"/>
              <w:bottom w:val="single" w:sz="8" w:space="0" w:color="000000"/>
              <w:right w:val="single" w:sz="8" w:space="0" w:color="000000"/>
            </w:tcBorders>
            <w:shd w:val="clear" w:color="auto" w:fill="F2F2F2"/>
            <w:vAlign w:val="center"/>
          </w:tcPr>
          <w:p w:rsidR="009515F8" w:rsidRPr="00F75E43" w:rsidRDefault="009515F8" w:rsidP="002403E8">
            <w:pPr>
              <w:pStyle w:val="Para02TimesNewRoman05ch110"/>
              <w:spacing w:before="240" w:after="240"/>
              <w:rPr>
                <w:lang w:val="az-Latn-AZ"/>
              </w:rPr>
            </w:pPr>
            <w:r w:rsidRPr="00F75E43">
              <w:rPr>
                <w:lang w:val="az-Latn-AZ"/>
              </w:rPr>
              <w:t>NÜSXƏLƏRİN SAYI</w:t>
            </w:r>
          </w:p>
        </w:tc>
      </w:tr>
      <w:tr w:rsidR="009515F8" w:rsidRPr="00F75E43">
        <w:tc>
          <w:tcPr>
            <w:tcW w:w="1000"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0"/>
              <w:spacing w:before="240" w:after="240"/>
              <w:rPr>
                <w:lang w:val="az-Latn-AZ"/>
              </w:rPr>
            </w:pPr>
            <w:r w:rsidRPr="00F75E43">
              <w:rPr>
                <w:lang w:val="az-Latn-AZ"/>
              </w:rPr>
              <w:t>Yəhya</w:t>
            </w:r>
          </w:p>
        </w:tc>
        <w:tc>
          <w:tcPr>
            <w:tcW w:w="1000"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0"/>
              <w:spacing w:before="240" w:after="240"/>
              <w:rPr>
                <w:lang w:val="az-Latn-AZ"/>
              </w:rPr>
            </w:pPr>
            <w:r w:rsidRPr="00F75E43">
              <w:rPr>
                <w:lang w:val="az-Latn-AZ"/>
              </w:rPr>
              <w:t>Yəhyanın Müjdəsi</w:t>
            </w:r>
          </w:p>
        </w:tc>
        <w:tc>
          <w:tcPr>
            <w:tcW w:w="1000"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0"/>
              <w:spacing w:before="240" w:after="240"/>
              <w:rPr>
                <w:lang w:val="az-Latn-AZ"/>
              </w:rPr>
            </w:pPr>
            <w:r w:rsidRPr="00F75E43">
              <w:rPr>
                <w:lang w:val="az-Latn-AZ"/>
              </w:rPr>
              <w:t>təxminən b.e. 130-cu ili</w:t>
            </w:r>
          </w:p>
        </w:tc>
        <w:tc>
          <w:tcPr>
            <w:tcW w:w="1000"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0"/>
              <w:spacing w:before="240" w:after="240"/>
              <w:rPr>
                <w:lang w:val="az-Latn-AZ"/>
              </w:rPr>
            </w:pPr>
            <w:r w:rsidRPr="00F75E43">
              <w:rPr>
                <w:lang w:val="az-Latn-AZ"/>
              </w:rPr>
              <w:t>50 ildən çox</w:t>
            </w:r>
          </w:p>
        </w:tc>
        <w:tc>
          <w:tcPr>
            <w:tcW w:w="1000"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0"/>
              <w:spacing w:before="240" w:after="240"/>
              <w:rPr>
                <w:lang w:val="az-Latn-AZ"/>
              </w:rPr>
            </w:pPr>
            <w:r w:rsidRPr="00F75E43">
              <w:rPr>
                <w:lang w:val="az-Latn-AZ"/>
              </w:rPr>
              <w:t>Parçalar</w:t>
            </w:r>
          </w:p>
        </w:tc>
      </w:tr>
      <w:tr w:rsidR="009515F8" w:rsidRPr="00F75E43">
        <w:tc>
          <w:tcPr>
            <w:tcW w:w="1000"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0"/>
              <w:spacing w:before="240" w:after="240"/>
              <w:rPr>
                <w:lang w:val="az-Latn-AZ"/>
              </w:rPr>
            </w:pPr>
            <w:r w:rsidRPr="00F75E43">
              <w:rPr>
                <w:lang w:val="az-Latn-AZ"/>
              </w:rPr>
              <w:t>Müxtəlif müəlliflər</w:t>
            </w:r>
          </w:p>
        </w:tc>
        <w:tc>
          <w:tcPr>
            <w:tcW w:w="1000"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0"/>
              <w:spacing w:before="240" w:after="240"/>
              <w:rPr>
                <w:lang w:val="az-Latn-AZ"/>
              </w:rPr>
            </w:pPr>
            <w:r w:rsidRPr="00F75E43">
              <w:rPr>
                <w:lang w:val="az-Latn-AZ"/>
              </w:rPr>
              <w:t>Əhdi-Cədidin digər kitabları</w:t>
            </w:r>
          </w:p>
        </w:tc>
        <w:tc>
          <w:tcPr>
            <w:tcW w:w="1000"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0"/>
              <w:spacing w:before="240" w:after="240"/>
              <w:rPr>
                <w:lang w:val="az-Latn-AZ"/>
              </w:rPr>
            </w:pPr>
            <w:r w:rsidRPr="00F75E43">
              <w:rPr>
                <w:lang w:val="az-Latn-AZ"/>
              </w:rPr>
              <w:t>təxminən b.e. 200</w:t>
            </w:r>
            <w:r w:rsidRPr="00F75E43">
              <w:rPr>
                <w:rFonts w:eastAsia="MS Mincho" w:hAnsi="MS Mincho" w:hint="eastAsia"/>
                <w:lang w:val="az-Latn-AZ"/>
              </w:rPr>
              <w:t>‑</w:t>
            </w:r>
            <w:r w:rsidRPr="00F75E43">
              <w:rPr>
                <w:lang w:val="az-Latn-AZ"/>
              </w:rPr>
              <w:t>cü illəri (kitablar)</w:t>
            </w:r>
          </w:p>
        </w:tc>
        <w:tc>
          <w:tcPr>
            <w:tcW w:w="1000"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0"/>
              <w:spacing w:before="240" w:after="240"/>
              <w:rPr>
                <w:lang w:val="az-Latn-AZ"/>
              </w:rPr>
            </w:pPr>
            <w:r w:rsidRPr="00F75E43">
              <w:rPr>
                <w:lang w:val="az-Latn-AZ"/>
              </w:rPr>
              <w:t>100 il</w:t>
            </w:r>
          </w:p>
        </w:tc>
        <w:tc>
          <w:tcPr>
            <w:tcW w:w="1000" w:type="pct"/>
            <w:tcBorders>
              <w:top w:val="single" w:sz="8" w:space="0" w:color="000000"/>
              <w:left w:val="single" w:sz="8" w:space="0" w:color="000000"/>
              <w:bottom w:val="single" w:sz="8" w:space="0" w:color="000000"/>
              <w:right w:val="single" w:sz="8" w:space="0" w:color="000000"/>
            </w:tcBorders>
          </w:tcPr>
          <w:p w:rsidR="009515F8" w:rsidRPr="00F75E43" w:rsidRDefault="009515F8" w:rsidP="00AB6704">
            <w:pPr>
              <w:pStyle w:val="Para02"/>
              <w:spacing w:before="240" w:after="240"/>
              <w:ind w:left="120"/>
              <w:rPr>
                <w:rFonts w:ascii="Times New Roman" w:hAnsi="Times New Roman"/>
                <w:lang w:val="az-Latn-AZ"/>
              </w:rPr>
            </w:pPr>
          </w:p>
        </w:tc>
      </w:tr>
      <w:tr w:rsidR="009515F8" w:rsidRPr="00F75E43">
        <w:tc>
          <w:tcPr>
            <w:tcW w:w="1000" w:type="pct"/>
            <w:tcBorders>
              <w:top w:val="single" w:sz="8" w:space="0" w:color="000000"/>
              <w:left w:val="single" w:sz="8" w:space="0" w:color="000000"/>
              <w:bottom w:val="single" w:sz="8" w:space="0" w:color="000000"/>
              <w:right w:val="single" w:sz="8" w:space="0" w:color="000000"/>
            </w:tcBorders>
          </w:tcPr>
          <w:p w:rsidR="009515F8" w:rsidRPr="00F75E43" w:rsidRDefault="009515F8" w:rsidP="00AB6704">
            <w:pPr>
              <w:pStyle w:val="Para02"/>
              <w:spacing w:before="240" w:after="240"/>
              <w:ind w:left="120"/>
              <w:rPr>
                <w:rFonts w:ascii="Times New Roman" w:hAnsi="Times New Roman"/>
                <w:lang w:val="az-Latn-AZ"/>
              </w:rPr>
            </w:pPr>
          </w:p>
        </w:tc>
        <w:tc>
          <w:tcPr>
            <w:tcW w:w="1000" w:type="pct"/>
            <w:tcBorders>
              <w:top w:val="single" w:sz="8" w:space="0" w:color="000000"/>
              <w:left w:val="single" w:sz="8" w:space="0" w:color="000000"/>
              <w:bottom w:val="single" w:sz="8" w:space="0" w:color="000000"/>
              <w:right w:val="single" w:sz="8" w:space="0" w:color="000000"/>
            </w:tcBorders>
          </w:tcPr>
          <w:p w:rsidR="009515F8" w:rsidRPr="00F75E43" w:rsidRDefault="009515F8" w:rsidP="00AB6704">
            <w:pPr>
              <w:pStyle w:val="Para02"/>
              <w:spacing w:before="240" w:after="240"/>
              <w:ind w:left="120"/>
              <w:rPr>
                <w:rFonts w:ascii="Times New Roman" w:hAnsi="Times New Roman"/>
                <w:lang w:val="az-Latn-AZ"/>
              </w:rPr>
            </w:pPr>
          </w:p>
        </w:tc>
        <w:tc>
          <w:tcPr>
            <w:tcW w:w="1000"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0"/>
              <w:spacing w:before="240" w:after="240"/>
              <w:rPr>
                <w:lang w:val="az-Latn-AZ"/>
              </w:rPr>
            </w:pPr>
            <w:r w:rsidRPr="00F75E43">
              <w:rPr>
                <w:lang w:val="az-Latn-AZ"/>
              </w:rPr>
              <w:t>təxminən b.e. 250</w:t>
            </w:r>
            <w:r w:rsidRPr="00F75E43">
              <w:rPr>
                <w:rFonts w:eastAsia="MS Mincho" w:hAnsi="MS Mincho" w:hint="eastAsia"/>
                <w:lang w:val="az-Latn-AZ"/>
              </w:rPr>
              <w:t>‑</w:t>
            </w:r>
            <w:r w:rsidRPr="00F75E43">
              <w:rPr>
                <w:lang w:val="az-Latn-AZ"/>
              </w:rPr>
              <w:t>ci il (Əhdi-Cədidin əksər kitabları)</w:t>
            </w:r>
          </w:p>
        </w:tc>
        <w:tc>
          <w:tcPr>
            <w:tcW w:w="1000"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0"/>
              <w:spacing w:before="240" w:after="240"/>
              <w:rPr>
                <w:lang w:val="az-Latn-AZ"/>
              </w:rPr>
            </w:pPr>
            <w:r w:rsidRPr="00F75E43">
              <w:rPr>
                <w:lang w:val="az-Latn-AZ"/>
              </w:rPr>
              <w:t>150 il</w:t>
            </w:r>
          </w:p>
        </w:tc>
        <w:tc>
          <w:tcPr>
            <w:tcW w:w="1000" w:type="pct"/>
            <w:tcBorders>
              <w:top w:val="single" w:sz="8" w:space="0" w:color="000000"/>
              <w:left w:val="single" w:sz="8" w:space="0" w:color="000000"/>
              <w:bottom w:val="single" w:sz="8" w:space="0" w:color="000000"/>
              <w:right w:val="single" w:sz="8" w:space="0" w:color="000000"/>
            </w:tcBorders>
          </w:tcPr>
          <w:p w:rsidR="009515F8" w:rsidRPr="00F75E43" w:rsidRDefault="009515F8" w:rsidP="00AB6704">
            <w:pPr>
              <w:pStyle w:val="Para02"/>
              <w:spacing w:before="240" w:after="240"/>
              <w:ind w:left="120"/>
              <w:rPr>
                <w:rFonts w:ascii="Times New Roman" w:hAnsi="Times New Roman"/>
                <w:lang w:val="az-Latn-AZ"/>
              </w:rPr>
            </w:pPr>
          </w:p>
        </w:tc>
      </w:tr>
      <w:tr w:rsidR="009515F8" w:rsidRPr="00F75E43">
        <w:tc>
          <w:tcPr>
            <w:tcW w:w="1000" w:type="pct"/>
            <w:tcBorders>
              <w:top w:val="single" w:sz="8" w:space="0" w:color="000000"/>
              <w:left w:val="single" w:sz="8" w:space="0" w:color="000000"/>
              <w:bottom w:val="single" w:sz="8" w:space="0" w:color="000000"/>
              <w:right w:val="single" w:sz="8" w:space="0" w:color="000000"/>
            </w:tcBorders>
          </w:tcPr>
          <w:p w:rsidR="009515F8" w:rsidRPr="00F75E43" w:rsidRDefault="009515F8" w:rsidP="00AB6704">
            <w:pPr>
              <w:pStyle w:val="Para02"/>
              <w:spacing w:before="240" w:after="240"/>
              <w:ind w:left="120"/>
              <w:rPr>
                <w:rFonts w:ascii="Times New Roman" w:hAnsi="Times New Roman"/>
                <w:lang w:val="az-Latn-AZ"/>
              </w:rPr>
            </w:pPr>
          </w:p>
        </w:tc>
        <w:tc>
          <w:tcPr>
            <w:tcW w:w="1000" w:type="pct"/>
            <w:tcBorders>
              <w:top w:val="single" w:sz="8" w:space="0" w:color="000000"/>
              <w:left w:val="single" w:sz="8" w:space="0" w:color="000000"/>
              <w:bottom w:val="single" w:sz="8" w:space="0" w:color="000000"/>
              <w:right w:val="single" w:sz="8" w:space="0" w:color="000000"/>
            </w:tcBorders>
          </w:tcPr>
          <w:p w:rsidR="009515F8" w:rsidRPr="00F75E43" w:rsidRDefault="009515F8" w:rsidP="00AB6704">
            <w:pPr>
              <w:pStyle w:val="Para02"/>
              <w:spacing w:before="240" w:after="240"/>
              <w:ind w:left="120"/>
              <w:rPr>
                <w:rFonts w:ascii="Times New Roman" w:hAnsi="Times New Roman"/>
                <w:lang w:val="az-Latn-AZ"/>
              </w:rPr>
            </w:pPr>
          </w:p>
        </w:tc>
        <w:tc>
          <w:tcPr>
            <w:tcW w:w="1000"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0"/>
              <w:spacing w:before="240" w:after="240"/>
              <w:rPr>
                <w:lang w:val="az-Latn-AZ"/>
              </w:rPr>
            </w:pPr>
            <w:r w:rsidRPr="00F75E43">
              <w:rPr>
                <w:lang w:val="az-Latn-AZ"/>
              </w:rPr>
              <w:t>b.e. 325</w:t>
            </w:r>
            <w:r w:rsidRPr="00F75E43">
              <w:rPr>
                <w:rFonts w:eastAsia="MS Mincho" w:hAnsi="MS Mincho" w:hint="eastAsia"/>
                <w:lang w:val="az-Latn-AZ"/>
              </w:rPr>
              <w:t>‑</w:t>
            </w:r>
            <w:r w:rsidRPr="00F75E43">
              <w:rPr>
                <w:lang w:val="az-Latn-AZ"/>
              </w:rPr>
              <w:t>ci ili (Əhdi-Cədid (bütöv))</w:t>
            </w:r>
          </w:p>
        </w:tc>
        <w:tc>
          <w:tcPr>
            <w:tcW w:w="1000"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0"/>
              <w:spacing w:before="240" w:after="240"/>
              <w:rPr>
                <w:lang w:val="az-Latn-AZ"/>
              </w:rPr>
            </w:pPr>
            <w:r w:rsidRPr="00F75E43">
              <w:rPr>
                <w:lang w:val="az-Latn-AZ"/>
              </w:rPr>
              <w:t>225 il</w:t>
            </w:r>
          </w:p>
        </w:tc>
        <w:tc>
          <w:tcPr>
            <w:tcW w:w="1000"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0"/>
              <w:spacing w:before="240" w:after="240"/>
              <w:rPr>
                <w:lang w:val="az-Latn-AZ"/>
              </w:rPr>
            </w:pPr>
            <w:r w:rsidRPr="00F75E43">
              <w:rPr>
                <w:lang w:val="az-Latn-AZ"/>
              </w:rPr>
              <w:t>üstəgəl 5600 yunan əlyazması</w:t>
            </w:r>
          </w:p>
        </w:tc>
      </w:tr>
      <w:tr w:rsidR="009515F8" w:rsidRPr="00F75E43">
        <w:tc>
          <w:tcPr>
            <w:tcW w:w="1000" w:type="pct"/>
            <w:tcBorders>
              <w:top w:val="single" w:sz="8" w:space="0" w:color="000000"/>
              <w:left w:val="single" w:sz="8" w:space="0" w:color="000000"/>
              <w:bottom w:val="single" w:sz="8" w:space="0" w:color="000000"/>
              <w:right w:val="single" w:sz="8" w:space="0" w:color="000000"/>
            </w:tcBorders>
          </w:tcPr>
          <w:p w:rsidR="009515F8" w:rsidRPr="00F75E43" w:rsidRDefault="009515F8" w:rsidP="00AB6704">
            <w:pPr>
              <w:pStyle w:val="Para02"/>
              <w:spacing w:before="240" w:after="240"/>
              <w:ind w:left="120"/>
              <w:rPr>
                <w:rFonts w:ascii="Times New Roman" w:hAnsi="Times New Roman"/>
                <w:lang w:val="az-Latn-AZ"/>
              </w:rPr>
            </w:pPr>
          </w:p>
        </w:tc>
        <w:tc>
          <w:tcPr>
            <w:tcW w:w="1000" w:type="pct"/>
            <w:tcBorders>
              <w:top w:val="single" w:sz="8" w:space="0" w:color="000000"/>
              <w:left w:val="single" w:sz="8" w:space="0" w:color="000000"/>
              <w:bottom w:val="single" w:sz="8" w:space="0" w:color="000000"/>
              <w:right w:val="single" w:sz="8" w:space="0" w:color="000000"/>
            </w:tcBorders>
          </w:tcPr>
          <w:p w:rsidR="009515F8" w:rsidRPr="00F75E43" w:rsidRDefault="009515F8" w:rsidP="00AB6704">
            <w:pPr>
              <w:pStyle w:val="Para02"/>
              <w:spacing w:before="240" w:after="240"/>
              <w:ind w:left="120"/>
              <w:rPr>
                <w:rFonts w:ascii="Times New Roman" w:hAnsi="Times New Roman"/>
                <w:lang w:val="az-Latn-AZ"/>
              </w:rPr>
            </w:pPr>
          </w:p>
        </w:tc>
        <w:tc>
          <w:tcPr>
            <w:tcW w:w="1000"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0"/>
              <w:spacing w:before="240" w:after="240"/>
              <w:rPr>
                <w:lang w:val="az-Latn-AZ"/>
              </w:rPr>
            </w:pPr>
            <w:r w:rsidRPr="00F75E43">
              <w:rPr>
                <w:lang w:val="az-Latn-AZ"/>
              </w:rPr>
              <w:t>b.e. 366 – 384</w:t>
            </w:r>
            <w:r w:rsidRPr="00F75E43">
              <w:rPr>
                <w:rFonts w:eastAsia="MS Mincho" w:hAnsi="MS Mincho" w:hint="eastAsia"/>
                <w:lang w:val="az-Latn-AZ"/>
              </w:rPr>
              <w:t>‑</w:t>
            </w:r>
            <w:r w:rsidRPr="00F75E43">
              <w:rPr>
                <w:lang w:val="az-Latn-AZ"/>
              </w:rPr>
              <w:t>cü illəri (Vulqata (Latın tərcüməsi))</w:t>
            </w:r>
          </w:p>
        </w:tc>
        <w:tc>
          <w:tcPr>
            <w:tcW w:w="1000"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0"/>
              <w:spacing w:before="240" w:after="240"/>
              <w:rPr>
                <w:lang w:val="az-Latn-AZ"/>
              </w:rPr>
            </w:pPr>
            <w:r w:rsidRPr="00F75E43">
              <w:rPr>
                <w:lang w:val="az-Latn-AZ"/>
              </w:rPr>
              <w:t>284 il</w:t>
            </w:r>
          </w:p>
        </w:tc>
        <w:tc>
          <w:tcPr>
            <w:tcW w:w="1000" w:type="pct"/>
            <w:tcBorders>
              <w:top w:val="single" w:sz="8" w:space="0" w:color="000000"/>
              <w:left w:val="single" w:sz="8" w:space="0" w:color="000000"/>
              <w:bottom w:val="single" w:sz="8" w:space="0" w:color="000000"/>
              <w:right w:val="single" w:sz="8" w:space="0" w:color="000000"/>
            </w:tcBorders>
          </w:tcPr>
          <w:p w:rsidR="009515F8" w:rsidRPr="00F75E43" w:rsidRDefault="009515F8" w:rsidP="00AB6704">
            <w:pPr>
              <w:pStyle w:val="Para02"/>
              <w:spacing w:before="240" w:after="240"/>
              <w:ind w:left="120"/>
              <w:rPr>
                <w:rFonts w:ascii="Times New Roman" w:hAnsi="Times New Roman"/>
                <w:lang w:val="az-Latn-AZ"/>
              </w:rPr>
            </w:pPr>
          </w:p>
        </w:tc>
      </w:tr>
      <w:tr w:rsidR="009515F8" w:rsidRPr="00F75E43">
        <w:tc>
          <w:tcPr>
            <w:tcW w:w="1000" w:type="pct"/>
            <w:tcBorders>
              <w:top w:val="single" w:sz="8" w:space="0" w:color="000000"/>
              <w:left w:val="single" w:sz="8" w:space="0" w:color="000000"/>
              <w:bottom w:val="single" w:sz="8" w:space="0" w:color="000000"/>
              <w:right w:val="single" w:sz="8" w:space="0" w:color="000000"/>
            </w:tcBorders>
          </w:tcPr>
          <w:p w:rsidR="009515F8" w:rsidRPr="00F75E43" w:rsidRDefault="009515F8" w:rsidP="00AB6704">
            <w:pPr>
              <w:pStyle w:val="Para02"/>
              <w:spacing w:before="240" w:after="240"/>
              <w:ind w:left="120"/>
              <w:rPr>
                <w:rFonts w:ascii="Times New Roman" w:hAnsi="Times New Roman"/>
                <w:lang w:val="az-Latn-AZ"/>
              </w:rPr>
            </w:pPr>
          </w:p>
        </w:tc>
        <w:tc>
          <w:tcPr>
            <w:tcW w:w="1000" w:type="pct"/>
            <w:tcBorders>
              <w:top w:val="single" w:sz="8" w:space="0" w:color="000000"/>
              <w:left w:val="single" w:sz="8" w:space="0" w:color="000000"/>
              <w:bottom w:val="single" w:sz="8" w:space="0" w:color="000000"/>
              <w:right w:val="single" w:sz="8" w:space="0" w:color="000000"/>
            </w:tcBorders>
          </w:tcPr>
          <w:p w:rsidR="009515F8" w:rsidRPr="00F75E43" w:rsidRDefault="009515F8" w:rsidP="00AB6704">
            <w:pPr>
              <w:pStyle w:val="Para02"/>
              <w:spacing w:before="240" w:after="240"/>
              <w:ind w:left="120"/>
              <w:rPr>
                <w:rFonts w:ascii="Times New Roman" w:hAnsi="Times New Roman"/>
                <w:lang w:val="az-Latn-AZ"/>
              </w:rPr>
            </w:pPr>
          </w:p>
        </w:tc>
        <w:tc>
          <w:tcPr>
            <w:tcW w:w="1000"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0"/>
              <w:spacing w:before="240" w:after="240"/>
              <w:rPr>
                <w:lang w:val="az-Latn-AZ"/>
              </w:rPr>
            </w:pPr>
            <w:r w:rsidRPr="00F75E43">
              <w:rPr>
                <w:lang w:val="az-Latn-AZ"/>
              </w:rPr>
              <w:t>təxminən b.e. 400–500</w:t>
            </w:r>
            <w:r w:rsidRPr="00F75E43">
              <w:rPr>
                <w:rFonts w:eastAsia="MS Mincho" w:hAnsi="MS Mincho" w:hint="eastAsia"/>
                <w:lang w:val="az-Latn-AZ"/>
              </w:rPr>
              <w:t>‑</w:t>
            </w:r>
            <w:r w:rsidRPr="00F75E43">
              <w:rPr>
                <w:lang w:val="az-Latn-AZ"/>
              </w:rPr>
              <w:t>ci illəri </w:t>
            </w:r>
            <w:r w:rsidRPr="00F75E43">
              <w:rPr>
                <w:lang w:val="az-Latn-AZ"/>
              </w:rPr>
              <w:br/>
              <w:t>(Digər tərcümələr)</w:t>
            </w:r>
          </w:p>
        </w:tc>
        <w:tc>
          <w:tcPr>
            <w:tcW w:w="1000"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0"/>
              <w:spacing w:before="240" w:after="240"/>
              <w:rPr>
                <w:lang w:val="az-Latn-AZ"/>
              </w:rPr>
            </w:pPr>
            <w:r w:rsidRPr="00F75E43">
              <w:rPr>
                <w:lang w:val="az-Latn-AZ"/>
              </w:rPr>
              <w:t>400 il</w:t>
            </w:r>
          </w:p>
        </w:tc>
        <w:tc>
          <w:tcPr>
            <w:tcW w:w="1000"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0"/>
              <w:spacing w:before="240" w:after="240"/>
              <w:rPr>
                <w:lang w:val="az-Latn-AZ"/>
              </w:rPr>
            </w:pPr>
            <w:r w:rsidRPr="00F75E43">
              <w:rPr>
                <w:lang w:val="az-Latn-AZ"/>
              </w:rPr>
              <w:t>üstəgəl 19 000 əlyazmanın tərcüməsi</w:t>
            </w:r>
          </w:p>
        </w:tc>
      </w:tr>
      <w:tr w:rsidR="009515F8" w:rsidRPr="00F75E43">
        <w:tc>
          <w:tcPr>
            <w:tcW w:w="1000" w:type="pct"/>
            <w:tcBorders>
              <w:top w:val="single" w:sz="8" w:space="0" w:color="000000"/>
              <w:left w:val="single" w:sz="8" w:space="0" w:color="000000"/>
              <w:bottom w:val="single" w:sz="8" w:space="0" w:color="000000"/>
              <w:right w:val="single" w:sz="8" w:space="0" w:color="000000"/>
            </w:tcBorders>
          </w:tcPr>
          <w:p w:rsidR="009515F8" w:rsidRPr="00F75E43" w:rsidRDefault="009515F8" w:rsidP="00AB6704">
            <w:pPr>
              <w:pStyle w:val="Para02"/>
              <w:spacing w:before="240" w:after="240"/>
              <w:ind w:left="120"/>
              <w:rPr>
                <w:rFonts w:ascii="Times New Roman" w:hAnsi="Times New Roman"/>
                <w:lang w:val="az-Latn-AZ"/>
              </w:rPr>
            </w:pPr>
          </w:p>
        </w:tc>
        <w:tc>
          <w:tcPr>
            <w:tcW w:w="1000" w:type="pct"/>
            <w:tcBorders>
              <w:top w:val="single" w:sz="8" w:space="0" w:color="000000"/>
              <w:left w:val="single" w:sz="8" w:space="0" w:color="000000"/>
              <w:bottom w:val="single" w:sz="8" w:space="0" w:color="000000"/>
              <w:right w:val="single" w:sz="8" w:space="0" w:color="000000"/>
            </w:tcBorders>
          </w:tcPr>
          <w:p w:rsidR="009515F8" w:rsidRPr="00F75E43" w:rsidRDefault="009515F8" w:rsidP="00AB6704">
            <w:pPr>
              <w:pStyle w:val="Para02"/>
              <w:spacing w:before="240" w:after="240"/>
              <w:ind w:left="120"/>
              <w:rPr>
                <w:rFonts w:ascii="Times New Roman" w:hAnsi="Times New Roman"/>
                <w:lang w:val="az-Latn-AZ"/>
              </w:rPr>
            </w:pPr>
          </w:p>
        </w:tc>
        <w:tc>
          <w:tcPr>
            <w:tcW w:w="1000"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0"/>
              <w:spacing w:before="240" w:after="240"/>
              <w:rPr>
                <w:lang w:val="az-Latn-AZ"/>
              </w:rPr>
            </w:pPr>
            <w:r w:rsidRPr="00F75E43">
              <w:rPr>
                <w:lang w:val="az-Latn-AZ"/>
              </w:rPr>
              <w:t>CƏMİ:</w:t>
            </w:r>
          </w:p>
        </w:tc>
        <w:tc>
          <w:tcPr>
            <w:tcW w:w="1000"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0"/>
              <w:spacing w:before="240" w:after="240"/>
              <w:rPr>
                <w:lang w:val="az-Latn-AZ"/>
              </w:rPr>
            </w:pPr>
            <w:r w:rsidRPr="00F75E43">
              <w:rPr>
                <w:lang w:val="az-Latn-AZ"/>
              </w:rPr>
              <w:t>50–400 il üstəgəl</w:t>
            </w:r>
          </w:p>
        </w:tc>
        <w:tc>
          <w:tcPr>
            <w:tcW w:w="1000"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0"/>
              <w:spacing w:before="240" w:after="240"/>
              <w:rPr>
                <w:lang w:val="az-Latn-AZ"/>
              </w:rPr>
            </w:pPr>
            <w:r w:rsidRPr="00F75E43">
              <w:rPr>
                <w:lang w:val="az-Latn-AZ"/>
              </w:rPr>
              <w:t>24 600 əlyazma</w:t>
            </w:r>
          </w:p>
        </w:tc>
      </w:tr>
    </w:tbl>
    <w:p w:rsidR="009515F8" w:rsidRPr="00F75E43" w:rsidRDefault="009515F8" w:rsidP="00AB6704">
      <w:pPr>
        <w:pStyle w:val="Para25"/>
        <w:spacing w:before="240" w:after="240"/>
        <w:ind w:firstLine="225"/>
        <w:rPr>
          <w:rFonts w:ascii="Times New Roman" w:hAnsi="Times New Roman"/>
          <w:lang w:val="az-Latn-AZ"/>
        </w:rPr>
      </w:pPr>
    </w:p>
    <w:p w:rsidR="009515F8" w:rsidRPr="00F75E43" w:rsidRDefault="009515F8" w:rsidP="00EB2703">
      <w:pPr>
        <w:pStyle w:val="Text"/>
        <w:ind w:firstLine="360"/>
        <w:rPr>
          <w:lang w:val="az-Latn-AZ"/>
        </w:rPr>
      </w:pPr>
      <w:r w:rsidRPr="00F75E43">
        <w:rPr>
          <w:lang w:val="az-Latn-AZ"/>
        </w:rPr>
        <w:t>Beləcə bizə Əhdi-Cədidin təxminən 25 000 əlyazması və ya parçası məlumdur. Bəziləri orijinaldan əlli il sonraya aiddir. Heç bir əlyazmanın orijinalı ilə arasındakı zaman 400 ildən artıq deyil. Bu, inanılmazdı!</w:t>
      </w:r>
    </w:p>
    <w:p w:rsidR="009515F8" w:rsidRPr="00F75E43" w:rsidRDefault="009515F8" w:rsidP="00EB2703">
      <w:pPr>
        <w:pStyle w:val="Text"/>
        <w:ind w:firstLine="360"/>
        <w:rPr>
          <w:lang w:val="az-Latn-AZ"/>
        </w:rPr>
      </w:pPr>
      <w:r w:rsidRPr="00F75E43">
        <w:rPr>
          <w:lang w:val="az-Latn-AZ"/>
        </w:rPr>
        <w:t>Müqəddəs Kitabı əlinizdə tutaraq, siz bəşəriyyət tarixində ən dəqiq və etibarlı yazılı mənbəyə sahib olduğunuzdan əmin ola bilərsiniz! Allah istəyir ki, Onun Sözünü oxuyan hər kəs sevgi məktubunun şəxsən ona ünvanlandığını bilsin. Tanrı Özü onun dəqiqliyini qoruyub saxlayıb.</w:t>
      </w:r>
    </w:p>
    <w:p w:rsidR="009515F8" w:rsidRPr="00F75E43" w:rsidRDefault="009515F8" w:rsidP="00AB6704">
      <w:pPr>
        <w:pStyle w:val="Para05"/>
        <w:keepNext/>
        <w:spacing w:before="600" w:after="240"/>
        <w:ind w:left="312" w:right="240"/>
        <w:rPr>
          <w:rFonts w:ascii="Times New Roman" w:hAnsi="Times New Roman"/>
          <w:lang w:val="az-Latn-AZ"/>
        </w:rPr>
      </w:pPr>
      <w:r w:rsidRPr="00F75E43">
        <w:rPr>
          <w:rFonts w:ascii="Times New Roman" w:hAnsi="Times New Roman"/>
          <w:lang w:val="az-Latn-AZ"/>
        </w:rPr>
        <w:t>BUNLARI ÖVLADLARININ ŞÜURUNA YAXŞI-YAXŞI YERİT</w:t>
      </w:r>
      <w:r w:rsidRPr="00F75E43">
        <w:rPr>
          <w:rStyle w:val="0Text"/>
          <w:rFonts w:ascii="Times New Roman" w:hAnsi="Times New Roman"/>
          <w:iCs/>
          <w:lang w:val="az-Latn-AZ"/>
        </w:rPr>
        <w:t>(Qanunun Təkrarı 6:7)</w:t>
      </w:r>
    </w:p>
    <w:p w:rsidR="009515F8" w:rsidRPr="00F75E43" w:rsidRDefault="009515F8" w:rsidP="00EB2703">
      <w:pPr>
        <w:pStyle w:val="Text"/>
        <w:ind w:firstLine="360"/>
        <w:rPr>
          <w:lang w:val="az-Latn-AZ"/>
        </w:rPr>
      </w:pPr>
      <w:r w:rsidRPr="00F75E43">
        <w:rPr>
          <w:lang w:val="az-Latn-AZ"/>
        </w:rPr>
        <w:t>Mən istəyirəm ki, övladlarına nəyə niyə inandıqlarını izah etməyə çalışan valideynlərə dəstək olum. Əlli ildən çoxdur ki, məbəd rəhbərlərinə, eləcə də sizin kimi atalara məntiqli imanı gələcək nəsillərə ötürməkdə kömək edirəm. Bunun üçün bir dəfə inandırıcı izah vermək və ya uşaqlara seminarlar təşkil etmək kifayət deyil. İmanın ötürülməsi üçün valideynlər övladları ilə daim ünsiyyət qurmalıdırlar.</w:t>
      </w:r>
    </w:p>
    <w:p w:rsidR="009515F8" w:rsidRPr="00F75E43" w:rsidRDefault="009515F8" w:rsidP="00EB2703">
      <w:pPr>
        <w:pStyle w:val="Text"/>
        <w:ind w:firstLine="360"/>
        <w:rPr>
          <w:lang w:val="az-Latn-AZ"/>
        </w:rPr>
      </w:pPr>
      <w:r w:rsidRPr="00F75E43">
        <w:rPr>
          <w:lang w:val="az-Latn-AZ"/>
        </w:rPr>
        <w:t>Uşaqlara Allahın əmrlərini səmərəli öyrətmək, nəyə niyə inandıqlarını başa salmaq üçün «[əmrləri onların şüurlarına yaxşı-yaxşı yeridin. Evinizdə oturanda, yol gedəndə, yatanda, duranda bunlar barədə danışın» (Qanunun Təkrarı 6:6-ya bax). Belə etməklə, siz atanın doqquzuncu vəzifəsini yerinə yetirirsiniz ki, onlar «nöqsansız və saf olaraq bu əyri və azmış nəsil arasında Allahın ləkəsiz övladları [olsunlar]. Onların arasında dünyanın nuru kimi [parlasınlar]» (Filipililərə 2:15).</w:t>
      </w:r>
    </w:p>
    <w:p w:rsidR="009515F8" w:rsidRPr="00F75E43" w:rsidRDefault="009515F8" w:rsidP="002403E8">
      <w:pPr>
        <w:pStyle w:val="Para05"/>
        <w:keepNext/>
        <w:spacing w:before="600" w:after="240"/>
        <w:ind w:left="312" w:right="240"/>
        <w:jc w:val="center"/>
        <w:rPr>
          <w:rFonts w:ascii="Times New Roman" w:hAnsi="Times New Roman"/>
          <w:lang w:val="az-Latn-AZ"/>
        </w:rPr>
      </w:pPr>
      <w:r w:rsidRPr="00F75E43">
        <w:rPr>
          <w:rFonts w:ascii="Times New Roman" w:hAnsi="Times New Roman"/>
          <w:lang w:val="az-Latn-AZ"/>
        </w:rPr>
        <w:t>NİKEYA İMAN SİMVOLU</w:t>
      </w:r>
      <w:r w:rsidRPr="00F75E43">
        <w:rPr>
          <w:rStyle w:val="FootnoteReference"/>
          <w:rFonts w:ascii="Times New Roman" w:hAnsi="Times New Roman"/>
          <w:lang w:val="az-Latn-AZ"/>
        </w:rPr>
        <w:footnoteReference w:id="51"/>
      </w:r>
    </w:p>
    <w:p w:rsidR="009515F8" w:rsidRPr="00F75E43" w:rsidRDefault="009515F8" w:rsidP="00EB2703">
      <w:pPr>
        <w:pStyle w:val="Text"/>
        <w:ind w:firstLine="360"/>
        <w:rPr>
          <w:lang w:val="az-Latn-AZ"/>
        </w:rPr>
      </w:pPr>
      <w:r w:rsidRPr="00F75E43">
        <w:rPr>
          <w:lang w:val="az-Latn-AZ"/>
        </w:rPr>
        <w:t>Hər şeyə gücü çatan, görülən və görülməyən hər şeyin Yaradanı olan tək Ata Tanrıya inanırıq; Tək olan Rəbb İsa Məsihə inanırıq; Tanrının Oğlu, Atadan doğulan Oğul, yəni Atanın Öz varlığından yaranan, Tanrıdan Tanrı, İşıqdan İşıq, əsl Tanrıdan gələn əsl Tanrı, yaradılmış deyil doğulmuş, Atanın eyni Öz varlığına sahib olan, Özü vasitəsi ilə göydəki və yerdəki hər şey yaradılmış, biz insanlar üçün və bizim xilasımız üçün göydən enmiş, insan bədəni almış və insanlar arasında yaşamış, çətinlik çəkmiş və üçüncü gündə ölümdən dirilmiş, göyə yüksəlmiş, diriləri və ölüləri hesaba (sorğu suala, məhkəməyə) çəkməyə gələcək olan Odur. Həyat verən Rəbb, Atadan çıxan, Ata və Oğul ilə bərabər səcdə edilməyə və izzətləndirilməyə layiq olan, peyğəmbərlərin dili ilə danışan Müqəddəs Ruha da inanıram. Müqəddəs Ümumdünya Kilsəsinə, Müqəddəslərin Ünsiyyətinə, günahların bağışlanmasına, bədənin dirilməsinə, əbədi həyata inanıram. Amin».</w:t>
      </w:r>
    </w:p>
    <w:p w:rsidR="009515F8" w:rsidRPr="00F75E43" w:rsidRDefault="009515F8" w:rsidP="00AB6704">
      <w:pPr>
        <w:pStyle w:val="Heading1"/>
        <w:keepNext/>
        <w:keepLines/>
        <w:pageBreakBefore/>
        <w:spacing w:before="720" w:after="480"/>
        <w:ind w:left="240" w:right="240"/>
        <w:rPr>
          <w:rFonts w:ascii="Times New Roman" w:hAnsi="Times New Roman"/>
          <w:lang w:val="az-Latn-AZ"/>
        </w:rPr>
      </w:pPr>
      <w:bookmarkStart w:id="12" w:name="_Toc76661585"/>
      <w:r w:rsidRPr="00F75E43">
        <w:rPr>
          <w:rFonts w:ascii="Times New Roman" w:hAnsi="Times New Roman"/>
          <w:lang w:val="az-Latn-AZ"/>
        </w:rPr>
        <w:t xml:space="preserve">~12~ </w:t>
      </w:r>
      <w:r w:rsidRPr="00F75E43">
        <w:rPr>
          <w:rFonts w:ascii="Times New Roman" w:hAnsi="Times New Roman"/>
          <w:lang w:val="az-Latn-AZ"/>
        </w:rPr>
        <w:br/>
      </w:r>
      <w:r w:rsidRPr="00F75E43">
        <w:rPr>
          <w:rStyle w:val="2Text"/>
          <w:rFonts w:ascii="Times New Roman" w:hAnsi="Times New Roman"/>
          <w:szCs w:val="31"/>
          <w:lang w:val="az-Latn-AZ"/>
        </w:rPr>
        <w:t>Onuncu vəzifə</w:t>
      </w:r>
      <w:r w:rsidRPr="00F75E43">
        <w:rPr>
          <w:rFonts w:ascii="Times New Roman" w:hAnsi="Times New Roman"/>
          <w:lang w:val="az-Latn-AZ"/>
        </w:rPr>
        <w:t xml:space="preserve"> </w:t>
      </w:r>
      <w:r w:rsidRPr="00F75E43">
        <w:rPr>
          <w:rFonts w:ascii="Times New Roman" w:hAnsi="Times New Roman"/>
          <w:lang w:val="az-Latn-AZ"/>
        </w:rPr>
        <w:br/>
      </w:r>
      <w:r w:rsidRPr="00F75E43">
        <w:rPr>
          <w:rFonts w:ascii="Times New Roman" w:hAnsi="Times New Roman"/>
          <w:lang w:val="az-Latn-AZ"/>
        </w:rPr>
        <w:br/>
        <w:t>UŞAĞINIZDA MİNNƏTDAR OLAN ÜRƏK TƏRBİYƏLƏNDİRİN</w:t>
      </w:r>
      <w:bookmarkEnd w:id="12"/>
    </w:p>
    <w:p w:rsidR="009515F8" w:rsidRPr="00F75E43" w:rsidRDefault="009515F8" w:rsidP="00EB2703">
      <w:pPr>
        <w:pStyle w:val="Text"/>
        <w:ind w:firstLine="360"/>
        <w:rPr>
          <w:lang w:val="az-Latn-AZ"/>
        </w:rPr>
      </w:pPr>
      <w:r w:rsidRPr="00F75E43">
        <w:rPr>
          <w:lang w:val="az-Latn-AZ"/>
        </w:rPr>
        <w:t>«Bu, düzgün deyil. Niyə ona olar, mənə yox?»</w:t>
      </w:r>
    </w:p>
    <w:p w:rsidR="009515F8" w:rsidRPr="00F75E43" w:rsidRDefault="009515F8" w:rsidP="00EB2703">
      <w:pPr>
        <w:pStyle w:val="Text"/>
        <w:ind w:firstLine="360"/>
        <w:rPr>
          <w:lang w:val="az-Latn-AZ"/>
        </w:rPr>
      </w:pPr>
      <w:r w:rsidRPr="00F75E43">
        <w:rPr>
          <w:lang w:val="az-Latn-AZ"/>
        </w:rPr>
        <w:t>«Mən buna daha çox layiqəm, nəinki o».</w:t>
      </w:r>
    </w:p>
    <w:p w:rsidR="009515F8" w:rsidRPr="00F75E43" w:rsidRDefault="009515F8" w:rsidP="00EB2703">
      <w:pPr>
        <w:pStyle w:val="Text"/>
        <w:ind w:firstLine="360"/>
        <w:rPr>
          <w:lang w:val="az-Latn-AZ"/>
        </w:rPr>
      </w:pPr>
      <w:r w:rsidRPr="00F75E43">
        <w:rPr>
          <w:lang w:val="az-Latn-AZ"/>
        </w:rPr>
        <w:t>Bilirsən, sən mənə borclusan! Axı mən daha çoxuna layiqəm!»</w:t>
      </w:r>
    </w:p>
    <w:p w:rsidR="009515F8" w:rsidRPr="00F75E43" w:rsidRDefault="009515F8" w:rsidP="00EB2703">
      <w:pPr>
        <w:pStyle w:val="Text"/>
        <w:ind w:firstLine="360"/>
        <w:rPr>
          <w:lang w:val="az-Latn-AZ"/>
        </w:rPr>
      </w:pPr>
      <w:r w:rsidRPr="00F75E43">
        <w:rPr>
          <w:lang w:val="az-Latn-AZ"/>
        </w:rPr>
        <w:t>Bu gün elə təəssürat yaranır ki, cəmiyyətin əksəriyyəti öz hüquqları barədə bilir. Cəmiyyət elə düşünür ki, tələb etməyə daha çox hüququ var, nəinki işləməyə. Biz hər yerdə öz hüquqlarını tələb edənlərə rast gəlirik. Bu, naşükürlüyün təsirindəndir.</w:t>
      </w:r>
    </w:p>
    <w:p w:rsidR="009515F8" w:rsidRPr="00F75E43" w:rsidRDefault="009515F8" w:rsidP="00EB2703">
      <w:pPr>
        <w:pStyle w:val="Text"/>
        <w:ind w:firstLine="360"/>
        <w:rPr>
          <w:lang w:val="az-Latn-AZ"/>
        </w:rPr>
      </w:pPr>
      <w:r w:rsidRPr="00F75E43">
        <w:rPr>
          <w:lang w:val="az-Latn-AZ"/>
        </w:rPr>
        <w:t>Yuxarıda oxuduğumuz etiraz edən şəxslərin minnətdar ürəyə sahib olmadığını müşahidə edirik. Ətrafdakılara qarşı belə münasibəti hətta doğma övladlarımızda da görmək olar. Onlar ümid bəslədiklərini ala bilmədikləri üçün şikayət edirlər. Bu da təbii haldır. Lakin hər şeydən ötrü həmişə şikayət etmək vərdişi xasiyyətin bir hissəsinə çevrilirsə, onda bu, mənfi nəticələrə gətirib çıxaracaq. Naşükür insan yüksək stressə, məyusluğa və depressiyaya daha çox məruz qalır. O, sağlam münasibət qurmaqda da çətinliklərlə üzləşir. Ümumiyyətlə, belə insan həyatdan zövq ala bilmir. Bunu elmi tədqiqatlar da təsdiqləyir.</w:t>
      </w:r>
    </w:p>
    <w:p w:rsidR="009515F8" w:rsidRPr="00F75E43" w:rsidRDefault="009515F8" w:rsidP="00EB2703">
      <w:pPr>
        <w:pStyle w:val="Text"/>
        <w:ind w:firstLine="360"/>
        <w:rPr>
          <w:lang w:val="az-Latn-AZ"/>
        </w:rPr>
      </w:pPr>
      <w:r w:rsidRPr="00F75E43">
        <w:rPr>
          <w:lang w:val="az-Latn-AZ"/>
        </w:rPr>
        <w:t>Kitabın əvvəlində belə bir sual vermişdim: övladınızın taleyinin necə olmasını istəyərdiniz? Onda belə bir fikir də söyləmişdim ki, yəqin, siz onlar üçün İsa Məsihin hər kəsə arzuladığını istəyərdiniz. İsa istəyir ki, bizdə Onun kamil sevinci olsun (Yəhya 15:11-ə bax). Hamımız istəyirik ki, övladlarımız sevinc dolu həyat yaşasın. Hamımız onların pislikdən qorunmasını istəyirik. İstəyirik ki, onlar öz dəyərini bilən, həyatda məqsədi olan və çağırışını yerinə yetirməyə çalışan şəxsiyyətə çevrilsinlər. Uşaqlarımızın həyatını Məsihə həsr etməkdən əlavə, yuxarıda sadalanan keyfiyyətlərin hamısını onlarda tərbiyə etmək üçün minnətdar ürək yaransın deyə çalışmaq lazımdır.</w:t>
      </w:r>
    </w:p>
    <w:p w:rsidR="009515F8" w:rsidRPr="00F75E43" w:rsidRDefault="009515F8" w:rsidP="00EB2703">
      <w:pPr>
        <w:pStyle w:val="Text"/>
        <w:ind w:firstLine="360"/>
        <w:rPr>
          <w:lang w:val="az-Latn-AZ"/>
        </w:rPr>
      </w:pPr>
      <w:r w:rsidRPr="00F75E43">
        <w:rPr>
          <w:lang w:val="az-Latn-AZ"/>
        </w:rPr>
        <w:t>Bu istiqamətdəki səylər uşaqlara həyatın müxtəlif sahələrində uğur qazandıracaqdır. Bu yaxınlarda alimlər insanlara və həyatın özünə minnətdar münasibətin nəticəsi kimi müsbət təsirləri başa düşmək üçün araşdırma apardılar. Məsələn, 2012-ci ildə Berklidəki Kaliforniya Universiteti, Devisdəki Kaliforniya Universiteti ilə 5,6 milyon dollarlıq layihəyə ortaq oldu. Bu layihənin adı «Minnətdarlığın inkişaf nəzəriyyəsi və təcrübəsi»dir.</w:t>
      </w:r>
      <w:r w:rsidRPr="00F75E43">
        <w:rPr>
          <w:rStyle w:val="FootnoteReference"/>
          <w:lang w:val="az-Latn-AZ"/>
        </w:rPr>
        <w:footnoteReference w:id="52"/>
      </w:r>
      <w:r w:rsidRPr="00F75E43">
        <w:rPr>
          <w:lang w:val="az-Latn-AZ"/>
        </w:rPr>
        <w:t xml:space="preserve"> Onun əsas məqsədi tibbi, təhsil və təşkilati məqsədlər üçün minnətdarlıq təcrübəsini təbliğ etməyin yollarını tapmaqdır. Sonra isə insanlar və həyatın özü üçün minnətdarlığın bəhrələrini biçməkdir.</w:t>
      </w:r>
    </w:p>
    <w:p w:rsidR="009515F8" w:rsidRPr="00F75E43" w:rsidRDefault="009515F8" w:rsidP="00EB2703">
      <w:pPr>
        <w:pStyle w:val="Text"/>
        <w:ind w:firstLine="360"/>
        <w:rPr>
          <w:lang w:val="az-Latn-AZ"/>
        </w:rPr>
      </w:pPr>
      <w:r w:rsidRPr="00F75E43">
        <w:rPr>
          <w:lang w:val="az-Latn-AZ"/>
        </w:rPr>
        <w:t>Minnətdarlıq sahəsində aparıcı elmi mütəxəssis doktor Robert Emmons iddia edir ki, yüzlərlə araşdırma bu hissin insana fiziki, psixoloji və sosial faydalarını olduğunu təsdiqləyir. O qeyd edir ki, insan minnətdar olanda…</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Xoşbəxt olur və həyatdan zövq alır.</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Narazılığı və depressiyası azalır.</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İmmuniteti möhkəmlənir, qan təzyiqi, hər hansı bir xəstəliyin simptomları və ağrıları azalır.</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Yuxunun keyfiyyəti artır.</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Daha çox şən əhval-ruhiyyəyə malik olur və hansısa bədbəxt hadisədən sonra tez bərpa olunur.</w:t>
      </w:r>
    </w:p>
    <w:p w:rsidR="009515F8" w:rsidRPr="00F75E43" w:rsidRDefault="009515F8" w:rsidP="00AB6704">
      <w:pPr>
        <w:pStyle w:val="Para01"/>
        <w:spacing w:before="240" w:after="240"/>
        <w:ind w:left="742" w:hanging="192"/>
        <w:rPr>
          <w:rFonts w:ascii="Times New Roman" w:hAnsi="Times New Roman" w:cs="Times New Roman"/>
          <w:lang w:val="az-Latn-AZ"/>
        </w:rPr>
      </w:pPr>
      <w:r w:rsidRPr="00F75E43">
        <w:rPr>
          <w:rFonts w:ascii="Times New Roman" w:hAnsi="Times New Roman" w:cs="Times New Roman"/>
          <w:lang w:val="az-Latn-AZ"/>
        </w:rPr>
        <w:t>• Həyat yoldaşı, ailəsi və dostları ilə münasibətləri daha yaxşı olur.</w:t>
      </w:r>
      <w:r w:rsidRPr="00F75E43">
        <w:rPr>
          <w:rStyle w:val="FootnoteReference"/>
          <w:rFonts w:ascii="Times New Roman" w:hAnsi="Times New Roman"/>
          <w:lang w:val="az-Latn-AZ"/>
        </w:rPr>
        <w:footnoteReference w:id="53"/>
      </w:r>
      <w:r w:rsidRPr="00F75E43">
        <w:rPr>
          <w:rFonts w:ascii="Times New Roman" w:hAnsi="Times New Roman" w:cs="Times New Roman"/>
          <w:lang w:val="az-Latn-AZ"/>
        </w:rPr>
        <w:t xml:space="preserve"> </w:t>
      </w:r>
    </w:p>
    <w:p w:rsidR="009515F8" w:rsidRPr="00F75E43" w:rsidRDefault="009515F8" w:rsidP="00EB2703">
      <w:pPr>
        <w:pStyle w:val="Text"/>
        <w:ind w:firstLine="360"/>
        <w:rPr>
          <w:lang w:val="az-Latn-AZ"/>
        </w:rPr>
      </w:pPr>
      <w:r w:rsidRPr="00F75E43">
        <w:rPr>
          <w:lang w:val="az-Latn-AZ"/>
        </w:rPr>
        <w:t>Başqa sözlə desək, biz minnətdar olanda, çətinliklərdən rahat keçə və gərgin vəziyyətlərin öhdəsindən daha yaxşı gələ bilirik. Məsələn, minnətdar insan, adətən, öz uğursuzluqlarının və mənfi vəziyyətin öhdəsindən uğurla gəlir.</w:t>
      </w:r>
    </w:p>
    <w:p w:rsidR="009515F8" w:rsidRPr="00F75E43" w:rsidRDefault="009515F8" w:rsidP="00EB2703">
      <w:pPr>
        <w:pStyle w:val="Text"/>
        <w:ind w:firstLine="360"/>
        <w:rPr>
          <w:lang w:val="az-Latn-AZ"/>
        </w:rPr>
      </w:pPr>
      <w:r w:rsidRPr="00F75E43">
        <w:rPr>
          <w:lang w:val="az-Latn-AZ"/>
        </w:rPr>
        <w:t>Klinik və sağlamlıq psixologiyası üzrə mütəxəssis doktor Melani Qrinberq hesab edir ki, minnətdarlıq «qəlbin dərinliyinə toxunaraq, beyində müsbət emosiyalar yaradan mərkəzləri aktivləşdirir. Minnətdarlığın müntəzəm ifadəsi beyindəki neyronların hər şeyə müsbət reaksiya verməsinə səbəb olur</w:t>
      </w:r>
      <w:r w:rsidRPr="00F75E43">
        <w:rPr>
          <w:rStyle w:val="FootnoteReference"/>
          <w:lang w:val="az-Latn-AZ"/>
        </w:rPr>
        <w:footnoteReference w:id="54"/>
      </w:r>
      <w:r w:rsidRPr="00F75E43">
        <w:rPr>
          <w:lang w:val="az-Latn-AZ"/>
        </w:rPr>
        <w:t>».</w:t>
      </w:r>
    </w:p>
    <w:p w:rsidR="009515F8" w:rsidRPr="00F75E43" w:rsidRDefault="009515F8" w:rsidP="00EB2703">
      <w:pPr>
        <w:pStyle w:val="Text"/>
        <w:ind w:firstLine="360"/>
        <w:rPr>
          <w:lang w:val="az-Latn-AZ"/>
        </w:rPr>
      </w:pPr>
      <w:r w:rsidRPr="00F75E43">
        <w:rPr>
          <w:lang w:val="az-Latn-AZ"/>
        </w:rPr>
        <w:t>Allahın Sözünün bizə «…hər vəziyyətdə şükür edin. Çünki bunlar Məsih İsada olan sizlər üçün Allahın iradəsidir» (1 Saloniklilərə 5:18) dediyinə təəccüblənməyə dəyərmi? Allah istəyir ki, biz sevinək. Minnətdarlıq isə həqiqi sevincin mənbəyidir. Zəburun müəllifi yazır: «Rəbbə şükür edin, ona görə ki yaxşıdır, çünki məhəbbəti əbədidir!» (Zəbur 136:1)</w:t>
      </w:r>
    </w:p>
    <w:p w:rsidR="009515F8" w:rsidRPr="00F75E43" w:rsidRDefault="009515F8" w:rsidP="00EB2703">
      <w:pPr>
        <w:pStyle w:val="Text"/>
        <w:ind w:firstLine="360"/>
        <w:rPr>
          <w:lang w:val="az-Latn-AZ"/>
        </w:rPr>
      </w:pPr>
      <w:r w:rsidRPr="00F75E43">
        <w:rPr>
          <w:lang w:val="az-Latn-AZ"/>
        </w:rPr>
        <w:t>Müqəddəs Yazılar Allaha minnətdarlıq etməyin, sevinməyin və Onu izzətləndirməyin müxtəlif yollarını göstərir. Bu isə o deməkdir ki, biz minnətdar ürəyə malik olmalıyıq. Allahı izzətləndirmək əmri Onun mövcudluğunu, işlərini qəbul etmək, cavabında isə Ona hörmət və izzət verməkdir. «Həmişə hər şeyə görə Rəbbimiz İsa Məsihin adı ilə Ata Allaha şükür edin» (Efeslilərə 5:20). Lakin minnətdarlıq etmək bacarığı doğuluşdan yaranmır. Hər şey istədiyimiz kimi olmayanda, minnətdar olmaq çətindir. Buna görə də minnətdarlığı inkişaf etdirmək lazımdır.</w:t>
      </w:r>
    </w:p>
    <w:p w:rsidR="009515F8" w:rsidRPr="00F75E43" w:rsidRDefault="009515F8" w:rsidP="00AB6704">
      <w:pPr>
        <w:pStyle w:val="Para05"/>
        <w:keepNext/>
        <w:spacing w:before="600" w:after="240"/>
        <w:ind w:left="312" w:right="240"/>
        <w:rPr>
          <w:rFonts w:ascii="Times New Roman" w:hAnsi="Times New Roman"/>
          <w:lang w:val="az-Latn-AZ"/>
        </w:rPr>
      </w:pPr>
      <w:r w:rsidRPr="00F75E43">
        <w:rPr>
          <w:rFonts w:ascii="Times New Roman" w:hAnsi="Times New Roman"/>
          <w:lang w:val="az-Latn-AZ"/>
        </w:rPr>
        <w:t>MİNNƏTDARLIĞI İNKİŞAF ETDİRMƏK LAZIMDIR</w:t>
      </w:r>
    </w:p>
    <w:p w:rsidR="009515F8" w:rsidRPr="00F75E43" w:rsidRDefault="009515F8" w:rsidP="00EB2703">
      <w:pPr>
        <w:pStyle w:val="Text"/>
        <w:ind w:firstLine="360"/>
        <w:rPr>
          <w:lang w:val="az-Latn-AZ"/>
        </w:rPr>
      </w:pPr>
      <w:r w:rsidRPr="00F75E43">
        <w:rPr>
          <w:lang w:val="az-Latn-AZ"/>
        </w:rPr>
        <w:t>Təzə imana gəldiyim vaxt mən minnətdarlığa elə də əhəmiyyət vermirdim. Bilirdim ki, Allaha izzət verməli və minnətdarlıq etməliyəm. Lakin minnətdarlığın əsas mənasını başa düşmürdüm. Başqa sözlə, minnətdarlıq edən ürəklə sevinc dolu həyat arasındakı əlaqəni görmürdüm. Halbuki İsa mənim sevincimin kamil olması üçün gəldiyini deyir. Həyatımda baş verən bir hadisədən sonra mənim minnətdarlığa olan münasibətim dəyişdi.</w:t>
      </w:r>
    </w:p>
    <w:p w:rsidR="009515F8" w:rsidRPr="00F75E43" w:rsidRDefault="009515F8" w:rsidP="00EB2703">
      <w:pPr>
        <w:pStyle w:val="Text"/>
        <w:ind w:firstLine="360"/>
        <w:rPr>
          <w:lang w:val="az-Latn-AZ"/>
        </w:rPr>
      </w:pPr>
      <w:r w:rsidRPr="00F75E43">
        <w:rPr>
          <w:lang w:val="az-Latn-AZ"/>
        </w:rPr>
        <w:t>Seminariyanı bitirdikdən sonra mən «Campus Crusade for Christ»</w:t>
      </w:r>
      <w:r w:rsidRPr="00F75E43">
        <w:rPr>
          <w:rStyle w:val="FootnoteReference"/>
          <w:lang w:val="az-Latn-AZ"/>
        </w:rPr>
        <w:footnoteReference w:id="55"/>
      </w:r>
      <w:r w:rsidRPr="00F75E43">
        <w:rPr>
          <w:lang w:val="az-Latn-AZ"/>
        </w:rPr>
        <w:t xml:space="preserve"> missioner təşkilatına qoşulub gənclər üçün səyahət edən vəzçi olmaq istəyirdim. Həmin vaxt mən cəsarətli və enerjili bir gənc idim. Ürəyim düz yol seçsə də, olduqca səbirsiz idim. Hər şeyə tez nail olmaq istəyirdim. Mən sərbəst səyahət etmək və vəz etmək istəyirdim. Lakin missiyanın rəhbərliyi mənim kifayət qədər ruhən yetkin olmadığımı bildirdilər.</w:t>
      </w:r>
    </w:p>
    <w:p w:rsidR="009515F8" w:rsidRPr="00F75E43" w:rsidRDefault="009515F8" w:rsidP="00EB2703">
      <w:pPr>
        <w:pStyle w:val="Text"/>
        <w:ind w:firstLine="360"/>
        <w:rPr>
          <w:lang w:val="az-Latn-AZ"/>
        </w:rPr>
      </w:pPr>
      <w:r w:rsidRPr="00F75E43">
        <w:rPr>
          <w:lang w:val="az-Latn-AZ"/>
        </w:rPr>
        <w:t>Onlarla xidmət edərkən istəmədən bəzilərini incitdim. Əslində mənim yenilməz xasiyyətim onlara böyük problemlər yaratdı. Buna görə də onlar mənim başqa yerə təyinat almağıma çalışdılar. Yəni Amerika üzrə müjdəçilik səyahəti əvəzinə, məni Argentinanın universitet şəhərciklərinə təbliğə göndərdilər.</w:t>
      </w:r>
    </w:p>
    <w:p w:rsidR="009515F8" w:rsidRPr="00F75E43" w:rsidRDefault="009515F8" w:rsidP="00EB2703">
      <w:pPr>
        <w:pStyle w:val="Text"/>
        <w:ind w:firstLine="360"/>
        <w:rPr>
          <w:lang w:val="az-Latn-AZ"/>
        </w:rPr>
      </w:pPr>
      <w:r w:rsidRPr="00F75E43">
        <w:rPr>
          <w:lang w:val="az-Latn-AZ"/>
        </w:rPr>
        <w:t>Hadisələrin bu cür gedişi məni məyus etdi. Demək olar ki, mən ümidsizliyə qapılmışdım. Bu təyinat nəinki mənim planlarımı və arzularımı puç etdi, həm də onu iflasa uğratdı. Həmin vaxt mən kiməsə minnətdar olmaq üçün kiçik bir səbəb də tapa bilmirdim. Görünür, mənfi əhval-ruhiyyəm Allahın yaranan vəziyyəti mənim xeyrimə və Öz izzətinə çevirmək istədiyini görməyimə imkan vermirdi.</w:t>
      </w:r>
    </w:p>
    <w:p w:rsidR="009515F8" w:rsidRPr="00F75E43" w:rsidRDefault="009515F8" w:rsidP="00EB2703">
      <w:pPr>
        <w:pStyle w:val="Text"/>
        <w:ind w:firstLine="360"/>
        <w:rPr>
          <w:lang w:val="az-Latn-AZ"/>
        </w:rPr>
      </w:pPr>
      <w:r w:rsidRPr="00F75E43">
        <w:rPr>
          <w:lang w:val="az-Latn-AZ"/>
        </w:rPr>
        <w:t>Sonda təyinatımla razılaşdım. Bu sahədə uğur əldə etmək üçün nə qədər çox dua edirdimsə, bir o qədər də qarşıma qoyulan vəzifənin yerinə yetirməyə çalışırdım. Beləliklə, gələcəyimi Allahın əlinə verdim. Süleyman peyğəmbərin «[Rəbb] əməlisalehlərin sağlam şüurunu qoruyur… O, ədalətin yollarını qoruyur, möminlərin yollarını hifz edir» (Süleymanın Məsəlləri 2:6–8) deyən müdrik məsəlini xatırladım. Mən Allahın sadiq xidmətçisi olmaq istəyirdim.</w:t>
      </w:r>
    </w:p>
    <w:p w:rsidR="009515F8" w:rsidRPr="00F75E43" w:rsidRDefault="009515F8" w:rsidP="00EB2703">
      <w:pPr>
        <w:pStyle w:val="Text"/>
        <w:ind w:firstLine="360"/>
        <w:rPr>
          <w:lang w:val="az-Latn-AZ"/>
        </w:rPr>
      </w:pPr>
      <w:r w:rsidRPr="00F75E43">
        <w:rPr>
          <w:lang w:val="az-Latn-AZ"/>
        </w:rPr>
        <w:t>1967-ci ildə Argentinaya gələndə Cənubi Amerika universitetlərində kommunist mərkəzlərin təsiri çox böyük idi. Həmişə olduğu kimi, cəsarətlə özümü hadisələrin mərkəzinə atdım və radikal gənclərlə açıq müzakirələrə qoşuldum. Argentinadan xaricdə olan Boliviya və Çilidəki kampuslara baş çəkdim. İki il ərzində mən Cənubi Amerikada «Campus Crusade»nin filialını yaratmağa çalışdım. Dəfələrlə həyatımda təhlükələrlə qarşılaşdım. Mən qarət olundum, etmədiyim cinayətdə təqsirləndirildim və həbs olundum. Bəzən özümə sual verirdim: «Görəsən, nə vaxtsa evə sağ-salamat qayıdacağammı?»</w:t>
      </w:r>
    </w:p>
    <w:p w:rsidR="009515F8" w:rsidRPr="00F75E43" w:rsidRDefault="009515F8" w:rsidP="00EB2703">
      <w:pPr>
        <w:pStyle w:val="Text"/>
        <w:ind w:firstLine="360"/>
        <w:rPr>
          <w:lang w:val="az-Latn-AZ"/>
        </w:rPr>
      </w:pPr>
      <w:r w:rsidRPr="00F75E43">
        <w:rPr>
          <w:lang w:val="az-Latn-AZ"/>
        </w:rPr>
        <w:t>Cənubi Amerikada başıma gələnlərdən doktor Bill Brayt xəbər tutdu. Həmin vaxt o, «Campus Crusade»nin prezidenti idi. Missioner təşkilatında incitdiyim rəhbərlər artıq öz vəzifələrini tərk etmişdilər. Yeni təyin olunmuş rəhbərlər isə məndən Şimali Amerika Universitetlərindəki tələbələrə müjdə çatdırmaq məqsədilə ABŞ-a qayıtmaq istəyib-istəmədiyimi soruşdular. Deyəsən, arzularım həyata keçmək üzrə idi. Onda padşah Davudun sözlərini xatırladım. O, haqlı idi: «Rəbdən zövq al, O da səni ürəyinin istəklərinə çatdıracaq» (Zəbur 37:4).</w:t>
      </w:r>
    </w:p>
    <w:p w:rsidR="009515F8" w:rsidRPr="00F75E43" w:rsidRDefault="009515F8" w:rsidP="00EB2703">
      <w:pPr>
        <w:pStyle w:val="Text"/>
        <w:ind w:firstLine="360"/>
        <w:rPr>
          <w:lang w:val="az-Latn-AZ"/>
        </w:rPr>
      </w:pPr>
      <w:r w:rsidRPr="00F75E43">
        <w:rPr>
          <w:lang w:val="az-Latn-AZ"/>
        </w:rPr>
        <w:t>ABŞ-a qayıdanda mən Cənubi Amerika şəhərciklərində iki il müşahidə etdiyim tələbə iğtişaşlarını burada da gördüm. Argentinada qazandığım təcrübə amerikalı gənclərin sosial problemlərinin həllini dərk etməyimə kömək etdi. Həmçinin bu təcrübə üsyançılara da kömək etdi. Belə ki, onlar yeni üsyanlarının əsasında ruhani problemin olduğunu başa düşdülər. Təəccübləndim ki, iki illik «sürgünlüyüm» Tanrının «təlim düşərgəsinə» çevrilməyinə və iyirmi il Allahın izzəti üçün tələbələrə xidmət etməyimə səbəb oldu. Bu təcrübə mənə hər vəziyyətdə Allaha minnətdar olmağı və Onun mənim həyatım üçün planına güvənməyi öyrətdi.</w:t>
      </w:r>
    </w:p>
    <w:p w:rsidR="009515F8" w:rsidRPr="00F75E43" w:rsidRDefault="009515F8" w:rsidP="00AB6704">
      <w:pPr>
        <w:pStyle w:val="Para05"/>
        <w:keepNext/>
        <w:spacing w:before="600" w:after="240"/>
        <w:ind w:left="312" w:right="240"/>
        <w:rPr>
          <w:rFonts w:ascii="Times New Roman" w:hAnsi="Times New Roman"/>
          <w:lang w:val="az-Latn-AZ"/>
        </w:rPr>
      </w:pPr>
      <w:r w:rsidRPr="00F75E43">
        <w:rPr>
          <w:rFonts w:ascii="Times New Roman" w:hAnsi="Times New Roman"/>
          <w:lang w:val="az-Latn-AZ"/>
        </w:rPr>
        <w:t>MİNNƏTDAR ÜRƏYİN YARANMASI ÜÇÜN YEDDİ ADDIM</w:t>
      </w:r>
    </w:p>
    <w:p w:rsidR="009515F8" w:rsidRPr="00F75E43" w:rsidRDefault="009515F8" w:rsidP="00EB2703">
      <w:pPr>
        <w:pStyle w:val="Text"/>
        <w:ind w:firstLine="360"/>
        <w:rPr>
          <w:lang w:val="az-Latn-AZ"/>
        </w:rPr>
      </w:pPr>
      <w:r w:rsidRPr="00F75E43">
        <w:rPr>
          <w:lang w:val="az-Latn-AZ"/>
        </w:rPr>
        <w:t>Uşaqlarda minnətdar ürək yaratmaq üçün yeddi təcrübi məsləhət:</w:t>
      </w:r>
    </w:p>
    <w:p w:rsidR="009515F8" w:rsidRPr="00F75E43" w:rsidRDefault="009515F8" w:rsidP="00AB6704">
      <w:pPr>
        <w:pStyle w:val="Para14"/>
        <w:spacing w:before="240" w:after="240"/>
        <w:ind w:firstLine="360"/>
        <w:rPr>
          <w:rFonts w:ascii="Times New Roman" w:hAnsi="Times New Roman"/>
          <w:lang w:val="az-Latn-AZ"/>
        </w:rPr>
      </w:pPr>
      <w:r w:rsidRPr="00F75E43">
        <w:rPr>
          <w:rStyle w:val="3Text"/>
          <w:rFonts w:ascii="Times New Roman" w:hAnsi="Times New Roman"/>
          <w:bCs w:val="0"/>
          <w:lang w:val="az-Latn-AZ"/>
        </w:rPr>
        <w:t xml:space="preserve">1. </w:t>
      </w:r>
      <w:r w:rsidRPr="00F75E43">
        <w:rPr>
          <w:rFonts w:ascii="Times New Roman" w:hAnsi="Times New Roman"/>
          <w:lang w:val="az-Latn-AZ"/>
        </w:rPr>
        <w:t>Uşaqlara Allaha sadiq olmağı və Onun məqsədinə etibar etməyi öyrədin</w:t>
      </w:r>
    </w:p>
    <w:p w:rsidR="009515F8" w:rsidRPr="00F75E43" w:rsidRDefault="009515F8" w:rsidP="00EB2703">
      <w:pPr>
        <w:pStyle w:val="Text"/>
        <w:ind w:firstLine="360"/>
        <w:rPr>
          <w:lang w:val="az-Latn-AZ"/>
        </w:rPr>
      </w:pPr>
      <w:r w:rsidRPr="00F75E43">
        <w:rPr>
          <w:lang w:val="az-Latn-AZ"/>
        </w:rPr>
        <w:t>Mən uşaqlarıma Allahın onların həyatı üçün planının olduğunu söyləmişəm. Onların bu planı dərk etməsi üçün dəfələrlə Cənubi Amerikaya «sürgünlük» hekayəmi misal gətirmişəm. Onlara izah etmişəm ki, hər şeyin açarı şəraitdən asılı olmayaraq, Allahın niyyətinə güvənmək və Ona sadiq qalmaqdır. Mən başa düşdüm ki, insanın minnətdar olub-olmamasını şərait müəyyənləşdirmir. Allaha güvənərək mən hər vəziyyətdə minnətdar olmalıyam. Başıma nə iş gəlməsinə baxmayaraq, bütün izzət Ona məxsusdur.</w:t>
      </w:r>
    </w:p>
    <w:p w:rsidR="009515F8" w:rsidRPr="00F75E43" w:rsidRDefault="009515F8" w:rsidP="00EB2703">
      <w:pPr>
        <w:pStyle w:val="Text"/>
        <w:ind w:firstLine="360"/>
        <w:rPr>
          <w:lang w:val="az-Latn-AZ"/>
        </w:rPr>
      </w:pPr>
      <w:r w:rsidRPr="00F75E43">
        <w:rPr>
          <w:lang w:val="az-Latn-AZ"/>
        </w:rPr>
        <w:t>Uşaqlara həyatımızı idarə edən Allaha etibar etməyi öyrədin. Qoy onlar Romalılara məktub 8-ci fəsil 28-ci ayəni əzbər öyrənsinlər: «Biz bilirik ki, hər şey birlikdə Allahı sevənlərin, Onun məqsədinə görə çağırılanların xeyrinə işləyir». Bu o demək deyil ki, bizim həyatımızda problem olmayacaq. Əgər biz Allaha sadiq olsaq, onda O, həyatımızın ən çətin vəziyyətlərində belə izzətlənəcək. Köləliyə satılan Yusif kimi biz də deyə bilərik: «Baxın siz mənə qarşı pis fikrə düşdünüz, lakin Allah onu yaxşı işə çevirdi ki, bu gün gördüyünüzü etsin və çoxlu adamın həyatını qorusun» (Yaradılış 50:20).</w:t>
      </w:r>
    </w:p>
    <w:p w:rsidR="009515F8" w:rsidRPr="00F75E43" w:rsidRDefault="009515F8" w:rsidP="00AB6704">
      <w:pPr>
        <w:pStyle w:val="Para14"/>
        <w:spacing w:before="240" w:after="240"/>
        <w:ind w:firstLine="360"/>
        <w:rPr>
          <w:rFonts w:ascii="Times New Roman" w:hAnsi="Times New Roman"/>
          <w:lang w:val="az-Latn-AZ"/>
        </w:rPr>
      </w:pPr>
      <w:r w:rsidRPr="00F75E43">
        <w:rPr>
          <w:rStyle w:val="3Text"/>
          <w:rFonts w:ascii="Times New Roman" w:hAnsi="Times New Roman"/>
          <w:bCs w:val="0"/>
          <w:lang w:val="az-Latn-AZ"/>
        </w:rPr>
        <w:t xml:space="preserve">2. </w:t>
      </w:r>
      <w:r w:rsidRPr="00F75E43">
        <w:rPr>
          <w:rFonts w:ascii="Times New Roman" w:hAnsi="Times New Roman"/>
          <w:lang w:val="az-Latn-AZ"/>
        </w:rPr>
        <w:t>Uşaqlara günahkar olduqlarını dərk etməyi öyrədin</w:t>
      </w:r>
    </w:p>
    <w:p w:rsidR="009515F8" w:rsidRPr="00F75E43" w:rsidRDefault="009515F8" w:rsidP="00EB2703">
      <w:pPr>
        <w:pStyle w:val="Text"/>
        <w:ind w:firstLine="360"/>
        <w:rPr>
          <w:lang w:val="az-Latn-AZ"/>
        </w:rPr>
      </w:pPr>
      <w:r w:rsidRPr="00F75E43">
        <w:rPr>
          <w:lang w:val="az-Latn-AZ"/>
        </w:rPr>
        <w:t>Uşaqlara məsihçiliyin on iki əsas doktrinasını qəbul etməyə kömək edəndə, gec və ya tez siz ilk günah məsələsinə toxunacaqsınız. Uşaqlarınızda minnətdar ürək tərbiyə etmək üçün bu doktrinalardan əsas kimi istifadə edin.</w:t>
      </w:r>
    </w:p>
    <w:p w:rsidR="009515F8" w:rsidRPr="00F75E43" w:rsidRDefault="009515F8" w:rsidP="00EB2703">
      <w:pPr>
        <w:pStyle w:val="Text"/>
        <w:ind w:firstLine="360"/>
        <w:rPr>
          <w:lang w:val="az-Latn-AZ"/>
        </w:rPr>
      </w:pPr>
      <w:r w:rsidRPr="00F75E43">
        <w:rPr>
          <w:lang w:val="az-Latn-AZ"/>
        </w:rPr>
        <w:t>Uşaqlara günahkar olduğumuz və Allahdan uzaq düşdüyümüzü izah edəndə, onlara söyləyin ki, günah insanı hər şeydən məhrum edir. Allah isə salehdir. Buna görə də bizim Onunla ünsiyyətdən zövq almağa heç bir hüququmuz yoxdur. Onun bizə mərhəmət göstərməsi üçün heç bir səbəbimiz də yoxdur. Müqəddəs Yazı deyir: «Saleh olan yoxdur, bir nəfər belə, yoxdur… &lt;…&gt; Hamısı yoldan azıb, onlardan fayda yoxdur. Bir nəfər də olsun yaxşı iş görən yoxdur» (Romalılara 3:10, 12).</w:t>
      </w:r>
    </w:p>
    <w:p w:rsidR="009515F8" w:rsidRPr="00F75E43" w:rsidRDefault="009515F8" w:rsidP="00EB2703">
      <w:pPr>
        <w:pStyle w:val="Text"/>
        <w:ind w:firstLine="360"/>
        <w:rPr>
          <w:lang w:val="az-Latn-AZ"/>
        </w:rPr>
      </w:pPr>
      <w:r w:rsidRPr="00F75E43">
        <w:rPr>
          <w:lang w:val="az-Latn-AZ"/>
        </w:rPr>
        <w:t>Günahkar olduğumuzu etiraf etmək Allahın lütfünə layiq olmadığımızı başa düşməyə kömək edir. Heç bir əməlimizlə biz Allahın lütfünə layiq ola bilmərik. Buna görə də Onun bizə göstərdiyi mərhəmətə qarşı böyük minnətdarlıq hissi yaranır.</w:t>
      </w:r>
    </w:p>
    <w:p w:rsidR="009515F8" w:rsidRPr="00F75E43" w:rsidRDefault="009515F8" w:rsidP="00AB6704">
      <w:pPr>
        <w:pStyle w:val="Para14"/>
        <w:spacing w:before="240" w:after="240"/>
        <w:ind w:firstLine="360"/>
        <w:rPr>
          <w:rFonts w:ascii="Times New Roman" w:hAnsi="Times New Roman"/>
          <w:lang w:val="az-Latn-AZ"/>
        </w:rPr>
      </w:pPr>
      <w:r w:rsidRPr="00F75E43">
        <w:rPr>
          <w:rStyle w:val="3Text"/>
          <w:rFonts w:ascii="Times New Roman" w:hAnsi="Times New Roman"/>
          <w:bCs w:val="0"/>
          <w:lang w:val="az-Latn-AZ"/>
        </w:rPr>
        <w:t xml:space="preserve">3. </w:t>
      </w:r>
      <w:r w:rsidRPr="00F75E43">
        <w:rPr>
          <w:rFonts w:ascii="Times New Roman" w:hAnsi="Times New Roman"/>
          <w:lang w:val="az-Latn-AZ"/>
        </w:rPr>
        <w:t>Uşaqlara Allahın böyük lüftünə heyran olmağı öyrədin</w:t>
      </w:r>
    </w:p>
    <w:p w:rsidR="009515F8" w:rsidRPr="00F75E43" w:rsidRDefault="009515F8" w:rsidP="00EB2703">
      <w:pPr>
        <w:pStyle w:val="Text"/>
        <w:ind w:firstLine="360"/>
        <w:rPr>
          <w:lang w:val="az-Latn-AZ"/>
        </w:rPr>
      </w:pPr>
      <w:r w:rsidRPr="00F75E43">
        <w:rPr>
          <w:lang w:val="az-Latn-AZ"/>
        </w:rPr>
        <w:t>Uşaqlara izah edin ki, Allah İsa Məsihin surətində zahir oldu və günahlarımıza görə dəhşətli ölümə məhkum olundu. Biz hələ günahkar ola-ola, O bizim uğrumuzda öldü. Biz Onu rədd etdik, amma O bizi qəbul etdi. İsa deyir: «Siz Məni rədd edə bilərsiniz. Lakin Mən sizdən üz çevirməyəcəyəm. Siz Mənim üçün o qədər dəyərlisiniz ki, Mən sizinlə yaxın münasibətləri bərpa etməkdən ötrü hər şeyə hazıram. Mən dünyanıza gəlib sizin kimi İnsan olacağam ki, sizi əbədi ölümdən və tənhalıqdan xilas edim».</w:t>
      </w:r>
    </w:p>
    <w:p w:rsidR="009515F8" w:rsidRPr="00F75E43" w:rsidRDefault="009515F8" w:rsidP="00EB2703">
      <w:pPr>
        <w:pStyle w:val="Text"/>
        <w:ind w:firstLine="360"/>
        <w:rPr>
          <w:lang w:val="az-Latn-AZ"/>
        </w:rPr>
      </w:pPr>
      <w:r w:rsidRPr="00F75E43">
        <w:rPr>
          <w:lang w:val="az-Latn-AZ"/>
        </w:rPr>
        <w:t>Uşaqlara təkrar-təkrar Məsihin layiq olmadığı heyrətamiz ölüm hekayəsini xatırladın. Qoy onlar Allahın lütfündən zövq alsınlar. Biz günahımızın nə qədər pis olduğunu və Allahın mərhəmətinin nə qədər böyük olduğunu dərk edəndə, ürəyimiz minnətdarlıqla dolur.</w:t>
      </w:r>
    </w:p>
    <w:p w:rsidR="009515F8" w:rsidRPr="00F75E43" w:rsidRDefault="009515F8" w:rsidP="00AB6704">
      <w:pPr>
        <w:pStyle w:val="Para14"/>
        <w:spacing w:before="240" w:after="240"/>
        <w:ind w:firstLine="360"/>
        <w:rPr>
          <w:rFonts w:ascii="Times New Roman" w:hAnsi="Times New Roman"/>
          <w:lang w:val="az-Latn-AZ"/>
        </w:rPr>
      </w:pPr>
      <w:r w:rsidRPr="00F75E43">
        <w:rPr>
          <w:rStyle w:val="3Text"/>
          <w:rFonts w:ascii="Times New Roman" w:hAnsi="Times New Roman"/>
          <w:bCs w:val="0"/>
          <w:lang w:val="az-Latn-AZ"/>
        </w:rPr>
        <w:t xml:space="preserve">4. </w:t>
      </w:r>
      <w:r w:rsidRPr="00F75E43">
        <w:rPr>
          <w:rFonts w:ascii="Times New Roman" w:hAnsi="Times New Roman"/>
          <w:lang w:val="az-Latn-AZ"/>
        </w:rPr>
        <w:t>Uşaqları öyrədin ki, minnətdarlığın ifadələrindən biri — əməkdir</w:t>
      </w:r>
    </w:p>
    <w:p w:rsidR="009515F8" w:rsidRPr="00F75E43" w:rsidRDefault="009515F8" w:rsidP="00EB2703">
      <w:pPr>
        <w:pStyle w:val="Text"/>
        <w:ind w:firstLine="360"/>
        <w:rPr>
          <w:lang w:val="az-Latn-AZ"/>
        </w:rPr>
      </w:pPr>
      <w:r w:rsidRPr="00F75E43">
        <w:rPr>
          <w:lang w:val="az-Latn-AZ"/>
        </w:rPr>
        <w:t>Məsih dedi: «…işçi öz haqqına layiqdir…» (Luka 10:7). Həvari Paul təsdiqləyir: «Səyiniz azalmasın, ruhunuz alovlu olsun. Rəbbə qulluq edin» (Romalılara 12:11). Dotti ilə mən evdə üzərinə qoyduğumuz öhdəlikləri yerinə yetirdiklərinə görə uşaqları mükafatlandırmaq qərarına gəldik. Uşaqlar ev təmizləyəndə, otları kəsəndə və digər məsuliyyətləri yerinə yetirəndə, aldıqları mükafatı daha çox qiymətləndirirlər. Uşaqlara əməklərinə görə aldıqları mükafatı dəyərləndirməyi öyrədin. Elə anlar olur ki, biz təmənnasız onlara hədiyyə veririk. Lakin çətin işin yerinə yetirilməsinə görə verilən mükafat — minnətdar ürəyi dəstəkləyir.</w:t>
      </w:r>
    </w:p>
    <w:p w:rsidR="009515F8" w:rsidRPr="00F75E43" w:rsidRDefault="009515F8" w:rsidP="00AB6704">
      <w:pPr>
        <w:pStyle w:val="Para14"/>
        <w:spacing w:before="240" w:after="240"/>
        <w:ind w:firstLine="360"/>
        <w:rPr>
          <w:rFonts w:ascii="Times New Roman" w:hAnsi="Times New Roman"/>
          <w:lang w:val="az-Latn-AZ"/>
        </w:rPr>
      </w:pPr>
      <w:r w:rsidRPr="00F75E43">
        <w:rPr>
          <w:rStyle w:val="3Text"/>
          <w:rFonts w:ascii="Times New Roman" w:hAnsi="Times New Roman"/>
          <w:bCs w:val="0"/>
          <w:lang w:val="az-Latn-AZ"/>
        </w:rPr>
        <w:t xml:space="preserve">5. </w:t>
      </w:r>
      <w:r w:rsidRPr="00F75E43">
        <w:rPr>
          <w:rFonts w:ascii="Times New Roman" w:hAnsi="Times New Roman"/>
          <w:lang w:val="az-Latn-AZ"/>
        </w:rPr>
        <w:t>Uşaqları böyük gözləntilər içində olmamağı öyrədin</w:t>
      </w:r>
    </w:p>
    <w:p w:rsidR="009515F8" w:rsidRPr="00F75E43" w:rsidRDefault="009515F8" w:rsidP="00EB2703">
      <w:pPr>
        <w:pStyle w:val="Text"/>
        <w:ind w:firstLine="360"/>
        <w:rPr>
          <w:lang w:val="az-Latn-AZ"/>
        </w:rPr>
      </w:pPr>
      <w:r w:rsidRPr="00F75E43">
        <w:rPr>
          <w:lang w:val="az-Latn-AZ"/>
        </w:rPr>
        <w:t>Hər şeyin qədərincə olmasında fayda var. Lakin reallıq gözləntilərimizdən çox olanda, xoş təəssürat yaranır. Eyni şeyi uşaqların hədiyyələri və tətildəki gözləntiləri barədə də demək olar. Övladlarınızı bahalı hədiyyələrə öyrəşdirməyin. Çünki bahalı mükafat onların gözləntilərindən çox olanda, onlar təəccüblənə bilər.</w:t>
      </w:r>
    </w:p>
    <w:p w:rsidR="009515F8" w:rsidRPr="00F75E43" w:rsidRDefault="009515F8" w:rsidP="00EB2703">
      <w:pPr>
        <w:pStyle w:val="Text"/>
        <w:ind w:firstLine="360"/>
        <w:rPr>
          <w:lang w:val="az-Latn-AZ"/>
        </w:rPr>
      </w:pPr>
      <w:r w:rsidRPr="00F75E43">
        <w:rPr>
          <w:lang w:val="az-Latn-AZ"/>
        </w:rPr>
        <w:t>Dotti ilə mən heç vaxt qabaqcadan uşaqlara Milad və ya ad günü hədiyyələri, eləcə də tətil vaxtı əyləncə ilə bağlı ümid verməmişik. Bu, müdrik addımdır. Bu addım uşaqlarınızda minnətdar ürəyi tərbiyə etməyinizə kömək edəcək.</w:t>
      </w:r>
    </w:p>
    <w:p w:rsidR="009515F8" w:rsidRPr="00F75E43" w:rsidRDefault="009515F8" w:rsidP="00AB6704">
      <w:pPr>
        <w:pStyle w:val="Para14"/>
        <w:spacing w:before="240" w:after="240"/>
        <w:ind w:firstLine="360"/>
        <w:rPr>
          <w:rFonts w:ascii="Times New Roman" w:hAnsi="Times New Roman"/>
          <w:lang w:val="az-Latn-AZ"/>
        </w:rPr>
      </w:pPr>
      <w:r w:rsidRPr="00F75E43">
        <w:rPr>
          <w:rStyle w:val="3Text"/>
          <w:rFonts w:ascii="Times New Roman" w:hAnsi="Times New Roman"/>
          <w:bCs w:val="0"/>
          <w:lang w:val="az-Latn-AZ"/>
        </w:rPr>
        <w:t xml:space="preserve">6. </w:t>
      </w:r>
      <w:r w:rsidRPr="00F75E43">
        <w:rPr>
          <w:rFonts w:ascii="Times New Roman" w:hAnsi="Times New Roman"/>
          <w:lang w:val="az-Latn-AZ"/>
        </w:rPr>
        <w:t>Uşaqlara gündəlik minnətdarlıq qeydləri aparmağı öyrədin</w:t>
      </w:r>
    </w:p>
    <w:p w:rsidR="009515F8" w:rsidRPr="00F75E43" w:rsidRDefault="009515F8" w:rsidP="00EB2703">
      <w:pPr>
        <w:pStyle w:val="Text"/>
        <w:ind w:firstLine="360"/>
        <w:rPr>
          <w:lang w:val="az-Latn-AZ"/>
        </w:rPr>
      </w:pPr>
      <w:r w:rsidRPr="00F75E43">
        <w:rPr>
          <w:lang w:val="az-Latn-AZ"/>
        </w:rPr>
        <w:t>Uşaqlarınızdan hər gün mümkün qədər kimə və nəyə görə minnətdar olduqlarını soruşun. Bu barədə sorğu-sualı vərdişə çevirin. Minnətdarlıq gündəlik təcrübədir. Rəbb deyir: «Bu günü Rəbb yaratdı, Onda sevinib şadlıq edək!» (Zəbur 118:24) Qoy uşaqlar kiçik bir şey olsa da, hər gün kimə və nəyə görə minnətdar olduqlarını ifadə etməyi öyrənsinlər. Bu onlarda minnətdar ürəyi formalaşdıracaq.</w:t>
      </w:r>
    </w:p>
    <w:p w:rsidR="009515F8" w:rsidRPr="00F75E43" w:rsidRDefault="009515F8" w:rsidP="00AB6704">
      <w:pPr>
        <w:pStyle w:val="Para14"/>
        <w:spacing w:before="240" w:after="240"/>
        <w:ind w:firstLine="360"/>
        <w:rPr>
          <w:rFonts w:ascii="Times New Roman" w:hAnsi="Times New Roman"/>
          <w:lang w:val="az-Latn-AZ"/>
        </w:rPr>
      </w:pPr>
      <w:r w:rsidRPr="00F75E43">
        <w:rPr>
          <w:rStyle w:val="3Text"/>
          <w:rFonts w:ascii="Times New Roman" w:hAnsi="Times New Roman"/>
          <w:bCs w:val="0"/>
          <w:lang w:val="az-Latn-AZ"/>
        </w:rPr>
        <w:t xml:space="preserve">7. </w:t>
      </w:r>
      <w:r w:rsidRPr="00F75E43">
        <w:rPr>
          <w:rFonts w:ascii="Times New Roman" w:hAnsi="Times New Roman"/>
          <w:lang w:val="az-Latn-AZ"/>
        </w:rPr>
        <w:t>Uşaqlara minnətdarlıq etməkdə nümunəvi olmağı öyrədin</w:t>
      </w:r>
    </w:p>
    <w:p w:rsidR="009515F8" w:rsidRPr="00F75E43" w:rsidRDefault="009515F8" w:rsidP="00EB2703">
      <w:pPr>
        <w:pStyle w:val="Text"/>
        <w:ind w:firstLine="360"/>
        <w:rPr>
          <w:lang w:val="az-Latn-AZ"/>
        </w:rPr>
      </w:pPr>
      <w:r w:rsidRPr="00F75E43">
        <w:rPr>
          <w:lang w:val="az-Latn-AZ"/>
        </w:rPr>
        <w:t>Qoy uşaqlar sizin kimə və nəyə minnətdar olduğunuzu görsünlər. Daima Allaha verdiyi bütün xeyir-dualara görə minnətdarlıq edin. Məsələn, süfrənizdəki yeməyə, başınızın üzərindəki dama, qayğınıza qalan həyat yoldaşınıza, ayağınızı yerdən götürən maşına, günəşə, göz oxşayan güllərə görə və s. Uşaqlar nə qədər çox Allahın sizi qorumasına və qayğınıza qalmasına görə minnətdarlıq etdiyinizi eşidib-görsə, bir o qədər də onlar minnətdarlıq etməyi öyrənəcəklər.</w:t>
      </w:r>
    </w:p>
    <w:p w:rsidR="009515F8" w:rsidRPr="00F75E43" w:rsidRDefault="009515F8" w:rsidP="00AB6704">
      <w:pPr>
        <w:pStyle w:val="Heading1"/>
        <w:keepNext/>
        <w:keepLines/>
        <w:pageBreakBefore/>
        <w:spacing w:before="720" w:after="480"/>
        <w:ind w:left="240" w:right="240"/>
        <w:rPr>
          <w:rFonts w:ascii="Times New Roman" w:hAnsi="Times New Roman"/>
          <w:lang w:val="az-Latn-AZ"/>
        </w:rPr>
      </w:pPr>
      <w:bookmarkStart w:id="13" w:name="_Toc76661586"/>
      <w:r w:rsidRPr="00F75E43">
        <w:rPr>
          <w:rFonts w:ascii="Times New Roman" w:hAnsi="Times New Roman"/>
          <w:lang w:val="az-Latn-AZ"/>
        </w:rPr>
        <w:t>Son söz</w:t>
      </w:r>
      <w:r w:rsidRPr="00F75E43">
        <w:rPr>
          <w:rFonts w:ascii="Times New Roman" w:hAnsi="Times New Roman"/>
          <w:lang w:val="az-Latn-AZ"/>
        </w:rPr>
        <w:br/>
      </w:r>
      <w:r w:rsidRPr="00F75E43">
        <w:rPr>
          <w:rFonts w:ascii="Times New Roman" w:hAnsi="Times New Roman"/>
          <w:lang w:val="az-Latn-AZ"/>
        </w:rPr>
        <w:br/>
        <w:t>«ƏLİMDƏN GƏLƏN HƏR ŞEYİ EDİRƏM»</w:t>
      </w:r>
      <w:bookmarkEnd w:id="13"/>
    </w:p>
    <w:p w:rsidR="009515F8" w:rsidRPr="00F75E43" w:rsidRDefault="009515F8" w:rsidP="00EB2703">
      <w:pPr>
        <w:pStyle w:val="Text"/>
        <w:ind w:firstLine="360"/>
        <w:rPr>
          <w:lang w:val="az-Latn-AZ"/>
        </w:rPr>
      </w:pPr>
      <w:r w:rsidRPr="00F75E43">
        <w:rPr>
          <w:lang w:val="az-Latn-AZ"/>
        </w:rPr>
        <w:t>Qoy bu kitabda bəhs olunan atanın on məsuliyyəti sizinlə övladınızın münasibətinin ayrılmaz hissəsinə çevrilsin. Bu işdə siz onların həyatında xüsusi rol oynayırsınız. Unutmayın ki, bu həqiqətlər məhəbbətlə dilə gətirilməli və sevgi dolu ürəklə yerinə yetirilməlidir. Mənəvi dəyərlər övladlarınızın təkcə şüurunda deyil, ürəklərinə nüfuz etməli və həyatdakı mövqelərinin təməli olmalıdır.</w:t>
      </w:r>
    </w:p>
    <w:p w:rsidR="009515F8" w:rsidRPr="00F75E43" w:rsidRDefault="009515F8" w:rsidP="00EB2703">
      <w:pPr>
        <w:pStyle w:val="Text"/>
        <w:ind w:firstLine="360"/>
        <w:rPr>
          <w:lang w:val="az-Latn-AZ"/>
        </w:rPr>
      </w:pPr>
      <w:r w:rsidRPr="00F75E43">
        <w:rPr>
          <w:lang w:val="az-Latn-AZ"/>
        </w:rPr>
        <w:t>Mənim bütün övladlarım artıq böyüyüb və ailə qurublar. Onların uşaqlıq illərinə nəzər salanda, hər şeyi düzgün etdiyimi deyə bilmərəm. Bəli, heç kim hər şeyi düzgün etdiyini deyə bilməz. Lakin sizin kimi mən də deyə bilərəm ki, o vaxt bildiyim hər şeyi onlara öyrətməyə çalışmışam.</w:t>
      </w:r>
    </w:p>
    <w:p w:rsidR="009515F8" w:rsidRPr="00F75E43" w:rsidRDefault="009515F8" w:rsidP="00EB2703">
      <w:pPr>
        <w:pStyle w:val="Text"/>
        <w:ind w:firstLine="360"/>
        <w:rPr>
          <w:lang w:val="az-Latn-AZ"/>
        </w:rPr>
      </w:pPr>
      <w:r w:rsidRPr="00F75E43">
        <w:rPr>
          <w:lang w:val="az-Latn-AZ"/>
        </w:rPr>
        <w:t>Nəvələrimin nazlarını çəkərkən, daha müdrik və səbirli olduğumu görürəm. Mən valideyn təcrübəsi yığana qədər uşaqlarım artıq böyüyüb ailə sahibi olublar. Çünki bu, həyatın qanunudur. Ata vəzifəsini yerinə yetirərək «məzuniyyətə çıxmadan» siz ömür boyu öyrənirsiniz. Bunun üçün bütün mümkün imkanlardan istifadə edin və əlinizdən gələn hər şeyi etməyə çalışın. Allah sizin səylərinizi mükafatlandıracaq!</w:t>
      </w:r>
    </w:p>
    <w:p w:rsidR="009515F8" w:rsidRPr="00F75E43" w:rsidRDefault="009515F8" w:rsidP="00AB6704">
      <w:pPr>
        <w:pStyle w:val="Heading1"/>
        <w:keepNext/>
        <w:keepLines/>
        <w:pageBreakBefore/>
        <w:spacing w:before="720" w:after="480"/>
        <w:ind w:left="240" w:right="240"/>
        <w:rPr>
          <w:rFonts w:ascii="Times New Roman" w:hAnsi="Times New Roman"/>
          <w:lang w:val="az-Latn-AZ"/>
        </w:rPr>
      </w:pPr>
      <w:bookmarkStart w:id="14" w:name="_Toc76661587"/>
      <w:r w:rsidRPr="00F75E43">
        <w:rPr>
          <w:rFonts w:ascii="Times New Roman" w:hAnsi="Times New Roman"/>
          <w:lang w:val="az-Latn-AZ"/>
        </w:rPr>
        <w:t>EMOSİONAL EHTİYACLARA DAİR ÖZÜNÜ QİYMƏTLƏNDİRMƏ SORĞUSU</w:t>
      </w:r>
      <w:bookmarkEnd w:id="14"/>
    </w:p>
    <w:p w:rsidR="009515F8" w:rsidRPr="00F75E43" w:rsidRDefault="009515F8" w:rsidP="00AB6704">
      <w:pPr>
        <w:pStyle w:val="Para19"/>
        <w:spacing w:before="240" w:after="240"/>
        <w:rPr>
          <w:rFonts w:ascii="Times New Roman" w:hAnsi="Times New Roman" w:cs="Times New Roman"/>
          <w:lang w:val="az-Latn-AZ"/>
        </w:rPr>
      </w:pPr>
      <w:r w:rsidRPr="00F75E43">
        <w:rPr>
          <w:rFonts w:ascii="Times New Roman" w:hAnsi="Times New Roman" w:cs="Times New Roman"/>
          <w:lang w:val="az-Latn-AZ"/>
        </w:rPr>
        <w:br/>
        <w:t xml:space="preserve"> </w:t>
      </w:r>
    </w:p>
    <w:p w:rsidR="009515F8" w:rsidRPr="00F75E43" w:rsidRDefault="009515F8" w:rsidP="00811AAE">
      <w:pPr>
        <w:pStyle w:val="Para06"/>
        <w:keepNext/>
        <w:spacing w:before="480" w:afterLines="50"/>
        <w:ind w:left="312" w:right="240"/>
        <w:rPr>
          <w:rFonts w:ascii="Times New Roman" w:hAnsi="Times New Roman"/>
          <w:lang w:val="az-Latn-AZ"/>
        </w:rPr>
      </w:pPr>
      <w:r w:rsidRPr="00F75E43">
        <w:rPr>
          <w:rFonts w:ascii="Times New Roman" w:hAnsi="Times New Roman"/>
          <w:lang w:val="az-Latn-AZ"/>
        </w:rPr>
        <w:t>Test təlimatı</w:t>
      </w:r>
    </w:p>
    <w:p w:rsidR="009515F8" w:rsidRPr="00F75E43" w:rsidRDefault="009515F8" w:rsidP="00EB2703">
      <w:pPr>
        <w:pStyle w:val="Text"/>
        <w:ind w:firstLine="360"/>
        <w:rPr>
          <w:lang w:val="az-Latn-AZ"/>
        </w:rPr>
      </w:pPr>
      <w:r w:rsidRPr="00F75E43">
        <w:rPr>
          <w:lang w:val="az-Latn-AZ"/>
        </w:rPr>
        <w:t>Aşağıdakı əlli ifadənin hər birinin qabağında sizə uyğun olan –2 ilə +2 arasında bir rəqəm yazın. «Emosional ehtiyaclara dair özünü qiymətləndirmə» sorğusunu doldurduqdan sonra cavablarınızı şərh edin. Bu sorğunu həyat yoldaşınızın da doldurmasını xahiş edin. Əgər uşaqlarınız yeniyetmədirsə, onlar da bu sorğu-suala cavab verə bilərlər. Onları iştirak etməyə həvəsləndirin. Kiçik uşaqlarınızın cavabını isə onlara məxsus tərzdə qiymətləndirmək lazım gələcək.</w:t>
      </w:r>
    </w:p>
    <w:p w:rsidR="009515F8" w:rsidRPr="00F75E43" w:rsidRDefault="009515F8" w:rsidP="00EB2703">
      <w:pPr>
        <w:pStyle w:val="Text"/>
        <w:ind w:firstLine="360"/>
        <w:rPr>
          <w:lang w:val="az-Latn-AZ"/>
        </w:rPr>
      </w:pPr>
    </w:p>
    <w:tbl>
      <w:tblPr>
        <w:tblW w:w="4900" w:type="pct"/>
        <w:tblInd w:w="-8" w:type="dxa"/>
        <w:tblCellMar>
          <w:left w:w="10" w:type="dxa"/>
          <w:right w:w="10" w:type="dxa"/>
        </w:tblCellMar>
        <w:tblLook w:val="0000"/>
      </w:tblPr>
      <w:tblGrid>
        <w:gridCol w:w="2014"/>
        <w:gridCol w:w="2015"/>
        <w:gridCol w:w="2015"/>
        <w:gridCol w:w="2015"/>
        <w:gridCol w:w="2015"/>
      </w:tblGrid>
      <w:tr w:rsidR="009515F8" w:rsidRPr="00F75E43" w:rsidTr="00811AAE">
        <w:trPr>
          <w:trHeight w:val="928"/>
        </w:trPr>
        <w:tc>
          <w:tcPr>
            <w:tcW w:w="1000" w:type="pct"/>
            <w:tcBorders>
              <w:top w:val="single" w:sz="8" w:space="0" w:color="000000"/>
              <w:left w:val="single" w:sz="8" w:space="0" w:color="000000"/>
              <w:bottom w:val="single" w:sz="8" w:space="0" w:color="000000"/>
              <w:right w:val="single" w:sz="8" w:space="0" w:color="000000"/>
            </w:tcBorders>
            <w:shd w:val="clear" w:color="auto" w:fill="F2F2F2"/>
            <w:vAlign w:val="center"/>
          </w:tcPr>
          <w:p w:rsidR="009515F8" w:rsidRPr="00F75E43" w:rsidRDefault="009515F8" w:rsidP="002403E8">
            <w:pPr>
              <w:pStyle w:val="Para02TimesNewRoman05ch110"/>
              <w:spacing w:before="240" w:after="240"/>
              <w:rPr>
                <w:lang w:val="az-Latn-AZ"/>
              </w:rPr>
            </w:pPr>
            <w:r w:rsidRPr="00F75E43">
              <w:rPr>
                <w:lang w:val="az-Latn-AZ"/>
              </w:rPr>
              <w:t>QƏTİ RAZI DEYİLƏM</w:t>
            </w:r>
          </w:p>
        </w:tc>
        <w:tc>
          <w:tcPr>
            <w:tcW w:w="1000" w:type="pct"/>
            <w:tcBorders>
              <w:top w:val="single" w:sz="8" w:space="0" w:color="000000"/>
              <w:left w:val="single" w:sz="8" w:space="0" w:color="000000"/>
              <w:bottom w:val="single" w:sz="8" w:space="0" w:color="000000"/>
              <w:right w:val="single" w:sz="8" w:space="0" w:color="000000"/>
            </w:tcBorders>
            <w:shd w:val="clear" w:color="auto" w:fill="F2F2F2"/>
            <w:vAlign w:val="center"/>
          </w:tcPr>
          <w:p w:rsidR="009515F8" w:rsidRPr="00F75E43" w:rsidRDefault="009515F8" w:rsidP="002403E8">
            <w:pPr>
              <w:pStyle w:val="Para02TimesNewRoman05ch110"/>
              <w:spacing w:before="240" w:after="240"/>
              <w:rPr>
                <w:lang w:val="az-Latn-AZ"/>
              </w:rPr>
            </w:pPr>
            <w:r w:rsidRPr="00F75E43">
              <w:rPr>
                <w:lang w:val="az-Latn-AZ"/>
              </w:rPr>
              <w:t>RAZI DEYİLƏM</w:t>
            </w:r>
          </w:p>
        </w:tc>
        <w:tc>
          <w:tcPr>
            <w:tcW w:w="1000" w:type="pct"/>
            <w:tcBorders>
              <w:top w:val="single" w:sz="8" w:space="0" w:color="000000"/>
              <w:left w:val="single" w:sz="8" w:space="0" w:color="000000"/>
              <w:bottom w:val="single" w:sz="8" w:space="0" w:color="000000"/>
              <w:right w:val="single" w:sz="8" w:space="0" w:color="000000"/>
            </w:tcBorders>
            <w:shd w:val="clear" w:color="auto" w:fill="F2F2F2"/>
            <w:vAlign w:val="center"/>
          </w:tcPr>
          <w:p w:rsidR="009515F8" w:rsidRPr="00F75E43" w:rsidRDefault="009515F8" w:rsidP="002403E8">
            <w:pPr>
              <w:pStyle w:val="Para02TimesNewRoman05ch110"/>
              <w:spacing w:before="240" w:after="240"/>
              <w:rPr>
                <w:lang w:val="az-Latn-AZ"/>
              </w:rPr>
            </w:pPr>
            <w:r w:rsidRPr="00F75E43">
              <w:rPr>
                <w:lang w:val="az-Latn-AZ"/>
              </w:rPr>
              <w:t>NEYTRALAM</w:t>
            </w:r>
          </w:p>
        </w:tc>
        <w:tc>
          <w:tcPr>
            <w:tcW w:w="1000" w:type="pct"/>
            <w:tcBorders>
              <w:top w:val="single" w:sz="8" w:space="0" w:color="000000"/>
              <w:left w:val="single" w:sz="8" w:space="0" w:color="000000"/>
              <w:bottom w:val="single" w:sz="8" w:space="0" w:color="000000"/>
              <w:right w:val="single" w:sz="8" w:space="0" w:color="000000"/>
            </w:tcBorders>
            <w:shd w:val="clear" w:color="auto" w:fill="F2F2F2"/>
            <w:vAlign w:val="center"/>
          </w:tcPr>
          <w:p w:rsidR="009515F8" w:rsidRPr="00F75E43" w:rsidRDefault="009515F8" w:rsidP="002403E8">
            <w:pPr>
              <w:pStyle w:val="Para02TimesNewRoman05ch110"/>
              <w:spacing w:before="240" w:after="240"/>
              <w:rPr>
                <w:lang w:val="az-Latn-AZ"/>
              </w:rPr>
            </w:pPr>
            <w:r w:rsidRPr="00F75E43">
              <w:rPr>
                <w:lang w:val="az-Latn-AZ"/>
              </w:rPr>
              <w:t>RAZIYAM</w:t>
            </w:r>
          </w:p>
        </w:tc>
        <w:tc>
          <w:tcPr>
            <w:tcW w:w="1000" w:type="pct"/>
            <w:tcBorders>
              <w:top w:val="single" w:sz="8" w:space="0" w:color="000000"/>
              <w:left w:val="single" w:sz="8" w:space="0" w:color="000000"/>
              <w:bottom w:val="single" w:sz="8" w:space="0" w:color="000000"/>
              <w:right w:val="single" w:sz="8" w:space="0" w:color="000000"/>
            </w:tcBorders>
            <w:shd w:val="clear" w:color="auto" w:fill="F2F2F2"/>
            <w:vAlign w:val="center"/>
          </w:tcPr>
          <w:p w:rsidR="009515F8" w:rsidRPr="00F75E43" w:rsidRDefault="009515F8" w:rsidP="002403E8">
            <w:pPr>
              <w:pStyle w:val="Para02TimesNewRoman05ch110"/>
              <w:spacing w:before="240" w:after="240"/>
              <w:rPr>
                <w:lang w:val="az-Latn-AZ"/>
              </w:rPr>
            </w:pPr>
            <w:r w:rsidRPr="00F75E43">
              <w:rPr>
                <w:lang w:val="az-Latn-AZ"/>
              </w:rPr>
              <w:t>TAMAMİLƏ RAZIYAM</w:t>
            </w:r>
          </w:p>
        </w:tc>
      </w:tr>
      <w:tr w:rsidR="009515F8" w:rsidRPr="00F75E43">
        <w:tc>
          <w:tcPr>
            <w:tcW w:w="1000"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0"/>
              <w:spacing w:before="240" w:after="240"/>
              <w:rPr>
                <w:lang w:val="az-Latn-AZ"/>
              </w:rPr>
            </w:pPr>
            <w:r w:rsidRPr="00F75E43">
              <w:rPr>
                <w:lang w:val="az-Latn-AZ"/>
              </w:rPr>
              <w:t>–2</w:t>
            </w:r>
          </w:p>
        </w:tc>
        <w:tc>
          <w:tcPr>
            <w:tcW w:w="1000"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0"/>
              <w:spacing w:before="240" w:after="240"/>
              <w:rPr>
                <w:lang w:val="az-Latn-AZ"/>
              </w:rPr>
            </w:pPr>
            <w:r w:rsidRPr="00F75E43">
              <w:rPr>
                <w:lang w:val="az-Latn-AZ"/>
              </w:rPr>
              <w:t>–1</w:t>
            </w:r>
          </w:p>
        </w:tc>
        <w:tc>
          <w:tcPr>
            <w:tcW w:w="1000"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0"/>
              <w:spacing w:before="240" w:after="240"/>
              <w:rPr>
                <w:lang w:val="az-Latn-AZ"/>
              </w:rPr>
            </w:pPr>
            <w:r w:rsidRPr="00F75E43">
              <w:rPr>
                <w:lang w:val="az-Latn-AZ"/>
              </w:rPr>
              <w:t>0</w:t>
            </w:r>
          </w:p>
        </w:tc>
        <w:tc>
          <w:tcPr>
            <w:tcW w:w="1000"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0"/>
              <w:spacing w:before="240" w:after="240"/>
              <w:rPr>
                <w:lang w:val="az-Latn-AZ"/>
              </w:rPr>
            </w:pPr>
            <w:r w:rsidRPr="00F75E43">
              <w:rPr>
                <w:lang w:val="az-Latn-AZ"/>
              </w:rPr>
              <w:t>+1</w:t>
            </w:r>
          </w:p>
        </w:tc>
        <w:tc>
          <w:tcPr>
            <w:tcW w:w="1000" w:type="pct"/>
            <w:tcBorders>
              <w:top w:val="single" w:sz="8" w:space="0" w:color="000000"/>
              <w:left w:val="single" w:sz="8" w:space="0" w:color="000000"/>
              <w:bottom w:val="single" w:sz="8" w:space="0" w:color="000000"/>
              <w:right w:val="single" w:sz="8" w:space="0" w:color="000000"/>
            </w:tcBorders>
          </w:tcPr>
          <w:p w:rsidR="009515F8" w:rsidRPr="00F75E43" w:rsidRDefault="009515F8" w:rsidP="002403E8">
            <w:pPr>
              <w:pStyle w:val="Para02TimesNewRoman05ch110"/>
              <w:spacing w:before="240" w:after="240"/>
              <w:rPr>
                <w:lang w:val="az-Latn-AZ"/>
              </w:rPr>
            </w:pPr>
            <w:r w:rsidRPr="00F75E43">
              <w:rPr>
                <w:lang w:val="az-Latn-AZ"/>
              </w:rPr>
              <w:t>+2</w:t>
            </w:r>
          </w:p>
        </w:tc>
      </w:tr>
    </w:tbl>
    <w:p w:rsidR="009515F8" w:rsidRPr="00F75E43" w:rsidRDefault="009515F8" w:rsidP="00EB2703">
      <w:pPr>
        <w:pStyle w:val="Text"/>
        <w:ind w:firstLine="360"/>
        <w:rPr>
          <w:lang w:val="az-Latn-AZ"/>
        </w:rPr>
      </w:pPr>
    </w:p>
    <w:p w:rsidR="009515F8" w:rsidRPr="00F75E43" w:rsidRDefault="009515F8" w:rsidP="00811AAE">
      <w:pPr>
        <w:pStyle w:val="Para04"/>
        <w:spacing w:before="240" w:after="240" w:line="270" w:lineRule="atLeast"/>
        <w:ind w:left="1704" w:hanging="672"/>
        <w:rPr>
          <w:rFonts w:ascii="Times New Roman" w:hAnsi="Times New Roman" w:cs="Times New Roman"/>
          <w:lang w:val="az-Latn-AZ"/>
        </w:rPr>
      </w:pPr>
      <w:r w:rsidRPr="00F75E43">
        <w:rPr>
          <w:rFonts w:ascii="Times New Roman" w:hAnsi="Times New Roman" w:cs="Times New Roman"/>
          <w:lang w:val="az-Latn-AZ"/>
        </w:rPr>
        <w:t>___ 1. Başqalarından bir az fərqli olsam da, olduğum kimi qəbul olunmaq mənim üçün vacibdir.</w:t>
      </w:r>
    </w:p>
    <w:p w:rsidR="009515F8" w:rsidRPr="00F75E43" w:rsidRDefault="009515F8" w:rsidP="00811AAE">
      <w:pPr>
        <w:pStyle w:val="Para04"/>
        <w:spacing w:before="240" w:after="240" w:line="270" w:lineRule="atLeast"/>
        <w:ind w:left="1704" w:hanging="672"/>
        <w:rPr>
          <w:rFonts w:ascii="Times New Roman" w:hAnsi="Times New Roman" w:cs="Times New Roman"/>
          <w:lang w:val="az-Latn-AZ"/>
        </w:rPr>
      </w:pPr>
      <w:r w:rsidRPr="00F75E43">
        <w:rPr>
          <w:rFonts w:ascii="Times New Roman" w:hAnsi="Times New Roman" w:cs="Times New Roman"/>
          <w:lang w:val="az-Latn-AZ"/>
        </w:rPr>
        <w:t>___ 2. Maliyyə sabitliyi mənim üçün çox vacibdir.</w:t>
      </w:r>
    </w:p>
    <w:p w:rsidR="009515F8" w:rsidRPr="00F75E43" w:rsidRDefault="009515F8" w:rsidP="00811AAE">
      <w:pPr>
        <w:pStyle w:val="Para04"/>
        <w:spacing w:before="240" w:after="240" w:line="270" w:lineRule="atLeast"/>
        <w:ind w:left="1704" w:hanging="672"/>
        <w:rPr>
          <w:rFonts w:ascii="Times New Roman" w:hAnsi="Times New Roman" w:cs="Times New Roman"/>
          <w:lang w:val="az-Latn-AZ"/>
        </w:rPr>
      </w:pPr>
      <w:r w:rsidRPr="00F75E43">
        <w:rPr>
          <w:rFonts w:ascii="Times New Roman" w:hAnsi="Times New Roman" w:cs="Times New Roman"/>
          <w:lang w:val="az-Latn-AZ"/>
        </w:rPr>
        <w:t>___ 3. Bəzən başqalarının rəğbətini qazanmaqdan yoruluram.</w:t>
      </w:r>
    </w:p>
    <w:p w:rsidR="009515F8" w:rsidRPr="00F75E43" w:rsidRDefault="009515F8" w:rsidP="00811AAE">
      <w:pPr>
        <w:pStyle w:val="Para04"/>
        <w:spacing w:before="240" w:after="240" w:line="270" w:lineRule="atLeast"/>
        <w:ind w:left="1704" w:hanging="672"/>
        <w:rPr>
          <w:rFonts w:ascii="Times New Roman" w:hAnsi="Times New Roman" w:cs="Times New Roman"/>
          <w:lang w:val="az-Latn-AZ"/>
        </w:rPr>
      </w:pPr>
      <w:r w:rsidRPr="00F75E43">
        <w:rPr>
          <w:rFonts w:ascii="Times New Roman" w:hAnsi="Times New Roman" w:cs="Times New Roman"/>
          <w:lang w:val="az-Latn-AZ"/>
        </w:rPr>
        <w:t>___ 4. Başqalarının mənim fikrimlə maraqlanması mənim üçün vacibdir.</w:t>
      </w:r>
    </w:p>
    <w:p w:rsidR="009515F8" w:rsidRPr="00F75E43" w:rsidRDefault="009515F8" w:rsidP="00811AAE">
      <w:pPr>
        <w:pStyle w:val="Para04"/>
        <w:spacing w:before="240" w:after="240" w:line="270" w:lineRule="atLeast"/>
        <w:ind w:left="1704" w:hanging="672"/>
        <w:rPr>
          <w:rFonts w:ascii="Times New Roman" w:hAnsi="Times New Roman" w:cs="Times New Roman"/>
          <w:lang w:val="az-Latn-AZ"/>
        </w:rPr>
      </w:pPr>
      <w:r w:rsidRPr="00F75E43">
        <w:rPr>
          <w:rFonts w:ascii="Times New Roman" w:hAnsi="Times New Roman" w:cs="Times New Roman"/>
          <w:lang w:val="az-Latn-AZ"/>
        </w:rPr>
        <w:t>___ 5. Həyatımı isti qucaqsız, xüsusi salamlaşma və digər səmimi ifadələr olmadan təsəvvür edə bilmirəm.</w:t>
      </w:r>
    </w:p>
    <w:p w:rsidR="009515F8" w:rsidRPr="00F75E43" w:rsidRDefault="009515F8" w:rsidP="00811AAE">
      <w:pPr>
        <w:pStyle w:val="Para04"/>
        <w:spacing w:before="240" w:after="240" w:line="270" w:lineRule="atLeast"/>
        <w:ind w:left="1704" w:hanging="672"/>
        <w:rPr>
          <w:rFonts w:ascii="Times New Roman" w:hAnsi="Times New Roman" w:cs="Times New Roman"/>
          <w:lang w:val="az-Latn-AZ"/>
        </w:rPr>
      </w:pPr>
      <w:r w:rsidRPr="00F75E43">
        <w:rPr>
          <w:rFonts w:ascii="Times New Roman" w:hAnsi="Times New Roman" w:cs="Times New Roman"/>
          <w:lang w:val="az-Latn-AZ"/>
        </w:rPr>
        <w:t>___ 6. Başqaları mənə diqqət göstərəndə məmnun qalıram.</w:t>
      </w:r>
    </w:p>
    <w:p w:rsidR="009515F8" w:rsidRPr="00F75E43" w:rsidRDefault="009515F8" w:rsidP="00811AAE">
      <w:pPr>
        <w:pStyle w:val="Para04"/>
        <w:spacing w:before="240" w:after="240" w:line="270" w:lineRule="atLeast"/>
        <w:ind w:left="1704" w:hanging="672"/>
        <w:rPr>
          <w:rFonts w:ascii="Times New Roman" w:hAnsi="Times New Roman" w:cs="Times New Roman"/>
          <w:lang w:val="az-Latn-AZ"/>
        </w:rPr>
      </w:pPr>
      <w:r w:rsidRPr="00F75E43">
        <w:rPr>
          <w:rFonts w:ascii="Times New Roman" w:hAnsi="Times New Roman" w:cs="Times New Roman"/>
          <w:lang w:val="az-Latn-AZ"/>
        </w:rPr>
        <w:t>___ 7. Rəhbərliyin mənə necə davrandığını bilmək mənim üçün vacibdir.</w:t>
      </w:r>
    </w:p>
    <w:p w:rsidR="009515F8" w:rsidRPr="00F75E43" w:rsidRDefault="009515F8" w:rsidP="00811AAE">
      <w:pPr>
        <w:pStyle w:val="Para04"/>
        <w:spacing w:before="240" w:after="240" w:line="270" w:lineRule="atLeast"/>
        <w:ind w:left="1704" w:hanging="672"/>
        <w:rPr>
          <w:rFonts w:ascii="Times New Roman" w:hAnsi="Times New Roman" w:cs="Times New Roman"/>
          <w:lang w:val="az-Latn-AZ"/>
        </w:rPr>
      </w:pPr>
      <w:r w:rsidRPr="00F75E43">
        <w:rPr>
          <w:rFonts w:ascii="Times New Roman" w:hAnsi="Times New Roman" w:cs="Times New Roman"/>
          <w:lang w:val="az-Latn-AZ"/>
        </w:rPr>
        <w:t>___ 8. Kimsə mənim köməyə ehtiyacım olduğumu görüb kömək təklif etdikdə, bunu qiymətləndirirəm.</w:t>
      </w:r>
    </w:p>
    <w:p w:rsidR="009515F8" w:rsidRPr="00F75E43" w:rsidRDefault="009515F8" w:rsidP="00811AAE">
      <w:pPr>
        <w:pStyle w:val="Para04"/>
        <w:spacing w:before="240" w:after="240" w:line="270" w:lineRule="atLeast"/>
        <w:ind w:left="1704" w:hanging="672"/>
        <w:rPr>
          <w:rFonts w:ascii="Times New Roman" w:hAnsi="Times New Roman" w:cs="Times New Roman"/>
          <w:lang w:val="az-Latn-AZ"/>
        </w:rPr>
      </w:pPr>
      <w:r w:rsidRPr="00F75E43">
        <w:rPr>
          <w:rFonts w:ascii="Times New Roman" w:hAnsi="Times New Roman" w:cs="Times New Roman"/>
          <w:lang w:val="az-Latn-AZ"/>
        </w:rPr>
        <w:t>___ 9. Tez-tez özümü məyus hiss edirəm. İstəyirəm ki, belə anlarda kimsə çiyin verib yükümü daşısın.</w:t>
      </w:r>
    </w:p>
    <w:p w:rsidR="009515F8" w:rsidRPr="00F75E43" w:rsidRDefault="009515F8" w:rsidP="00811AAE">
      <w:pPr>
        <w:pStyle w:val="Para04"/>
        <w:spacing w:before="240" w:after="240" w:line="270" w:lineRule="atLeast"/>
        <w:ind w:left="1704" w:hanging="672"/>
        <w:rPr>
          <w:rFonts w:ascii="Times New Roman" w:hAnsi="Times New Roman" w:cs="Times New Roman"/>
          <w:lang w:val="az-Latn-AZ"/>
        </w:rPr>
      </w:pPr>
      <w:r w:rsidRPr="00F75E43">
        <w:rPr>
          <w:rFonts w:ascii="Times New Roman" w:hAnsi="Times New Roman" w:cs="Times New Roman"/>
          <w:lang w:val="az-Latn-AZ"/>
        </w:rPr>
        <w:t>___ 10. Kimsə daxili vəziyyətimi görüb mənə şəfqət göstərəndə, xoşbəxt oluram.</w:t>
      </w:r>
    </w:p>
    <w:p w:rsidR="009515F8" w:rsidRPr="00F75E43" w:rsidRDefault="009515F8" w:rsidP="00811AAE">
      <w:pPr>
        <w:pStyle w:val="Para04"/>
        <w:spacing w:before="240" w:after="240" w:line="270" w:lineRule="atLeast"/>
        <w:ind w:left="1704" w:hanging="672"/>
        <w:rPr>
          <w:rFonts w:ascii="Times New Roman" w:hAnsi="Times New Roman" w:cs="Times New Roman"/>
          <w:lang w:val="az-Latn-AZ"/>
        </w:rPr>
      </w:pPr>
      <w:r w:rsidRPr="00F75E43">
        <w:rPr>
          <w:rFonts w:ascii="Times New Roman" w:hAnsi="Times New Roman" w:cs="Times New Roman"/>
          <w:lang w:val="az-Latn-AZ"/>
        </w:rPr>
        <w:t>___ 11. Kaş ki etdiklərim başqaları tərəfindən qiymətləndirilsin.</w:t>
      </w:r>
    </w:p>
    <w:p w:rsidR="009515F8" w:rsidRPr="00F75E43" w:rsidRDefault="009515F8" w:rsidP="00811AAE">
      <w:pPr>
        <w:pStyle w:val="Para04"/>
        <w:spacing w:before="240" w:after="240" w:line="280" w:lineRule="atLeast"/>
        <w:ind w:left="1704" w:hanging="672"/>
        <w:rPr>
          <w:rFonts w:ascii="Times New Roman" w:hAnsi="Times New Roman" w:cs="Times New Roman"/>
          <w:lang w:val="az-Latn-AZ"/>
        </w:rPr>
      </w:pPr>
      <w:r w:rsidRPr="00F75E43">
        <w:rPr>
          <w:rFonts w:ascii="Times New Roman" w:hAnsi="Times New Roman" w:cs="Times New Roman"/>
          <w:lang w:val="az-Latn-AZ"/>
        </w:rPr>
        <w:t>___ 12. Ümumiyyətlə, yalnızlığı elə də sevmirəm.</w:t>
      </w:r>
    </w:p>
    <w:p w:rsidR="009515F8" w:rsidRPr="00F75E43" w:rsidRDefault="009515F8" w:rsidP="00811AAE">
      <w:pPr>
        <w:pStyle w:val="Para04"/>
        <w:spacing w:before="240" w:afterLines="50" w:line="274" w:lineRule="exact"/>
        <w:ind w:left="1704" w:hanging="672"/>
        <w:rPr>
          <w:rFonts w:ascii="Times New Roman" w:hAnsi="Times New Roman" w:cs="Times New Roman"/>
          <w:lang w:val="az-Latn-AZ"/>
        </w:rPr>
      </w:pPr>
      <w:r w:rsidRPr="00F75E43">
        <w:rPr>
          <w:rFonts w:ascii="Times New Roman" w:hAnsi="Times New Roman" w:cs="Times New Roman"/>
          <w:lang w:val="az-Latn-AZ"/>
        </w:rPr>
        <w:t>___ 13. Əziz insanların «səni sevirəm» deməsi mənim üçün çox vacibdir.</w:t>
      </w:r>
    </w:p>
    <w:p w:rsidR="009515F8" w:rsidRPr="00F75E43" w:rsidRDefault="009515F8" w:rsidP="00811AAE">
      <w:pPr>
        <w:pStyle w:val="Para04"/>
        <w:spacing w:before="240" w:afterLines="50" w:line="274" w:lineRule="exact"/>
        <w:ind w:left="1704" w:hanging="672"/>
        <w:rPr>
          <w:rFonts w:ascii="Times New Roman" w:hAnsi="Times New Roman" w:cs="Times New Roman"/>
          <w:lang w:val="az-Latn-AZ"/>
        </w:rPr>
      </w:pPr>
      <w:r w:rsidRPr="00F75E43">
        <w:rPr>
          <w:rFonts w:ascii="Times New Roman" w:hAnsi="Times New Roman" w:cs="Times New Roman"/>
          <w:lang w:val="az-Latn-AZ"/>
        </w:rPr>
        <w:t>___ 14. Mən kollektivin bir hissəsi kimi qəbul edilmək istəmirəm. Şəxsən tanınmaq mənim üçün çox vacibdir.</w:t>
      </w:r>
    </w:p>
    <w:p w:rsidR="009515F8" w:rsidRPr="00F75E43" w:rsidRDefault="009515F8" w:rsidP="00811AAE">
      <w:pPr>
        <w:pStyle w:val="Para04"/>
        <w:spacing w:before="240" w:afterLines="50" w:line="274" w:lineRule="exact"/>
        <w:ind w:left="1704" w:hanging="672"/>
        <w:rPr>
          <w:rFonts w:ascii="Times New Roman" w:hAnsi="Times New Roman" w:cs="Times New Roman"/>
          <w:lang w:val="az-Latn-AZ"/>
        </w:rPr>
      </w:pPr>
      <w:r w:rsidRPr="00F75E43">
        <w:rPr>
          <w:rFonts w:ascii="Times New Roman" w:hAnsi="Times New Roman" w:cs="Times New Roman"/>
          <w:lang w:val="az-Latn-AZ"/>
        </w:rPr>
        <w:t>___ 15. Kimsə mənə söhbət etmək və ya məni ruhlandırmaq üçün zəng edəndə, çox xoşbəxt oluram.</w:t>
      </w:r>
    </w:p>
    <w:p w:rsidR="009515F8" w:rsidRPr="00F75E43" w:rsidRDefault="009515F8" w:rsidP="00811AAE">
      <w:pPr>
        <w:pStyle w:val="Para04"/>
        <w:spacing w:before="240" w:afterLines="50" w:line="274" w:lineRule="exact"/>
        <w:ind w:left="1704" w:hanging="672"/>
        <w:rPr>
          <w:rFonts w:ascii="Times New Roman" w:hAnsi="Times New Roman" w:cs="Times New Roman"/>
          <w:lang w:val="az-Latn-AZ"/>
        </w:rPr>
      </w:pPr>
      <w:r w:rsidRPr="00F75E43">
        <w:rPr>
          <w:rFonts w:ascii="Times New Roman" w:hAnsi="Times New Roman" w:cs="Times New Roman"/>
          <w:lang w:val="az-Latn-AZ"/>
        </w:rPr>
        <w:t>___ 16. Mənim üçün təkcə nə etdiyim deyil, əhəmiyyətli sayılmağım da vacibdir.</w:t>
      </w:r>
    </w:p>
    <w:p w:rsidR="009515F8" w:rsidRPr="00F75E43" w:rsidRDefault="009515F8" w:rsidP="00811AAE">
      <w:pPr>
        <w:pStyle w:val="Para04"/>
        <w:spacing w:before="240" w:afterLines="50" w:line="274" w:lineRule="exact"/>
        <w:ind w:left="1704" w:hanging="672"/>
        <w:rPr>
          <w:rFonts w:ascii="Times New Roman" w:hAnsi="Times New Roman" w:cs="Times New Roman"/>
          <w:lang w:val="az-Latn-AZ"/>
        </w:rPr>
      </w:pPr>
      <w:r w:rsidRPr="00F75E43">
        <w:rPr>
          <w:rFonts w:ascii="Times New Roman" w:hAnsi="Times New Roman" w:cs="Times New Roman"/>
          <w:lang w:val="az-Latn-AZ"/>
        </w:rPr>
        <w:t>___ 17. Həyatım nizamlı olanda özümü daha rahat hiss edirəm.</w:t>
      </w:r>
    </w:p>
    <w:p w:rsidR="009515F8" w:rsidRPr="00F75E43" w:rsidRDefault="009515F8" w:rsidP="00811AAE">
      <w:pPr>
        <w:pStyle w:val="Para04"/>
        <w:spacing w:before="240" w:afterLines="50" w:line="274" w:lineRule="exact"/>
        <w:ind w:left="1704" w:hanging="672"/>
        <w:rPr>
          <w:rFonts w:ascii="Times New Roman" w:hAnsi="Times New Roman" w:cs="Times New Roman"/>
          <w:lang w:val="az-Latn-AZ"/>
        </w:rPr>
      </w:pPr>
      <w:r w:rsidRPr="00F75E43">
        <w:rPr>
          <w:rFonts w:ascii="Times New Roman" w:hAnsi="Times New Roman" w:cs="Times New Roman"/>
          <w:lang w:val="az-Latn-AZ"/>
        </w:rPr>
        <w:t>___ 18. Başqaları mənim işimə qiymət verəndə və təşəkkürlərini bildirəndə, sevinirəm.</w:t>
      </w:r>
    </w:p>
    <w:p w:rsidR="009515F8" w:rsidRPr="00F75E43" w:rsidRDefault="009515F8" w:rsidP="00811AAE">
      <w:pPr>
        <w:pStyle w:val="Para04"/>
        <w:spacing w:before="240" w:afterLines="50" w:line="274" w:lineRule="exact"/>
        <w:ind w:left="1704" w:hanging="672"/>
        <w:rPr>
          <w:rFonts w:ascii="Times New Roman" w:hAnsi="Times New Roman" w:cs="Times New Roman"/>
          <w:lang w:val="az-Latn-AZ"/>
        </w:rPr>
      </w:pPr>
      <w:r w:rsidRPr="00F75E43">
        <w:rPr>
          <w:rFonts w:ascii="Times New Roman" w:hAnsi="Times New Roman" w:cs="Times New Roman"/>
          <w:lang w:val="az-Latn-AZ"/>
        </w:rPr>
        <w:t>___ 19. Səmimi və mehriban bir mühitdə işləməkdən zövq alıram.</w:t>
      </w:r>
    </w:p>
    <w:p w:rsidR="009515F8" w:rsidRPr="00F75E43" w:rsidRDefault="009515F8" w:rsidP="00811AAE">
      <w:pPr>
        <w:pStyle w:val="Para04"/>
        <w:spacing w:before="240" w:afterLines="50" w:line="274" w:lineRule="exact"/>
        <w:ind w:left="1704" w:hanging="672"/>
        <w:rPr>
          <w:rFonts w:ascii="Times New Roman" w:hAnsi="Times New Roman" w:cs="Times New Roman"/>
          <w:lang w:val="az-Latn-AZ"/>
        </w:rPr>
      </w:pPr>
      <w:r w:rsidRPr="00F75E43">
        <w:rPr>
          <w:rFonts w:ascii="Times New Roman" w:hAnsi="Times New Roman" w:cs="Times New Roman"/>
          <w:lang w:val="az-Latn-AZ"/>
        </w:rPr>
        <w:t>___ 20. Başqaları mənim güclü tərəfimi və istedadımı görəndə, mənə xoş olur.</w:t>
      </w:r>
    </w:p>
    <w:p w:rsidR="009515F8" w:rsidRPr="00F75E43" w:rsidRDefault="009515F8" w:rsidP="00811AAE">
      <w:pPr>
        <w:pStyle w:val="Para04"/>
        <w:spacing w:before="240" w:afterLines="50" w:line="274" w:lineRule="exact"/>
        <w:ind w:left="1704" w:hanging="672"/>
        <w:rPr>
          <w:rFonts w:ascii="Times New Roman" w:hAnsi="Times New Roman" w:cs="Times New Roman"/>
          <w:lang w:val="az-Latn-AZ"/>
        </w:rPr>
      </w:pPr>
      <w:r w:rsidRPr="00F75E43">
        <w:rPr>
          <w:rFonts w:ascii="Times New Roman" w:hAnsi="Times New Roman" w:cs="Times New Roman"/>
          <w:lang w:val="az-Latn-AZ"/>
        </w:rPr>
        <w:t>___ 21. Bəzən özümü məyus hiss edirəm.</w:t>
      </w:r>
    </w:p>
    <w:p w:rsidR="009515F8" w:rsidRPr="00F75E43" w:rsidRDefault="009515F8" w:rsidP="00811AAE">
      <w:pPr>
        <w:pStyle w:val="Para04"/>
        <w:spacing w:before="240" w:afterLines="50" w:line="274" w:lineRule="exact"/>
        <w:ind w:left="1704" w:hanging="672"/>
        <w:rPr>
          <w:rFonts w:ascii="Times New Roman" w:hAnsi="Times New Roman" w:cs="Times New Roman"/>
          <w:lang w:val="az-Latn-AZ"/>
        </w:rPr>
      </w:pPr>
      <w:r w:rsidRPr="00F75E43">
        <w:rPr>
          <w:rFonts w:ascii="Times New Roman" w:hAnsi="Times New Roman" w:cs="Times New Roman"/>
          <w:lang w:val="az-Latn-AZ"/>
        </w:rPr>
        <w:t>___ 22. Özümə cinsiyyətimdən, milliyyətimdən, inancımdan və sosial vəziyyətimdən asılı olmayan dost münasibəti arzulayıram.</w:t>
      </w:r>
    </w:p>
    <w:p w:rsidR="009515F8" w:rsidRPr="00F75E43" w:rsidRDefault="009515F8" w:rsidP="00811AAE">
      <w:pPr>
        <w:pStyle w:val="Para04"/>
        <w:spacing w:before="240" w:afterLines="50" w:line="274" w:lineRule="exact"/>
        <w:ind w:left="1704" w:hanging="672"/>
        <w:rPr>
          <w:rFonts w:ascii="Times New Roman" w:hAnsi="Times New Roman" w:cs="Times New Roman"/>
          <w:lang w:val="az-Latn-AZ"/>
        </w:rPr>
      </w:pPr>
      <w:r w:rsidRPr="00F75E43">
        <w:rPr>
          <w:rFonts w:ascii="Times New Roman" w:hAnsi="Times New Roman" w:cs="Times New Roman"/>
          <w:lang w:val="az-Latn-AZ"/>
        </w:rPr>
        <w:t>___ 23. Mənim üçün sevginin fiziki təzahürü evliliyin ayrılmaz hissəsidir.</w:t>
      </w:r>
    </w:p>
    <w:p w:rsidR="009515F8" w:rsidRPr="00F75E43" w:rsidRDefault="009515F8" w:rsidP="00811AAE">
      <w:pPr>
        <w:pStyle w:val="Para04"/>
        <w:spacing w:before="240" w:afterLines="50" w:line="274" w:lineRule="exact"/>
        <w:ind w:left="1704" w:hanging="672"/>
        <w:rPr>
          <w:rFonts w:ascii="Times New Roman" w:hAnsi="Times New Roman" w:cs="Times New Roman"/>
          <w:lang w:val="az-Latn-AZ"/>
        </w:rPr>
      </w:pPr>
      <w:r w:rsidRPr="00F75E43">
        <w:rPr>
          <w:rFonts w:ascii="Times New Roman" w:hAnsi="Times New Roman" w:cs="Times New Roman"/>
          <w:lang w:val="az-Latn-AZ"/>
        </w:rPr>
        <w:t>___ 24. Kimsə vaxtını mənə ayıranda, xoşum gəlir.</w:t>
      </w:r>
    </w:p>
    <w:p w:rsidR="009515F8" w:rsidRPr="00F75E43" w:rsidRDefault="009515F8" w:rsidP="00811AAE">
      <w:pPr>
        <w:pStyle w:val="Para04"/>
        <w:spacing w:before="240" w:afterLines="50" w:line="274" w:lineRule="exact"/>
        <w:ind w:left="1704" w:hanging="672"/>
        <w:rPr>
          <w:rFonts w:ascii="Times New Roman" w:hAnsi="Times New Roman" w:cs="Times New Roman"/>
          <w:lang w:val="az-Latn-AZ"/>
        </w:rPr>
      </w:pPr>
      <w:r w:rsidRPr="00F75E43">
        <w:rPr>
          <w:rFonts w:ascii="Times New Roman" w:hAnsi="Times New Roman" w:cs="Times New Roman"/>
          <w:lang w:val="az-Latn-AZ"/>
        </w:rPr>
        <w:t>___ 25. Kimsə nə etdiyimi görüb mənə «Afərin!» deyib tərifləyəndə, sevinirəm.</w:t>
      </w:r>
    </w:p>
    <w:p w:rsidR="009515F8" w:rsidRPr="00F75E43" w:rsidRDefault="009515F8" w:rsidP="00811AAE">
      <w:pPr>
        <w:pStyle w:val="Para04"/>
        <w:spacing w:before="240" w:afterLines="50" w:line="274" w:lineRule="exact"/>
        <w:ind w:left="1704" w:hanging="672"/>
        <w:rPr>
          <w:rFonts w:ascii="Times New Roman" w:hAnsi="Times New Roman" w:cs="Times New Roman"/>
          <w:lang w:val="az-Latn-AZ"/>
        </w:rPr>
      </w:pPr>
      <w:r w:rsidRPr="00F75E43">
        <w:rPr>
          <w:rFonts w:ascii="Times New Roman" w:hAnsi="Times New Roman" w:cs="Times New Roman"/>
          <w:lang w:val="az-Latn-AZ"/>
        </w:rPr>
        <w:t>___ 26. Çətin günün sonunda mənim üçün dəstək və qayğı hiss etmək vacibdir.</w:t>
      </w:r>
    </w:p>
    <w:p w:rsidR="009515F8" w:rsidRPr="00F75E43" w:rsidRDefault="009515F8" w:rsidP="00811AAE">
      <w:pPr>
        <w:pStyle w:val="Para04"/>
        <w:spacing w:before="240" w:afterLines="50" w:line="274" w:lineRule="exact"/>
        <w:ind w:left="1704" w:hanging="672"/>
        <w:rPr>
          <w:rFonts w:ascii="Times New Roman" w:hAnsi="Times New Roman" w:cs="Times New Roman"/>
          <w:lang w:val="az-Latn-AZ"/>
        </w:rPr>
      </w:pPr>
      <w:r w:rsidRPr="00F75E43">
        <w:rPr>
          <w:rFonts w:ascii="Times New Roman" w:hAnsi="Times New Roman" w:cs="Times New Roman"/>
          <w:lang w:val="az-Latn-AZ"/>
        </w:rPr>
        <w:t>___ 27. İstedad və qabiliyyətimə əmin olsam belə, köməyi məmnuniyyətlə qəbul edirəm.</w:t>
      </w:r>
    </w:p>
    <w:p w:rsidR="009515F8" w:rsidRPr="00F75E43" w:rsidRDefault="009515F8" w:rsidP="00811AAE">
      <w:pPr>
        <w:pStyle w:val="Para04"/>
        <w:spacing w:before="240" w:afterLines="50" w:line="274" w:lineRule="exact"/>
        <w:ind w:left="1704" w:hanging="672"/>
        <w:rPr>
          <w:rFonts w:ascii="Times New Roman" w:hAnsi="Times New Roman" w:cs="Times New Roman"/>
          <w:lang w:val="az-Latn-AZ"/>
        </w:rPr>
      </w:pPr>
      <w:r w:rsidRPr="00F75E43">
        <w:rPr>
          <w:rFonts w:ascii="Times New Roman" w:hAnsi="Times New Roman" w:cs="Times New Roman"/>
          <w:lang w:val="az-Latn-AZ"/>
        </w:rPr>
        <w:t>___ 28. Mən gərgin olanda və ya gücümün tükəndiyini hiss edəndə, ətrafımdakı insanların şəfqətinə və təskinliyinə ehtiyac duyuram.</w:t>
      </w:r>
    </w:p>
    <w:p w:rsidR="009515F8" w:rsidRPr="00F75E43" w:rsidRDefault="009515F8" w:rsidP="00811AAE">
      <w:pPr>
        <w:pStyle w:val="Para04"/>
        <w:spacing w:before="240" w:afterLines="50" w:line="274" w:lineRule="exact"/>
        <w:ind w:left="1704" w:hanging="672"/>
        <w:rPr>
          <w:rFonts w:ascii="Times New Roman" w:hAnsi="Times New Roman" w:cs="Times New Roman"/>
          <w:lang w:val="az-Latn-AZ"/>
        </w:rPr>
      </w:pPr>
      <w:r w:rsidRPr="00F75E43">
        <w:rPr>
          <w:rFonts w:ascii="Times New Roman" w:hAnsi="Times New Roman" w:cs="Times New Roman"/>
          <w:lang w:val="az-Latn-AZ"/>
        </w:rPr>
        <w:t>___ 29. Məni tərifləyəndə, çox məmnun oluram.</w:t>
      </w:r>
    </w:p>
    <w:p w:rsidR="009515F8" w:rsidRPr="00F75E43" w:rsidRDefault="009515F8" w:rsidP="00811AAE">
      <w:pPr>
        <w:pStyle w:val="Para04"/>
        <w:spacing w:before="240" w:afterLines="50" w:line="274" w:lineRule="exact"/>
        <w:ind w:left="1704" w:hanging="672"/>
        <w:rPr>
          <w:rFonts w:ascii="Times New Roman" w:hAnsi="Times New Roman" w:cs="Times New Roman"/>
          <w:lang w:val="az-Latn-AZ"/>
        </w:rPr>
      </w:pPr>
      <w:r w:rsidRPr="00F75E43">
        <w:rPr>
          <w:rFonts w:ascii="Times New Roman" w:hAnsi="Times New Roman" w:cs="Times New Roman"/>
          <w:lang w:val="az-Latn-AZ"/>
        </w:rPr>
        <w:t>___ 30. Tərəfdarlarımın əhatəsində olmağı sevirəm.</w:t>
      </w:r>
    </w:p>
    <w:p w:rsidR="009515F8" w:rsidRPr="00F75E43" w:rsidRDefault="009515F8" w:rsidP="00811AAE">
      <w:pPr>
        <w:pStyle w:val="Para04"/>
        <w:spacing w:before="240" w:afterLines="50" w:line="274" w:lineRule="exact"/>
        <w:ind w:left="1704" w:hanging="672"/>
        <w:rPr>
          <w:rFonts w:ascii="Times New Roman" w:hAnsi="Times New Roman" w:cs="Times New Roman"/>
          <w:lang w:val="az-Latn-AZ"/>
        </w:rPr>
      </w:pPr>
      <w:r w:rsidRPr="00F75E43">
        <w:rPr>
          <w:rFonts w:ascii="Times New Roman" w:hAnsi="Times New Roman" w:cs="Times New Roman"/>
          <w:lang w:val="az-Latn-AZ"/>
        </w:rPr>
        <w:t>___ 31. Mən özümü küsəyən insan hesab edirəm.</w:t>
      </w:r>
    </w:p>
    <w:p w:rsidR="009515F8" w:rsidRPr="00F75E43" w:rsidRDefault="009515F8" w:rsidP="00811AAE">
      <w:pPr>
        <w:pStyle w:val="Para04"/>
        <w:spacing w:before="240" w:afterLines="50" w:line="274" w:lineRule="exact"/>
        <w:ind w:left="1704" w:hanging="672"/>
        <w:rPr>
          <w:rFonts w:ascii="Times New Roman" w:hAnsi="Times New Roman" w:cs="Times New Roman"/>
          <w:lang w:val="az-Latn-AZ"/>
        </w:rPr>
      </w:pPr>
      <w:r w:rsidRPr="00F75E43">
        <w:rPr>
          <w:rFonts w:ascii="Times New Roman" w:hAnsi="Times New Roman" w:cs="Times New Roman"/>
          <w:lang w:val="az-Latn-AZ"/>
        </w:rPr>
        <w:t>___ 32. Həyatıma və ya iş qrafikimə təsir göstərən qərarlar verilərkən, nəzərə alınmağım vacibdir.</w:t>
      </w:r>
    </w:p>
    <w:p w:rsidR="009515F8" w:rsidRPr="00F75E43" w:rsidRDefault="009515F8" w:rsidP="00811AAE">
      <w:pPr>
        <w:pStyle w:val="Para04"/>
        <w:spacing w:before="240" w:afterLines="50" w:line="274" w:lineRule="exact"/>
        <w:ind w:left="1704" w:hanging="672"/>
        <w:rPr>
          <w:rFonts w:ascii="Times New Roman" w:hAnsi="Times New Roman" w:cs="Times New Roman"/>
          <w:lang w:val="az-Latn-AZ"/>
        </w:rPr>
      </w:pPr>
      <w:r w:rsidRPr="00F75E43">
        <w:rPr>
          <w:rFonts w:ascii="Times New Roman" w:hAnsi="Times New Roman" w:cs="Times New Roman"/>
          <w:lang w:val="az-Latn-AZ"/>
        </w:rPr>
        <w:t>___ 33. Kimsə mənim işimə maraq göstərəndə, xoşbəxt oluram.</w:t>
      </w:r>
    </w:p>
    <w:p w:rsidR="009515F8" w:rsidRPr="00F75E43" w:rsidRDefault="009515F8" w:rsidP="00811AAE">
      <w:pPr>
        <w:pStyle w:val="Para04"/>
        <w:spacing w:before="240" w:afterLines="50" w:line="274" w:lineRule="exact"/>
        <w:ind w:left="1704" w:hanging="672"/>
        <w:rPr>
          <w:rFonts w:ascii="Times New Roman" w:hAnsi="Times New Roman" w:cs="Times New Roman"/>
          <w:lang w:val="az-Latn-AZ"/>
        </w:rPr>
      </w:pPr>
      <w:r w:rsidRPr="00F75E43">
        <w:rPr>
          <w:rFonts w:ascii="Times New Roman" w:hAnsi="Times New Roman" w:cs="Times New Roman"/>
          <w:lang w:val="az-Latn-AZ"/>
        </w:rPr>
        <w:t>___ 34. Nailiyyətlərimin əhəmiyyətini göstərən mükafat və fərqləndirmə almaqdan zövq alıram.</w:t>
      </w:r>
    </w:p>
    <w:p w:rsidR="009515F8" w:rsidRPr="00F75E43" w:rsidRDefault="009515F8" w:rsidP="00811AAE">
      <w:pPr>
        <w:pStyle w:val="Para04"/>
        <w:spacing w:before="240" w:afterLines="50" w:line="274" w:lineRule="exact"/>
        <w:ind w:left="1704" w:hanging="672"/>
        <w:rPr>
          <w:rFonts w:ascii="Times New Roman" w:hAnsi="Times New Roman" w:cs="Times New Roman"/>
          <w:lang w:val="az-Latn-AZ"/>
        </w:rPr>
      </w:pPr>
      <w:r w:rsidRPr="00F75E43">
        <w:rPr>
          <w:rFonts w:ascii="Times New Roman" w:hAnsi="Times New Roman" w:cs="Times New Roman"/>
          <w:lang w:val="az-Latn-AZ"/>
        </w:rPr>
        <w:t>___ 35. Bəzən gələcəyim üçün narahat oluram.</w:t>
      </w:r>
    </w:p>
    <w:p w:rsidR="009515F8" w:rsidRPr="00F75E43" w:rsidRDefault="009515F8" w:rsidP="00811AAE">
      <w:pPr>
        <w:pStyle w:val="Para04"/>
        <w:spacing w:before="240" w:afterLines="50" w:line="274" w:lineRule="exact"/>
        <w:ind w:left="1704" w:hanging="672"/>
        <w:rPr>
          <w:rFonts w:ascii="Times New Roman" w:hAnsi="Times New Roman" w:cs="Times New Roman"/>
          <w:lang w:val="az-Latn-AZ"/>
        </w:rPr>
      </w:pPr>
      <w:r w:rsidRPr="00F75E43">
        <w:rPr>
          <w:rFonts w:ascii="Times New Roman" w:hAnsi="Times New Roman" w:cs="Times New Roman"/>
          <w:lang w:val="az-Latn-AZ"/>
        </w:rPr>
        <w:t>___ 36. Mənə yad olan mühitə düşəndə, dərhal ümumi dil tapa biləcəyim insanları axtarıram.</w:t>
      </w:r>
    </w:p>
    <w:p w:rsidR="009515F8" w:rsidRPr="00F75E43" w:rsidRDefault="009515F8" w:rsidP="00811AAE">
      <w:pPr>
        <w:pStyle w:val="Para04"/>
        <w:spacing w:before="240" w:afterLines="50" w:line="274" w:lineRule="exact"/>
        <w:ind w:left="1704" w:hanging="672"/>
        <w:rPr>
          <w:rFonts w:ascii="Times New Roman" w:hAnsi="Times New Roman" w:cs="Times New Roman"/>
          <w:lang w:val="az-Latn-AZ"/>
        </w:rPr>
      </w:pPr>
      <w:r w:rsidRPr="00811AAE">
        <w:rPr>
          <w:rFonts w:ascii="Times New Roman" w:hAnsi="Times New Roman" w:cs="Times New Roman"/>
          <w:lang w:val="az-Latn-AZ"/>
        </w:rPr>
        <w:t xml:space="preserve">___ </w:t>
      </w:r>
      <w:r w:rsidRPr="00F75E43">
        <w:rPr>
          <w:rFonts w:ascii="Times New Roman" w:hAnsi="Times New Roman" w:cs="Times New Roman"/>
          <w:lang w:val="az-Latn-AZ"/>
        </w:rPr>
        <w:t>37. Yaşayış yerimi, işimi, təhsilimi və ya digər sahələrdə nəyisə dəyişdirmək barədə düşünəndə, narahat oluram.</w:t>
      </w:r>
    </w:p>
    <w:p w:rsidR="009515F8" w:rsidRPr="00F75E43" w:rsidRDefault="009515F8" w:rsidP="00811AAE">
      <w:pPr>
        <w:pStyle w:val="Para04"/>
        <w:spacing w:before="240" w:after="240" w:line="270" w:lineRule="atLeast"/>
        <w:ind w:left="1704" w:hanging="672"/>
        <w:rPr>
          <w:rFonts w:ascii="Times New Roman" w:hAnsi="Times New Roman" w:cs="Times New Roman"/>
          <w:lang w:val="az-Latn-AZ"/>
        </w:rPr>
      </w:pPr>
      <w:r w:rsidRPr="00F75E43">
        <w:rPr>
          <w:rFonts w:ascii="Times New Roman" w:hAnsi="Times New Roman" w:cs="Times New Roman"/>
          <w:lang w:val="az-Latn-AZ"/>
        </w:rPr>
        <w:t>___ 38. Ətrafdakılardan fərqli geyinən və ya davranan insanlara qarşı qərəzli münasibət məni narahat edir.</w:t>
      </w:r>
    </w:p>
    <w:p w:rsidR="009515F8" w:rsidRPr="00F75E43" w:rsidRDefault="009515F8" w:rsidP="00811AAE">
      <w:pPr>
        <w:pStyle w:val="Para04"/>
        <w:spacing w:before="240" w:after="240" w:line="270" w:lineRule="atLeast"/>
        <w:ind w:left="1704" w:hanging="672"/>
        <w:rPr>
          <w:rFonts w:ascii="Times New Roman" w:hAnsi="Times New Roman" w:cs="Times New Roman"/>
          <w:lang w:val="az-Latn-AZ"/>
        </w:rPr>
      </w:pPr>
      <w:r w:rsidRPr="00F75E43">
        <w:rPr>
          <w:rFonts w:ascii="Times New Roman" w:hAnsi="Times New Roman" w:cs="Times New Roman"/>
          <w:lang w:val="az-Latn-AZ"/>
        </w:rPr>
        <w:t>___ 39. Həm sevincli, həm də kədərli günümdə yanımda olacaq dostlara ehtiyacım var.</w:t>
      </w:r>
    </w:p>
    <w:p w:rsidR="009515F8" w:rsidRPr="00F75E43" w:rsidRDefault="009515F8" w:rsidP="00811AAE">
      <w:pPr>
        <w:pStyle w:val="Para04"/>
        <w:spacing w:before="240" w:after="240" w:line="270" w:lineRule="atLeast"/>
        <w:ind w:left="1704" w:hanging="672"/>
        <w:rPr>
          <w:rFonts w:ascii="Times New Roman" w:hAnsi="Times New Roman" w:cs="Times New Roman"/>
          <w:lang w:val="az-Latn-AZ"/>
        </w:rPr>
      </w:pPr>
      <w:r w:rsidRPr="00F75E43">
        <w:rPr>
          <w:rFonts w:ascii="Times New Roman" w:hAnsi="Times New Roman" w:cs="Times New Roman"/>
          <w:lang w:val="az-Latn-AZ"/>
        </w:rPr>
        <w:t>___ 40. İnsanlar gördüyüm iş üçün mənə təşəkkür edəndə, xoşbəxt oluram.</w:t>
      </w:r>
    </w:p>
    <w:p w:rsidR="009515F8" w:rsidRPr="00F75E43" w:rsidRDefault="009515F8" w:rsidP="00811AAE">
      <w:pPr>
        <w:pStyle w:val="Para04"/>
        <w:spacing w:before="240" w:after="240" w:line="270" w:lineRule="atLeast"/>
        <w:ind w:left="1704" w:hanging="672"/>
        <w:rPr>
          <w:rFonts w:ascii="Times New Roman" w:hAnsi="Times New Roman" w:cs="Times New Roman"/>
          <w:lang w:val="az-Latn-AZ"/>
        </w:rPr>
      </w:pPr>
      <w:r w:rsidRPr="00F75E43">
        <w:rPr>
          <w:rFonts w:ascii="Times New Roman" w:hAnsi="Times New Roman" w:cs="Times New Roman"/>
          <w:lang w:val="az-Latn-AZ"/>
        </w:rPr>
        <w:t>___ 41. Birinin mənə görə dua etdiyini bilmək mənim üçün vacibdir.</w:t>
      </w:r>
    </w:p>
    <w:p w:rsidR="009515F8" w:rsidRPr="00F75E43" w:rsidRDefault="009515F8" w:rsidP="00811AAE">
      <w:pPr>
        <w:pStyle w:val="Para04"/>
        <w:spacing w:before="240" w:after="240" w:line="270" w:lineRule="atLeast"/>
        <w:ind w:left="1704" w:hanging="672"/>
        <w:rPr>
          <w:rFonts w:ascii="Times New Roman" w:hAnsi="Times New Roman" w:cs="Times New Roman"/>
          <w:lang w:val="az-Latn-AZ"/>
        </w:rPr>
      </w:pPr>
      <w:r w:rsidRPr="00F75E43">
        <w:rPr>
          <w:rFonts w:ascii="Times New Roman" w:hAnsi="Times New Roman" w:cs="Times New Roman"/>
          <w:lang w:val="az-Latn-AZ"/>
        </w:rPr>
        <w:t>___ 42. Başqalarını idarə etməyə çalışan insanlardan xoşum gəlmir.</w:t>
      </w:r>
    </w:p>
    <w:p w:rsidR="009515F8" w:rsidRPr="00F75E43" w:rsidRDefault="009515F8" w:rsidP="00811AAE">
      <w:pPr>
        <w:pStyle w:val="Para04"/>
        <w:spacing w:before="240" w:after="240" w:line="270" w:lineRule="atLeast"/>
        <w:ind w:left="1704" w:hanging="672"/>
        <w:rPr>
          <w:rFonts w:ascii="Times New Roman" w:hAnsi="Times New Roman" w:cs="Times New Roman"/>
          <w:lang w:val="az-Latn-AZ"/>
        </w:rPr>
      </w:pPr>
      <w:r w:rsidRPr="00F75E43">
        <w:rPr>
          <w:rFonts w:ascii="Times New Roman" w:hAnsi="Times New Roman" w:cs="Times New Roman"/>
          <w:lang w:val="az-Latn-AZ"/>
        </w:rPr>
        <w:t>___ 43. Layiq olmadığım sevgi ifadələrini eşidəndə, xoşbəxt oluram.</w:t>
      </w:r>
    </w:p>
    <w:p w:rsidR="009515F8" w:rsidRPr="00F75E43" w:rsidRDefault="009515F8" w:rsidP="00811AAE">
      <w:pPr>
        <w:pStyle w:val="Para04"/>
        <w:spacing w:before="240" w:after="240" w:line="270" w:lineRule="atLeast"/>
        <w:ind w:left="1704" w:hanging="672"/>
        <w:rPr>
          <w:rFonts w:ascii="Times New Roman" w:hAnsi="Times New Roman" w:cs="Times New Roman"/>
          <w:lang w:val="az-Latn-AZ"/>
        </w:rPr>
      </w:pPr>
      <w:r w:rsidRPr="00F75E43">
        <w:rPr>
          <w:rFonts w:ascii="Times New Roman" w:hAnsi="Times New Roman" w:cs="Times New Roman"/>
          <w:lang w:val="az-Latn-AZ"/>
        </w:rPr>
        <w:t>___ 44. Gözlərimin içinə baxıb dediklərimə diqqətlə qulaq asanda, sevinirəm.</w:t>
      </w:r>
    </w:p>
    <w:p w:rsidR="009515F8" w:rsidRPr="00F75E43" w:rsidRDefault="009515F8" w:rsidP="00811AAE">
      <w:pPr>
        <w:pStyle w:val="Para04"/>
        <w:spacing w:before="240" w:after="240" w:line="270" w:lineRule="atLeast"/>
        <w:ind w:left="1704" w:hanging="672"/>
        <w:rPr>
          <w:rFonts w:ascii="Times New Roman" w:hAnsi="Times New Roman" w:cs="Times New Roman"/>
          <w:lang w:val="az-Latn-AZ"/>
        </w:rPr>
      </w:pPr>
      <w:r w:rsidRPr="00F75E43">
        <w:rPr>
          <w:rFonts w:ascii="Times New Roman" w:hAnsi="Times New Roman" w:cs="Times New Roman"/>
          <w:lang w:val="az-Latn-AZ"/>
        </w:rPr>
        <w:t>___ 45. Yaxşı və doğru bir şey üçün məni tərifləyəndə, xoşbəxt oluram.</w:t>
      </w:r>
    </w:p>
    <w:p w:rsidR="009515F8" w:rsidRPr="00F75E43" w:rsidRDefault="009515F8" w:rsidP="00811AAE">
      <w:pPr>
        <w:pStyle w:val="Para04"/>
        <w:spacing w:before="240" w:after="240" w:line="270" w:lineRule="atLeast"/>
        <w:ind w:left="1704" w:hanging="672"/>
        <w:rPr>
          <w:rFonts w:ascii="Times New Roman" w:hAnsi="Times New Roman" w:cs="Times New Roman"/>
          <w:lang w:val="az-Latn-AZ"/>
        </w:rPr>
      </w:pPr>
      <w:r w:rsidRPr="00F75E43">
        <w:rPr>
          <w:rFonts w:ascii="Times New Roman" w:hAnsi="Times New Roman" w:cs="Times New Roman"/>
          <w:lang w:val="az-Latn-AZ"/>
        </w:rPr>
        <w:t>___ 46. Çətin anlarda yaxın dostumun məni dəstəkləməsi mənim üçün vacibdir.</w:t>
      </w:r>
    </w:p>
    <w:p w:rsidR="009515F8" w:rsidRPr="00F75E43" w:rsidRDefault="009515F8" w:rsidP="00811AAE">
      <w:pPr>
        <w:pStyle w:val="Para04"/>
        <w:spacing w:before="240" w:after="240" w:line="270" w:lineRule="atLeast"/>
        <w:ind w:left="1704" w:hanging="672"/>
        <w:rPr>
          <w:rFonts w:ascii="Times New Roman" w:hAnsi="Times New Roman" w:cs="Times New Roman"/>
          <w:lang w:val="az-Latn-AZ"/>
        </w:rPr>
      </w:pPr>
      <w:r w:rsidRPr="00F75E43">
        <w:rPr>
          <w:rFonts w:ascii="Times New Roman" w:hAnsi="Times New Roman" w:cs="Times New Roman"/>
          <w:lang w:val="az-Latn-AZ"/>
        </w:rPr>
        <w:t>___ 47. Tək işləməyi sevmirəm. Mehriban bir komandada işləməyi üstün tuturam.</w:t>
      </w:r>
    </w:p>
    <w:p w:rsidR="009515F8" w:rsidRPr="00F75E43" w:rsidRDefault="009515F8" w:rsidP="00811AAE">
      <w:pPr>
        <w:pStyle w:val="Para04"/>
        <w:spacing w:before="240" w:after="240" w:line="270" w:lineRule="atLeast"/>
        <w:ind w:left="1704" w:hanging="672"/>
        <w:rPr>
          <w:rFonts w:ascii="Times New Roman" w:hAnsi="Times New Roman" w:cs="Times New Roman"/>
          <w:lang w:val="az-Latn-AZ"/>
        </w:rPr>
      </w:pPr>
      <w:r w:rsidRPr="00F75E43">
        <w:rPr>
          <w:rFonts w:ascii="Times New Roman" w:hAnsi="Times New Roman" w:cs="Times New Roman"/>
          <w:lang w:val="az-Latn-AZ"/>
        </w:rPr>
        <w:t>___ 48. Kollektivin bir hissəsi olmaq mənim üçün vacibdir.</w:t>
      </w:r>
    </w:p>
    <w:p w:rsidR="009515F8" w:rsidRPr="00F75E43" w:rsidRDefault="009515F8" w:rsidP="00811AAE">
      <w:pPr>
        <w:pStyle w:val="Para04"/>
        <w:spacing w:before="240" w:after="240" w:line="270" w:lineRule="atLeast"/>
        <w:ind w:left="1704" w:hanging="672"/>
        <w:rPr>
          <w:rFonts w:ascii="Times New Roman" w:hAnsi="Times New Roman" w:cs="Times New Roman"/>
          <w:lang w:val="az-Latn-AZ"/>
        </w:rPr>
      </w:pPr>
      <w:r w:rsidRPr="00F75E43">
        <w:rPr>
          <w:rFonts w:ascii="Times New Roman" w:hAnsi="Times New Roman" w:cs="Times New Roman"/>
          <w:lang w:val="az-Latn-AZ"/>
        </w:rPr>
        <w:t>___ 49. Məni sevən birinin mənə göstərdiyi şəfqət və qayğını çox qiymətləndirirəm.</w:t>
      </w:r>
    </w:p>
    <w:p w:rsidR="009515F8" w:rsidRPr="00F75E43" w:rsidRDefault="009515F8" w:rsidP="00811AAE">
      <w:pPr>
        <w:pStyle w:val="Para04"/>
        <w:spacing w:before="240" w:after="240" w:line="270" w:lineRule="atLeast"/>
        <w:ind w:left="1704" w:hanging="672"/>
        <w:rPr>
          <w:rFonts w:ascii="Times New Roman" w:hAnsi="Times New Roman" w:cs="Times New Roman"/>
          <w:lang w:val="az-Latn-AZ"/>
        </w:rPr>
      </w:pPr>
      <w:r w:rsidRPr="00F75E43">
        <w:rPr>
          <w:rFonts w:ascii="Times New Roman" w:hAnsi="Times New Roman" w:cs="Times New Roman"/>
          <w:lang w:val="az-Latn-AZ"/>
        </w:rPr>
        <w:t>___ 50. Müstəqil şəkildə deyil, komandada işləməyi üstünlük verirəm.</w:t>
      </w:r>
    </w:p>
    <w:p w:rsidR="009515F8" w:rsidRPr="00F75E43" w:rsidRDefault="009515F8" w:rsidP="00EB2703">
      <w:pPr>
        <w:pStyle w:val="Text"/>
        <w:ind w:firstLine="360"/>
        <w:rPr>
          <w:lang w:val="az-Latn-AZ"/>
        </w:rPr>
      </w:pPr>
    </w:p>
    <w:p w:rsidR="009515F8" w:rsidRPr="00F75E43" w:rsidRDefault="009515F8" w:rsidP="00AB6704">
      <w:pPr>
        <w:pStyle w:val="Para06"/>
        <w:keepNext/>
        <w:spacing w:before="480" w:after="240"/>
        <w:ind w:left="312" w:right="240"/>
        <w:rPr>
          <w:rFonts w:ascii="Times New Roman" w:hAnsi="Times New Roman"/>
          <w:lang w:val="az-Latn-AZ"/>
        </w:rPr>
      </w:pPr>
      <w:r w:rsidRPr="00F75E43">
        <w:rPr>
          <w:rFonts w:ascii="Times New Roman" w:hAnsi="Times New Roman"/>
          <w:lang w:val="az-Latn-AZ"/>
        </w:rPr>
        <w:t>Əsas emosional ehtiyaclarınızın üəyyənləşdirilməsi</w:t>
      </w:r>
    </w:p>
    <w:p w:rsidR="009515F8" w:rsidRPr="00F75E43" w:rsidRDefault="009515F8" w:rsidP="00AB6704">
      <w:pPr>
        <w:pStyle w:val="Para21"/>
        <w:spacing w:before="240" w:after="240"/>
        <w:ind w:firstLine="361"/>
        <w:rPr>
          <w:rFonts w:ascii="Times New Roman" w:hAnsi="Times New Roman"/>
          <w:lang w:val="az-Latn-AZ"/>
        </w:rPr>
      </w:pPr>
      <w:r w:rsidRPr="00F75E43">
        <w:rPr>
          <w:rFonts w:ascii="Times New Roman" w:hAnsi="Times New Roman"/>
          <w:lang w:val="az-Latn-AZ"/>
        </w:rPr>
        <w:t>Göstərici</w:t>
      </w:r>
    </w:p>
    <w:p w:rsidR="009515F8" w:rsidRPr="00F75E43" w:rsidRDefault="009515F8" w:rsidP="00EB2703">
      <w:pPr>
        <w:pStyle w:val="Text"/>
        <w:ind w:firstLine="360"/>
        <w:rPr>
          <w:lang w:val="az-Latn-AZ"/>
        </w:rPr>
      </w:pPr>
      <w:r w:rsidRPr="00F75E43">
        <w:rPr>
          <w:lang w:val="az-Latn-AZ"/>
        </w:rPr>
        <w:t>«Emosional ehtiyaclara dair özünü qiymətləndirmə sorğusu…» emosional ehtiyaclarınızı müəyyənləşdirən əlli ifadənin hər birinin sıra nömrəsindən əvvəl, bu və ya digər rəqəmi (–2, –1, 0, +1, +2) göstərərək nəticəni ümumiləşdirə bilərsiniz.</w:t>
      </w:r>
    </w:p>
    <w:tbl>
      <w:tblPr>
        <w:tblW w:w="4900" w:type="pct"/>
        <w:tblInd w:w="-8" w:type="dxa"/>
        <w:tblCellMar>
          <w:left w:w="10" w:type="dxa"/>
          <w:right w:w="10" w:type="dxa"/>
        </w:tblCellMar>
        <w:tblLook w:val="0000"/>
      </w:tblPr>
      <w:tblGrid>
        <w:gridCol w:w="5037"/>
        <w:gridCol w:w="5037"/>
      </w:tblGrid>
      <w:tr w:rsidR="009515F8" w:rsidRPr="002D6E2C">
        <w:tc>
          <w:tcPr>
            <w:tcW w:w="2500" w:type="pct"/>
          </w:tcPr>
          <w:p w:rsidR="009515F8" w:rsidRPr="00F75E43" w:rsidRDefault="009515F8" w:rsidP="00AB6704">
            <w:pPr>
              <w:pStyle w:val="Para13"/>
              <w:spacing w:before="240" w:after="240"/>
              <w:ind w:left="360"/>
              <w:rPr>
                <w:rFonts w:ascii="Times New Roman" w:hAnsi="Times New Roman"/>
                <w:lang w:val="az-Latn-AZ"/>
              </w:rPr>
            </w:pPr>
            <w:r w:rsidRPr="00F75E43">
              <w:rPr>
                <w:rFonts w:ascii="Times New Roman" w:hAnsi="Times New Roman"/>
                <w:lang w:val="az-Latn-AZ"/>
              </w:rPr>
              <w:t>QƏBUL OLUNMA</w:t>
            </w:r>
          </w:p>
          <w:p w:rsidR="009515F8" w:rsidRPr="00F75E43" w:rsidRDefault="009515F8" w:rsidP="00AB6704">
            <w:pPr>
              <w:pStyle w:val="Para08"/>
              <w:spacing w:before="240" w:after="240"/>
              <w:ind w:left="120"/>
              <w:rPr>
                <w:rFonts w:ascii="Times New Roman" w:hAnsi="Times New Roman" w:cs="Times New Roman"/>
                <w:lang w:val="az-Latn-AZ"/>
              </w:rPr>
            </w:pPr>
            <w:r w:rsidRPr="00F75E43">
              <w:rPr>
                <w:rStyle w:val="3Text"/>
                <w:rFonts w:ascii="Times New Roman" w:hAnsi="Times New Roman" w:cs="Times New Roman"/>
                <w:bCs/>
                <w:lang w:val="az-Latn-AZ"/>
              </w:rPr>
              <w:t>1.</w:t>
            </w:r>
            <w:r w:rsidRPr="00F75E43">
              <w:rPr>
                <w:rFonts w:ascii="Times New Roman" w:hAnsi="Times New Roman" w:cs="Times New Roman"/>
                <w:lang w:val="az-Latn-AZ"/>
              </w:rPr>
              <w:t> Bəyanatlara cavablarınızı (–2, –1, 0, +1, +2) ümumiləşdirin:</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1 ____</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19 ___</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36 ___</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38 ___</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48 ___</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Ümumi _______</w:t>
            </w:r>
          </w:p>
          <w:p w:rsidR="009515F8" w:rsidRPr="00F75E43" w:rsidRDefault="009515F8" w:rsidP="00AB6704">
            <w:pPr>
              <w:pStyle w:val="Para08"/>
              <w:spacing w:before="240" w:after="240"/>
              <w:ind w:left="120"/>
              <w:rPr>
                <w:rFonts w:ascii="Times New Roman" w:hAnsi="Times New Roman" w:cs="Times New Roman"/>
                <w:lang w:val="az-Latn-AZ"/>
              </w:rPr>
            </w:pPr>
            <w:r w:rsidRPr="00F75E43">
              <w:rPr>
                <w:rFonts w:ascii="Times New Roman" w:hAnsi="Times New Roman" w:cs="Times New Roman"/>
                <w:lang w:val="az-Latn-AZ"/>
              </w:rPr>
              <w:t>Bu cavablar</w:t>
            </w:r>
            <w:r w:rsidRPr="00F75E43">
              <w:rPr>
                <w:rStyle w:val="3Text"/>
                <w:rFonts w:ascii="Times New Roman" w:hAnsi="Times New Roman" w:cs="Times New Roman"/>
                <w:bCs/>
                <w:lang w:val="az-Latn-AZ"/>
              </w:rPr>
              <w:t xml:space="preserve"> qəbul olunma</w:t>
            </w:r>
            <w:r w:rsidRPr="00F75E43">
              <w:rPr>
                <w:rFonts w:ascii="Times New Roman" w:hAnsi="Times New Roman" w:cs="Times New Roman"/>
                <w:lang w:val="az-Latn-AZ"/>
              </w:rPr>
              <w:t xml:space="preserve"> ehtiyacınızdan bəhs edir.</w:t>
            </w:r>
          </w:p>
        </w:tc>
        <w:tc>
          <w:tcPr>
            <w:tcW w:w="2500" w:type="pct"/>
          </w:tcPr>
          <w:p w:rsidR="009515F8" w:rsidRPr="00F75E43" w:rsidRDefault="009515F8" w:rsidP="00AB6704">
            <w:pPr>
              <w:pStyle w:val="Para13"/>
              <w:spacing w:before="240" w:after="240"/>
              <w:ind w:left="360"/>
              <w:rPr>
                <w:rFonts w:ascii="Times New Roman" w:hAnsi="Times New Roman"/>
                <w:lang w:val="az-Latn-AZ"/>
              </w:rPr>
            </w:pPr>
            <w:r w:rsidRPr="00F75E43">
              <w:rPr>
                <w:rFonts w:ascii="Times New Roman" w:hAnsi="Times New Roman"/>
                <w:lang w:val="az-Latn-AZ"/>
              </w:rPr>
              <w:t>MÜDAFİƏ</w:t>
            </w:r>
          </w:p>
          <w:p w:rsidR="009515F8" w:rsidRPr="00F75E43" w:rsidRDefault="009515F8" w:rsidP="00AB6704">
            <w:pPr>
              <w:pStyle w:val="Para08"/>
              <w:spacing w:before="240" w:after="240"/>
              <w:ind w:left="120"/>
              <w:rPr>
                <w:rFonts w:ascii="Times New Roman" w:hAnsi="Times New Roman" w:cs="Times New Roman"/>
                <w:lang w:val="az-Latn-AZ"/>
              </w:rPr>
            </w:pPr>
            <w:r w:rsidRPr="00F75E43">
              <w:rPr>
                <w:rStyle w:val="3Text"/>
                <w:rFonts w:ascii="Times New Roman" w:hAnsi="Times New Roman" w:cs="Times New Roman"/>
                <w:bCs/>
                <w:lang w:val="az-Latn-AZ"/>
              </w:rPr>
              <w:t>2.</w:t>
            </w:r>
            <w:r w:rsidRPr="00F75E43">
              <w:rPr>
                <w:rFonts w:ascii="Times New Roman" w:hAnsi="Times New Roman" w:cs="Times New Roman"/>
                <w:lang w:val="az-Latn-AZ"/>
              </w:rPr>
              <w:t xml:space="preserve"> Bəyanatlara cavablarınızı (–2, –1, 0, +1, +2) ümumiləşdirin</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2 _______</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17 _______</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35 _______</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37 _______</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39 _______</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Ümumi _______</w:t>
            </w:r>
          </w:p>
          <w:p w:rsidR="009515F8" w:rsidRPr="00F75E43" w:rsidRDefault="009515F8" w:rsidP="00AB6704">
            <w:pPr>
              <w:pStyle w:val="Para08"/>
              <w:spacing w:before="240" w:after="240"/>
              <w:ind w:left="120"/>
              <w:rPr>
                <w:rFonts w:ascii="Times New Roman" w:hAnsi="Times New Roman" w:cs="Times New Roman"/>
                <w:lang w:val="az-Latn-AZ"/>
              </w:rPr>
            </w:pPr>
            <w:r w:rsidRPr="00F75E43">
              <w:rPr>
                <w:rFonts w:ascii="Times New Roman" w:hAnsi="Times New Roman" w:cs="Times New Roman"/>
                <w:lang w:val="az-Latn-AZ"/>
              </w:rPr>
              <w:t xml:space="preserve">Bu cavablar </w:t>
            </w:r>
            <w:r w:rsidRPr="00F75E43">
              <w:rPr>
                <w:rStyle w:val="3Text"/>
                <w:rFonts w:ascii="Times New Roman" w:hAnsi="Times New Roman" w:cs="Times New Roman"/>
                <w:bCs/>
                <w:lang w:val="az-Latn-AZ"/>
              </w:rPr>
              <w:t>müdafiəyə</w:t>
            </w:r>
            <w:r w:rsidRPr="00F75E43">
              <w:rPr>
                <w:rFonts w:ascii="Times New Roman" w:hAnsi="Times New Roman" w:cs="Times New Roman"/>
                <w:lang w:val="az-Latn-AZ"/>
              </w:rPr>
              <w:t xml:space="preserve"> ehtiyacınız olduğunu göstərir.</w:t>
            </w:r>
          </w:p>
        </w:tc>
      </w:tr>
    </w:tbl>
    <w:p w:rsidR="009515F8" w:rsidRPr="00F75E43" w:rsidRDefault="009515F8" w:rsidP="00AB6704">
      <w:pPr>
        <w:pStyle w:val="Para25"/>
        <w:spacing w:before="240" w:after="240"/>
        <w:ind w:firstLine="225"/>
        <w:rPr>
          <w:rFonts w:ascii="Times New Roman" w:hAnsi="Times New Roman"/>
          <w:lang w:val="az-Latn-AZ"/>
        </w:rPr>
      </w:pPr>
    </w:p>
    <w:tbl>
      <w:tblPr>
        <w:tblW w:w="4900" w:type="pct"/>
        <w:tblInd w:w="-8" w:type="dxa"/>
        <w:tblCellMar>
          <w:left w:w="10" w:type="dxa"/>
          <w:right w:w="10" w:type="dxa"/>
        </w:tblCellMar>
        <w:tblLook w:val="0000"/>
      </w:tblPr>
      <w:tblGrid>
        <w:gridCol w:w="5037"/>
        <w:gridCol w:w="5037"/>
      </w:tblGrid>
      <w:tr w:rsidR="009515F8" w:rsidRPr="002D6E2C" w:rsidTr="00811AAE">
        <w:trPr>
          <w:trHeight w:val="6653"/>
        </w:trPr>
        <w:tc>
          <w:tcPr>
            <w:tcW w:w="2500" w:type="pct"/>
          </w:tcPr>
          <w:p w:rsidR="009515F8" w:rsidRPr="00F75E43" w:rsidRDefault="009515F8" w:rsidP="00AB6704">
            <w:pPr>
              <w:pStyle w:val="Para13"/>
              <w:spacing w:before="240" w:after="240"/>
              <w:ind w:left="360"/>
              <w:rPr>
                <w:rFonts w:ascii="Times New Roman" w:hAnsi="Times New Roman"/>
                <w:lang w:val="az-Latn-AZ"/>
              </w:rPr>
            </w:pPr>
            <w:r w:rsidRPr="00F75E43">
              <w:rPr>
                <w:rFonts w:ascii="Times New Roman" w:hAnsi="Times New Roman"/>
                <w:lang w:val="az-Latn-AZ"/>
              </w:rPr>
              <w:t>МОЙЫНДАУ</w:t>
            </w:r>
          </w:p>
          <w:p w:rsidR="009515F8" w:rsidRPr="00F75E43" w:rsidRDefault="009515F8" w:rsidP="00AB6704">
            <w:pPr>
              <w:pStyle w:val="Para08"/>
              <w:spacing w:before="240" w:after="240"/>
              <w:ind w:left="120"/>
              <w:rPr>
                <w:rFonts w:ascii="Times New Roman" w:hAnsi="Times New Roman" w:cs="Times New Roman"/>
                <w:lang w:val="az-Latn-AZ"/>
              </w:rPr>
            </w:pPr>
            <w:r w:rsidRPr="00F75E43">
              <w:rPr>
                <w:rStyle w:val="3Text"/>
                <w:rFonts w:ascii="Times New Roman" w:hAnsi="Times New Roman" w:cs="Times New Roman"/>
                <w:bCs/>
                <w:lang w:val="az-Latn-AZ"/>
              </w:rPr>
              <w:t>3.</w:t>
            </w:r>
            <w:r w:rsidRPr="00F75E43">
              <w:rPr>
                <w:rFonts w:ascii="Times New Roman" w:hAnsi="Times New Roman" w:cs="Times New Roman"/>
                <w:lang w:val="az-Latn-AZ"/>
              </w:rPr>
              <w:t xml:space="preserve"> Жауаптарыңызды (–2, –1, 0, +1, +2) пайымдауларға қосыңыз:</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16 _______</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18 _______</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20 _______</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34 _______</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40 _______</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Ümumi _______</w:t>
            </w:r>
          </w:p>
          <w:p w:rsidR="009515F8" w:rsidRPr="00F75E43" w:rsidRDefault="009515F8" w:rsidP="00AB6704">
            <w:pPr>
              <w:pStyle w:val="Para08"/>
              <w:spacing w:before="240" w:after="240"/>
              <w:ind w:left="120"/>
              <w:rPr>
                <w:rFonts w:ascii="Times New Roman" w:hAnsi="Times New Roman" w:cs="Times New Roman"/>
                <w:lang w:val="az-Latn-AZ"/>
              </w:rPr>
            </w:pPr>
            <w:r w:rsidRPr="00F75E43">
              <w:rPr>
                <w:rFonts w:ascii="Times New Roman" w:hAnsi="Times New Roman" w:cs="Times New Roman"/>
                <w:lang w:val="az-Latn-AZ"/>
              </w:rPr>
              <w:t xml:space="preserve">Bu cavablar </w:t>
            </w:r>
            <w:r w:rsidRPr="00F75E43">
              <w:rPr>
                <w:rStyle w:val="3Text"/>
                <w:rFonts w:ascii="Times New Roman" w:hAnsi="Times New Roman" w:cs="Times New Roman"/>
                <w:bCs/>
                <w:lang w:val="az-Latn-AZ"/>
              </w:rPr>
              <w:t>dəyərləndirilməyə</w:t>
            </w:r>
            <w:r w:rsidRPr="00F75E43">
              <w:rPr>
                <w:rFonts w:ascii="Times New Roman" w:hAnsi="Times New Roman" w:cs="Times New Roman"/>
                <w:lang w:val="az-Latn-AZ"/>
              </w:rPr>
              <w:t xml:space="preserve"> ehtiyacınız olduğunu göstərir.</w:t>
            </w:r>
          </w:p>
        </w:tc>
        <w:tc>
          <w:tcPr>
            <w:tcW w:w="2500" w:type="pct"/>
          </w:tcPr>
          <w:p w:rsidR="009515F8" w:rsidRPr="00F75E43" w:rsidRDefault="009515F8" w:rsidP="00AB6704">
            <w:pPr>
              <w:pStyle w:val="Para13"/>
              <w:spacing w:before="240" w:after="240"/>
              <w:ind w:left="360"/>
              <w:rPr>
                <w:rFonts w:ascii="Times New Roman" w:hAnsi="Times New Roman"/>
                <w:lang w:val="az-Latn-AZ"/>
              </w:rPr>
            </w:pPr>
            <w:r w:rsidRPr="00F75E43">
              <w:rPr>
                <w:rFonts w:ascii="Times New Roman" w:hAnsi="Times New Roman"/>
                <w:lang w:val="az-Latn-AZ"/>
              </w:rPr>
              <w:t>ЖІГЕРЛЕНДІРУ</w:t>
            </w:r>
          </w:p>
          <w:p w:rsidR="009515F8" w:rsidRPr="00F75E43" w:rsidRDefault="009515F8" w:rsidP="00AB6704">
            <w:pPr>
              <w:pStyle w:val="Para08"/>
              <w:spacing w:before="240" w:after="240"/>
              <w:ind w:left="120"/>
              <w:rPr>
                <w:rFonts w:ascii="Times New Roman" w:hAnsi="Times New Roman" w:cs="Times New Roman"/>
                <w:lang w:val="az-Latn-AZ"/>
              </w:rPr>
            </w:pPr>
            <w:r w:rsidRPr="00F75E43">
              <w:rPr>
                <w:rStyle w:val="3Text"/>
                <w:rFonts w:ascii="Times New Roman" w:hAnsi="Times New Roman" w:cs="Times New Roman"/>
                <w:bCs/>
                <w:lang w:val="az-Latn-AZ"/>
              </w:rPr>
              <w:t>4.</w:t>
            </w:r>
            <w:r w:rsidRPr="00F75E43">
              <w:rPr>
                <w:rFonts w:ascii="Times New Roman" w:hAnsi="Times New Roman" w:cs="Times New Roman"/>
                <w:lang w:val="az-Latn-AZ"/>
              </w:rPr>
              <w:t xml:space="preserve"> Жауаптарыңызды (–2, –1, 0, +1, +2) пайымдауларға қосыңыз:</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3 _______</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15 _______</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21 _______</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33 _______</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41 _______</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Ümumi _______</w:t>
            </w:r>
          </w:p>
          <w:p w:rsidR="009515F8" w:rsidRPr="00F75E43" w:rsidRDefault="009515F8" w:rsidP="00AB6704">
            <w:pPr>
              <w:pStyle w:val="Para08"/>
              <w:spacing w:before="240" w:after="240"/>
              <w:ind w:left="120"/>
              <w:rPr>
                <w:rFonts w:ascii="Times New Roman" w:hAnsi="Times New Roman" w:cs="Times New Roman"/>
                <w:lang w:val="az-Latn-AZ"/>
              </w:rPr>
            </w:pPr>
            <w:r w:rsidRPr="00F75E43">
              <w:rPr>
                <w:rFonts w:ascii="Times New Roman" w:hAnsi="Times New Roman" w:cs="Times New Roman"/>
                <w:lang w:val="az-Latn-AZ"/>
              </w:rPr>
              <w:t xml:space="preserve">Bu cavablar </w:t>
            </w:r>
            <w:r w:rsidRPr="00F75E43">
              <w:rPr>
                <w:rStyle w:val="3Text"/>
                <w:rFonts w:ascii="Times New Roman" w:hAnsi="Times New Roman" w:cs="Times New Roman"/>
                <w:bCs/>
                <w:lang w:val="az-Latn-AZ"/>
              </w:rPr>
              <w:t>ruhlanmaya</w:t>
            </w:r>
            <w:r w:rsidRPr="00F75E43">
              <w:rPr>
                <w:rFonts w:ascii="Times New Roman" w:hAnsi="Times New Roman" w:cs="Times New Roman"/>
                <w:lang w:val="az-Latn-AZ"/>
              </w:rPr>
              <w:t xml:space="preserve"> ehtiyacınız olduğunu göstərir.</w:t>
            </w:r>
          </w:p>
        </w:tc>
      </w:tr>
    </w:tbl>
    <w:p w:rsidR="009515F8" w:rsidRPr="00F75E43" w:rsidRDefault="009515F8" w:rsidP="00AB6704">
      <w:pPr>
        <w:pStyle w:val="Para25"/>
        <w:spacing w:before="240" w:after="240"/>
        <w:ind w:firstLine="225"/>
        <w:rPr>
          <w:rFonts w:ascii="Times New Roman" w:hAnsi="Times New Roman"/>
          <w:lang w:val="az-Latn-AZ"/>
        </w:rPr>
      </w:pPr>
    </w:p>
    <w:tbl>
      <w:tblPr>
        <w:tblW w:w="4900" w:type="pct"/>
        <w:tblInd w:w="-8" w:type="dxa"/>
        <w:tblCellMar>
          <w:left w:w="10" w:type="dxa"/>
          <w:right w:w="10" w:type="dxa"/>
        </w:tblCellMar>
        <w:tblLook w:val="0000"/>
      </w:tblPr>
      <w:tblGrid>
        <w:gridCol w:w="5037"/>
        <w:gridCol w:w="5037"/>
      </w:tblGrid>
      <w:tr w:rsidR="009515F8" w:rsidRPr="002D6E2C" w:rsidTr="00811AAE">
        <w:trPr>
          <w:trHeight w:val="6409"/>
        </w:trPr>
        <w:tc>
          <w:tcPr>
            <w:tcW w:w="2500" w:type="pct"/>
          </w:tcPr>
          <w:p w:rsidR="009515F8" w:rsidRPr="00F75E43" w:rsidRDefault="009515F8" w:rsidP="00AB6704">
            <w:pPr>
              <w:pStyle w:val="Para13"/>
              <w:spacing w:before="240" w:after="240"/>
              <w:ind w:left="360"/>
              <w:rPr>
                <w:rFonts w:ascii="Times New Roman" w:hAnsi="Times New Roman"/>
                <w:lang w:val="az-Latn-AZ"/>
              </w:rPr>
            </w:pPr>
            <w:r w:rsidRPr="00F75E43">
              <w:rPr>
                <w:rFonts w:ascii="Times New Roman" w:hAnsi="Times New Roman"/>
                <w:lang w:val="az-Latn-AZ"/>
              </w:rPr>
              <w:t>ҚҰРМЕТТЕУ</w:t>
            </w:r>
          </w:p>
          <w:p w:rsidR="009515F8" w:rsidRPr="00F75E43" w:rsidRDefault="009515F8" w:rsidP="00AB6704">
            <w:pPr>
              <w:pStyle w:val="Para08"/>
              <w:spacing w:before="240" w:after="240"/>
              <w:ind w:left="120"/>
              <w:rPr>
                <w:rFonts w:ascii="Times New Roman" w:hAnsi="Times New Roman" w:cs="Times New Roman"/>
                <w:lang w:val="az-Latn-AZ"/>
              </w:rPr>
            </w:pPr>
            <w:r w:rsidRPr="00F75E43">
              <w:rPr>
                <w:rStyle w:val="3Text"/>
                <w:rFonts w:ascii="Times New Roman" w:hAnsi="Times New Roman" w:cs="Times New Roman"/>
                <w:bCs/>
                <w:lang w:val="az-Latn-AZ"/>
              </w:rPr>
              <w:t>5.</w:t>
            </w:r>
            <w:r w:rsidRPr="00F75E43">
              <w:rPr>
                <w:rFonts w:ascii="Times New Roman" w:hAnsi="Times New Roman" w:cs="Times New Roman"/>
                <w:lang w:val="az-Latn-AZ"/>
              </w:rPr>
              <w:t xml:space="preserve"> Жауаптарыңызды (–2, –1, 0, +1, +2) пайымдауларға қосыңыз:</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4 _______</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14 _______</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22 _______</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32 _______</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42 _______</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Ümumi _______</w:t>
            </w:r>
          </w:p>
          <w:p w:rsidR="009515F8" w:rsidRPr="00F75E43" w:rsidRDefault="009515F8" w:rsidP="00AB6704">
            <w:pPr>
              <w:pStyle w:val="Para08"/>
              <w:spacing w:before="240" w:after="240"/>
              <w:ind w:left="120"/>
              <w:rPr>
                <w:rFonts w:ascii="Times New Roman" w:hAnsi="Times New Roman" w:cs="Times New Roman"/>
                <w:lang w:val="az-Latn-AZ"/>
              </w:rPr>
            </w:pPr>
            <w:r w:rsidRPr="00F75E43">
              <w:rPr>
                <w:rFonts w:ascii="Times New Roman" w:hAnsi="Times New Roman" w:cs="Times New Roman"/>
                <w:lang w:val="az-Latn-AZ"/>
              </w:rPr>
              <w:t>Bu cavablar</w:t>
            </w:r>
            <w:r w:rsidRPr="00F75E43">
              <w:rPr>
                <w:rStyle w:val="3Text"/>
                <w:rFonts w:ascii="Times New Roman" w:hAnsi="Times New Roman" w:cs="Times New Roman"/>
                <w:bCs/>
                <w:lang w:val="az-Latn-AZ"/>
              </w:rPr>
              <w:t xml:space="preserve"> hörmətə</w:t>
            </w:r>
            <w:r w:rsidRPr="00F75E43">
              <w:rPr>
                <w:rFonts w:ascii="Times New Roman" w:hAnsi="Times New Roman" w:cs="Times New Roman"/>
                <w:lang w:val="az-Latn-AZ"/>
              </w:rPr>
              <w:t xml:space="preserve"> ehtiyac duyduğunuzu göstərir.</w:t>
            </w:r>
          </w:p>
        </w:tc>
        <w:tc>
          <w:tcPr>
            <w:tcW w:w="2500" w:type="pct"/>
          </w:tcPr>
          <w:p w:rsidR="009515F8" w:rsidRPr="00F75E43" w:rsidRDefault="009515F8" w:rsidP="00AB6704">
            <w:pPr>
              <w:pStyle w:val="Para13"/>
              <w:spacing w:before="240" w:after="240"/>
              <w:ind w:left="360"/>
              <w:rPr>
                <w:rFonts w:ascii="Times New Roman" w:hAnsi="Times New Roman"/>
                <w:lang w:val="az-Latn-AZ"/>
              </w:rPr>
            </w:pPr>
            <w:r w:rsidRPr="00F75E43">
              <w:rPr>
                <w:rFonts w:ascii="Times New Roman" w:hAnsi="Times New Roman"/>
                <w:lang w:val="az-Latn-AZ"/>
              </w:rPr>
              <w:t>СҮЙІСПЕНШІЛІК</w:t>
            </w:r>
          </w:p>
          <w:p w:rsidR="009515F8" w:rsidRPr="00F75E43" w:rsidRDefault="009515F8" w:rsidP="00AB6704">
            <w:pPr>
              <w:pStyle w:val="Para08"/>
              <w:spacing w:before="240" w:after="240"/>
              <w:ind w:left="120"/>
              <w:rPr>
                <w:rFonts w:ascii="Times New Roman" w:hAnsi="Times New Roman" w:cs="Times New Roman"/>
                <w:lang w:val="az-Latn-AZ"/>
              </w:rPr>
            </w:pPr>
            <w:r w:rsidRPr="00F75E43">
              <w:rPr>
                <w:rStyle w:val="3Text"/>
                <w:rFonts w:ascii="Times New Roman" w:hAnsi="Times New Roman" w:cs="Times New Roman"/>
                <w:bCs/>
                <w:lang w:val="az-Latn-AZ"/>
              </w:rPr>
              <w:t>6.</w:t>
            </w:r>
            <w:r w:rsidRPr="00F75E43">
              <w:rPr>
                <w:rFonts w:ascii="Times New Roman" w:hAnsi="Times New Roman" w:cs="Times New Roman"/>
                <w:lang w:val="az-Latn-AZ"/>
              </w:rPr>
              <w:t xml:space="preserve"> Жауаптарыңызды (–2, –1, 0, +1, +2) пайымдауларға қосыңыз:</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5 _______</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13 _______</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23 _______</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31 _______</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43 _______</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Ümumi _______</w:t>
            </w:r>
          </w:p>
          <w:p w:rsidR="009515F8" w:rsidRPr="00F75E43" w:rsidRDefault="009515F8" w:rsidP="00AB6704">
            <w:pPr>
              <w:pStyle w:val="Para08"/>
              <w:spacing w:before="240" w:after="240"/>
              <w:ind w:left="120"/>
              <w:rPr>
                <w:rFonts w:ascii="Times New Roman" w:hAnsi="Times New Roman" w:cs="Times New Roman"/>
                <w:lang w:val="az-Latn-AZ"/>
              </w:rPr>
            </w:pPr>
            <w:r w:rsidRPr="00F75E43">
              <w:rPr>
                <w:rFonts w:ascii="Times New Roman" w:hAnsi="Times New Roman" w:cs="Times New Roman"/>
                <w:lang w:val="az-Latn-AZ"/>
              </w:rPr>
              <w:t xml:space="preserve">Bu cavablar </w:t>
            </w:r>
            <w:r w:rsidRPr="00F75E43">
              <w:rPr>
                <w:rStyle w:val="3Text"/>
                <w:rFonts w:ascii="Times New Roman" w:hAnsi="Times New Roman" w:cs="Times New Roman"/>
                <w:bCs/>
                <w:lang w:val="az-Latn-AZ"/>
              </w:rPr>
              <w:t>sevgiyə</w:t>
            </w:r>
            <w:r w:rsidRPr="00F75E43">
              <w:rPr>
                <w:rFonts w:ascii="Times New Roman" w:hAnsi="Times New Roman" w:cs="Times New Roman"/>
                <w:lang w:val="az-Latn-AZ"/>
              </w:rPr>
              <w:t xml:space="preserve"> ehtiyac duyduğunuzu göstərir.</w:t>
            </w:r>
          </w:p>
        </w:tc>
      </w:tr>
    </w:tbl>
    <w:p w:rsidR="009515F8" w:rsidRPr="00F75E43" w:rsidRDefault="009515F8" w:rsidP="00AB6704">
      <w:pPr>
        <w:pStyle w:val="Para25"/>
        <w:spacing w:before="240" w:after="240"/>
        <w:ind w:firstLine="225"/>
        <w:rPr>
          <w:rFonts w:ascii="Times New Roman" w:hAnsi="Times New Roman"/>
          <w:lang w:val="az-Latn-AZ"/>
        </w:rPr>
      </w:pPr>
    </w:p>
    <w:tbl>
      <w:tblPr>
        <w:tblW w:w="4900" w:type="pct"/>
        <w:tblInd w:w="-8" w:type="dxa"/>
        <w:tblCellMar>
          <w:left w:w="10" w:type="dxa"/>
          <w:right w:w="10" w:type="dxa"/>
        </w:tblCellMar>
        <w:tblLook w:val="0000"/>
      </w:tblPr>
      <w:tblGrid>
        <w:gridCol w:w="5037"/>
        <w:gridCol w:w="5037"/>
      </w:tblGrid>
      <w:tr w:rsidR="009515F8" w:rsidRPr="002D6E2C" w:rsidTr="00811AAE">
        <w:trPr>
          <w:trHeight w:val="6293"/>
        </w:trPr>
        <w:tc>
          <w:tcPr>
            <w:tcW w:w="2500" w:type="pct"/>
          </w:tcPr>
          <w:p w:rsidR="009515F8" w:rsidRPr="00F75E43" w:rsidRDefault="009515F8" w:rsidP="00AB6704">
            <w:pPr>
              <w:pStyle w:val="Para13"/>
              <w:spacing w:before="240" w:after="240"/>
              <w:ind w:left="360"/>
              <w:rPr>
                <w:rFonts w:ascii="Times New Roman" w:hAnsi="Times New Roman"/>
                <w:lang w:val="az-Latn-AZ"/>
              </w:rPr>
            </w:pPr>
            <w:r w:rsidRPr="00F75E43">
              <w:rPr>
                <w:rFonts w:ascii="Times New Roman" w:hAnsi="Times New Roman"/>
                <w:lang w:val="az-Latn-AZ"/>
              </w:rPr>
              <w:t>КӨҢІЛ БӨЛУ</w:t>
            </w:r>
          </w:p>
          <w:p w:rsidR="009515F8" w:rsidRPr="00F75E43" w:rsidRDefault="009515F8" w:rsidP="00AB6704">
            <w:pPr>
              <w:pStyle w:val="Para08"/>
              <w:spacing w:before="240" w:after="240"/>
              <w:ind w:left="120"/>
              <w:rPr>
                <w:rFonts w:ascii="Times New Roman" w:hAnsi="Times New Roman" w:cs="Times New Roman"/>
                <w:lang w:val="az-Latn-AZ"/>
              </w:rPr>
            </w:pPr>
            <w:r w:rsidRPr="00F75E43">
              <w:rPr>
                <w:rStyle w:val="3Text"/>
                <w:rFonts w:ascii="Times New Roman" w:hAnsi="Times New Roman" w:cs="Times New Roman"/>
                <w:bCs/>
                <w:lang w:val="az-Latn-AZ"/>
              </w:rPr>
              <w:t>7.</w:t>
            </w:r>
            <w:r w:rsidRPr="00F75E43">
              <w:rPr>
                <w:rFonts w:ascii="Times New Roman" w:hAnsi="Times New Roman" w:cs="Times New Roman"/>
                <w:lang w:val="az-Latn-AZ"/>
              </w:rPr>
              <w:t xml:space="preserve"> Жауаптарыңызды (–2, –1, 0, +1, +2) пайымдауларға қосыңыз:</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6 _______</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12 _______</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24 _______</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30 _______</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44 _______</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Ümumi _______</w:t>
            </w:r>
          </w:p>
          <w:p w:rsidR="009515F8" w:rsidRPr="00F75E43" w:rsidRDefault="009515F8" w:rsidP="00AB6704">
            <w:pPr>
              <w:pStyle w:val="Para08"/>
              <w:spacing w:before="240" w:after="240"/>
              <w:ind w:left="120"/>
              <w:rPr>
                <w:rFonts w:ascii="Times New Roman" w:hAnsi="Times New Roman" w:cs="Times New Roman"/>
                <w:lang w:val="az-Latn-AZ"/>
              </w:rPr>
            </w:pPr>
            <w:r w:rsidRPr="00F75E43">
              <w:rPr>
                <w:rFonts w:ascii="Times New Roman" w:hAnsi="Times New Roman" w:cs="Times New Roman"/>
                <w:lang w:val="az-Latn-AZ"/>
              </w:rPr>
              <w:t xml:space="preserve">Bu cavablar </w:t>
            </w:r>
            <w:r w:rsidRPr="00F75E43">
              <w:rPr>
                <w:rStyle w:val="3Text"/>
                <w:rFonts w:ascii="Times New Roman" w:hAnsi="Times New Roman" w:cs="Times New Roman"/>
                <w:bCs/>
                <w:lang w:val="az-Latn-AZ"/>
              </w:rPr>
              <w:t>diqqətə (qayğıya)</w:t>
            </w:r>
            <w:r w:rsidRPr="00F75E43">
              <w:rPr>
                <w:rFonts w:ascii="Times New Roman" w:hAnsi="Times New Roman" w:cs="Times New Roman"/>
                <w:lang w:val="az-Latn-AZ"/>
              </w:rPr>
              <w:t xml:space="preserve"> ehtiyac duyduğunuzu göstərir.</w:t>
            </w:r>
          </w:p>
        </w:tc>
        <w:tc>
          <w:tcPr>
            <w:tcW w:w="2500" w:type="pct"/>
          </w:tcPr>
          <w:p w:rsidR="009515F8" w:rsidRPr="00F75E43" w:rsidRDefault="009515F8" w:rsidP="00AB6704">
            <w:pPr>
              <w:pStyle w:val="Para13"/>
              <w:spacing w:before="240" w:after="240"/>
              <w:ind w:left="360"/>
              <w:rPr>
                <w:rFonts w:ascii="Times New Roman" w:hAnsi="Times New Roman"/>
                <w:lang w:val="az-Latn-AZ"/>
              </w:rPr>
            </w:pPr>
            <w:r w:rsidRPr="00F75E43">
              <w:rPr>
                <w:rFonts w:ascii="Times New Roman" w:hAnsi="Times New Roman"/>
                <w:lang w:val="az-Latn-AZ"/>
              </w:rPr>
              <w:t>МАҚҰЛДАУ</w:t>
            </w:r>
          </w:p>
          <w:p w:rsidR="009515F8" w:rsidRPr="00F75E43" w:rsidRDefault="009515F8" w:rsidP="00AB6704">
            <w:pPr>
              <w:pStyle w:val="Para08"/>
              <w:spacing w:before="240" w:after="240"/>
              <w:ind w:left="120"/>
              <w:rPr>
                <w:rFonts w:ascii="Times New Roman" w:hAnsi="Times New Roman" w:cs="Times New Roman"/>
                <w:lang w:val="az-Latn-AZ"/>
              </w:rPr>
            </w:pPr>
            <w:r w:rsidRPr="00F75E43">
              <w:rPr>
                <w:rStyle w:val="3Text"/>
                <w:rFonts w:ascii="Times New Roman" w:hAnsi="Times New Roman" w:cs="Times New Roman"/>
                <w:bCs/>
                <w:lang w:val="az-Latn-AZ"/>
              </w:rPr>
              <w:t>8.</w:t>
            </w:r>
            <w:r w:rsidRPr="00F75E43">
              <w:rPr>
                <w:rFonts w:ascii="Times New Roman" w:hAnsi="Times New Roman" w:cs="Times New Roman"/>
                <w:lang w:val="az-Latn-AZ"/>
              </w:rPr>
              <w:t xml:space="preserve"> Жауаптарыңызды (–2, –1, 0, +1, +2) пайымдауларға қосыңыз:</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7 _______</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11 _______</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25 _______</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29 _______</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45 _______</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Ümumi _______</w:t>
            </w:r>
          </w:p>
          <w:p w:rsidR="009515F8" w:rsidRPr="00F75E43" w:rsidRDefault="009515F8" w:rsidP="00AB6704">
            <w:pPr>
              <w:pStyle w:val="Para08"/>
              <w:spacing w:before="240" w:after="240"/>
              <w:ind w:left="120"/>
              <w:rPr>
                <w:rFonts w:ascii="Times New Roman" w:hAnsi="Times New Roman" w:cs="Times New Roman"/>
                <w:lang w:val="az-Latn-AZ"/>
              </w:rPr>
            </w:pPr>
            <w:r w:rsidRPr="00F75E43">
              <w:rPr>
                <w:rFonts w:ascii="Times New Roman" w:hAnsi="Times New Roman" w:cs="Times New Roman"/>
                <w:lang w:val="az-Latn-AZ"/>
              </w:rPr>
              <w:t xml:space="preserve">Bu cavablar </w:t>
            </w:r>
            <w:r w:rsidRPr="00F75E43">
              <w:rPr>
                <w:rStyle w:val="3Text"/>
                <w:rFonts w:ascii="Times New Roman" w:hAnsi="Times New Roman" w:cs="Times New Roman"/>
                <w:bCs/>
                <w:lang w:val="az-Latn-AZ"/>
              </w:rPr>
              <w:t>tərifə</w:t>
            </w:r>
            <w:r w:rsidRPr="00F75E43">
              <w:rPr>
                <w:rFonts w:ascii="Times New Roman" w:hAnsi="Times New Roman" w:cs="Times New Roman"/>
                <w:lang w:val="az-Latn-AZ"/>
              </w:rPr>
              <w:t xml:space="preserve"> olan ehtiyacınızı göstərir.</w:t>
            </w:r>
          </w:p>
        </w:tc>
      </w:tr>
    </w:tbl>
    <w:p w:rsidR="009515F8" w:rsidRPr="00F75E43" w:rsidRDefault="009515F8" w:rsidP="00AB6704">
      <w:pPr>
        <w:pStyle w:val="Para25"/>
        <w:spacing w:before="240" w:after="240"/>
        <w:ind w:firstLine="225"/>
        <w:rPr>
          <w:rFonts w:ascii="Times New Roman" w:hAnsi="Times New Roman"/>
          <w:lang w:val="az-Latn-AZ"/>
        </w:rPr>
      </w:pPr>
    </w:p>
    <w:tbl>
      <w:tblPr>
        <w:tblW w:w="4900" w:type="pct"/>
        <w:tblInd w:w="-8" w:type="dxa"/>
        <w:tblCellMar>
          <w:left w:w="10" w:type="dxa"/>
          <w:right w:w="10" w:type="dxa"/>
        </w:tblCellMar>
        <w:tblLook w:val="0000"/>
      </w:tblPr>
      <w:tblGrid>
        <w:gridCol w:w="5037"/>
        <w:gridCol w:w="5037"/>
      </w:tblGrid>
      <w:tr w:rsidR="009515F8" w:rsidRPr="002D6E2C">
        <w:tc>
          <w:tcPr>
            <w:tcW w:w="2500" w:type="pct"/>
          </w:tcPr>
          <w:p w:rsidR="009515F8" w:rsidRPr="00F75E43" w:rsidRDefault="009515F8" w:rsidP="00AB6704">
            <w:pPr>
              <w:pStyle w:val="Para13"/>
              <w:spacing w:before="240" w:after="240"/>
              <w:ind w:left="360"/>
              <w:rPr>
                <w:rFonts w:ascii="Times New Roman" w:hAnsi="Times New Roman"/>
                <w:lang w:val="az-Latn-AZ"/>
              </w:rPr>
            </w:pPr>
            <w:r w:rsidRPr="00F75E43">
              <w:rPr>
                <w:rFonts w:ascii="Times New Roman" w:hAnsi="Times New Roman"/>
                <w:lang w:val="az-Latn-AZ"/>
              </w:rPr>
              <w:t>ЖҰБАТУ</w:t>
            </w:r>
          </w:p>
          <w:p w:rsidR="009515F8" w:rsidRPr="00F75E43" w:rsidRDefault="009515F8" w:rsidP="00AB6704">
            <w:pPr>
              <w:pStyle w:val="Para08"/>
              <w:spacing w:before="240" w:after="240"/>
              <w:ind w:left="120"/>
              <w:rPr>
                <w:rFonts w:ascii="Times New Roman" w:hAnsi="Times New Roman" w:cs="Times New Roman"/>
                <w:lang w:val="az-Latn-AZ"/>
              </w:rPr>
            </w:pPr>
            <w:r w:rsidRPr="00F75E43">
              <w:rPr>
                <w:rStyle w:val="3Text"/>
                <w:rFonts w:ascii="Times New Roman" w:hAnsi="Times New Roman" w:cs="Times New Roman"/>
                <w:bCs/>
                <w:lang w:val="az-Latn-AZ"/>
              </w:rPr>
              <w:t>9.</w:t>
            </w:r>
            <w:r w:rsidRPr="00F75E43">
              <w:rPr>
                <w:rFonts w:ascii="Times New Roman" w:hAnsi="Times New Roman" w:cs="Times New Roman"/>
                <w:lang w:val="az-Latn-AZ"/>
              </w:rPr>
              <w:t xml:space="preserve"> Жауаптарыңызды (–2, –1, 0, +1, +2) пайымдауларға қосыңыз:</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10 _______</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26 _______</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28 _______</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46 _______</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49 _______</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Ümumi _______</w:t>
            </w:r>
          </w:p>
          <w:p w:rsidR="009515F8" w:rsidRPr="00F75E43" w:rsidRDefault="009515F8" w:rsidP="00AB6704">
            <w:pPr>
              <w:pStyle w:val="Para08"/>
              <w:spacing w:before="240" w:after="240"/>
              <w:ind w:left="120"/>
              <w:rPr>
                <w:rFonts w:ascii="Times New Roman" w:hAnsi="Times New Roman" w:cs="Times New Roman"/>
                <w:lang w:val="az-Latn-AZ"/>
              </w:rPr>
            </w:pPr>
            <w:r w:rsidRPr="00F75E43">
              <w:rPr>
                <w:rFonts w:ascii="Times New Roman" w:hAnsi="Times New Roman" w:cs="Times New Roman"/>
                <w:lang w:val="az-Latn-AZ"/>
              </w:rPr>
              <w:t>Bu cavablar</w:t>
            </w:r>
            <w:r w:rsidRPr="00F75E43">
              <w:rPr>
                <w:rStyle w:val="3Text"/>
                <w:rFonts w:ascii="Times New Roman" w:hAnsi="Times New Roman" w:cs="Times New Roman"/>
                <w:bCs/>
                <w:lang w:val="az-Latn-AZ"/>
              </w:rPr>
              <w:t xml:space="preserve"> təsəlliyə</w:t>
            </w:r>
            <w:r w:rsidRPr="00F75E43">
              <w:rPr>
                <w:rFonts w:ascii="Times New Roman" w:hAnsi="Times New Roman" w:cs="Times New Roman"/>
                <w:lang w:val="az-Latn-AZ"/>
              </w:rPr>
              <w:t xml:space="preserve"> ehtiyac duyduğunuzu göstərir.</w:t>
            </w:r>
          </w:p>
        </w:tc>
        <w:tc>
          <w:tcPr>
            <w:tcW w:w="2500" w:type="pct"/>
          </w:tcPr>
          <w:p w:rsidR="009515F8" w:rsidRPr="00F75E43" w:rsidRDefault="009515F8" w:rsidP="00AB6704">
            <w:pPr>
              <w:pStyle w:val="Para13"/>
              <w:spacing w:before="240" w:after="240"/>
              <w:ind w:left="360"/>
              <w:rPr>
                <w:rFonts w:ascii="Times New Roman" w:hAnsi="Times New Roman"/>
                <w:lang w:val="az-Latn-AZ"/>
              </w:rPr>
            </w:pPr>
            <w:r w:rsidRPr="00F75E43">
              <w:rPr>
                <w:rFonts w:ascii="Times New Roman" w:hAnsi="Times New Roman"/>
                <w:lang w:val="az-Latn-AZ"/>
              </w:rPr>
              <w:t>ҚОЛДАУ</w:t>
            </w:r>
          </w:p>
          <w:p w:rsidR="009515F8" w:rsidRPr="00F75E43" w:rsidRDefault="009515F8" w:rsidP="00AB6704">
            <w:pPr>
              <w:pStyle w:val="Para08"/>
              <w:spacing w:before="240" w:after="240"/>
              <w:ind w:left="120"/>
              <w:rPr>
                <w:rFonts w:ascii="Times New Roman" w:hAnsi="Times New Roman" w:cs="Times New Roman"/>
                <w:lang w:val="az-Latn-AZ"/>
              </w:rPr>
            </w:pPr>
            <w:r w:rsidRPr="00F75E43">
              <w:rPr>
                <w:rStyle w:val="3Text"/>
                <w:rFonts w:ascii="Times New Roman" w:hAnsi="Times New Roman" w:cs="Times New Roman"/>
                <w:bCs/>
                <w:lang w:val="az-Latn-AZ"/>
              </w:rPr>
              <w:t>10.</w:t>
            </w:r>
            <w:r w:rsidRPr="00F75E43">
              <w:rPr>
                <w:rFonts w:ascii="Times New Roman" w:hAnsi="Times New Roman" w:cs="Times New Roman"/>
                <w:lang w:val="az-Latn-AZ"/>
              </w:rPr>
              <w:t xml:space="preserve"> Жауаптарыңызды (–2, –1, 0, +1, +2) пайымдауларға қосыңыз:</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8 _______</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9 _______</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27 _______</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47 _______</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50 _______</w:t>
            </w:r>
          </w:p>
          <w:p w:rsidR="009515F8" w:rsidRPr="00F75E43" w:rsidRDefault="009515F8" w:rsidP="00AB6704">
            <w:pPr>
              <w:pStyle w:val="Para03"/>
              <w:spacing w:before="240" w:after="240"/>
              <w:ind w:left="360"/>
              <w:rPr>
                <w:rFonts w:ascii="Times New Roman" w:hAnsi="Times New Roman" w:cs="Times New Roman"/>
                <w:lang w:val="az-Latn-AZ"/>
              </w:rPr>
            </w:pPr>
            <w:r w:rsidRPr="00F75E43">
              <w:rPr>
                <w:rFonts w:ascii="Times New Roman" w:hAnsi="Times New Roman" w:cs="Times New Roman"/>
                <w:lang w:val="az-Latn-AZ"/>
              </w:rPr>
              <w:t>Ümumi _______</w:t>
            </w:r>
          </w:p>
          <w:p w:rsidR="009515F8" w:rsidRPr="00F75E43" w:rsidRDefault="009515F8" w:rsidP="00AB6704">
            <w:pPr>
              <w:pStyle w:val="Para08"/>
              <w:spacing w:before="240" w:after="240"/>
              <w:ind w:left="120"/>
              <w:rPr>
                <w:rFonts w:ascii="Times New Roman" w:hAnsi="Times New Roman" w:cs="Times New Roman"/>
                <w:lang w:val="az-Latn-AZ"/>
              </w:rPr>
            </w:pPr>
            <w:r w:rsidRPr="00F75E43">
              <w:rPr>
                <w:rFonts w:ascii="Times New Roman" w:hAnsi="Times New Roman" w:cs="Times New Roman"/>
                <w:lang w:val="az-Latn-AZ"/>
              </w:rPr>
              <w:t xml:space="preserve">Bu cavablar </w:t>
            </w:r>
            <w:r w:rsidRPr="00F75E43">
              <w:rPr>
                <w:rStyle w:val="3Text"/>
                <w:rFonts w:ascii="Times New Roman" w:hAnsi="Times New Roman" w:cs="Times New Roman"/>
                <w:bCs/>
                <w:lang w:val="az-Latn-AZ"/>
              </w:rPr>
              <w:t>dəstəyə</w:t>
            </w:r>
            <w:r w:rsidRPr="00F75E43">
              <w:rPr>
                <w:rFonts w:ascii="Times New Roman" w:hAnsi="Times New Roman" w:cs="Times New Roman"/>
                <w:lang w:val="az-Latn-AZ"/>
              </w:rPr>
              <w:t xml:space="preserve"> ehtiyacınız olduğunu göstərir.</w:t>
            </w:r>
          </w:p>
        </w:tc>
      </w:tr>
    </w:tbl>
    <w:p w:rsidR="009515F8" w:rsidRPr="002D6E2C" w:rsidRDefault="009515F8" w:rsidP="00AB6704">
      <w:pPr>
        <w:pStyle w:val="Heading1"/>
        <w:keepNext/>
        <w:keepLines/>
        <w:pageBreakBefore/>
        <w:spacing w:before="720" w:after="480"/>
        <w:ind w:left="240" w:right="240"/>
        <w:rPr>
          <w:rFonts w:ascii="Times New Roman" w:hAnsi="Times New Roman"/>
          <w:lang w:val="az-Latn-AZ"/>
        </w:rPr>
      </w:pPr>
      <w:r w:rsidRPr="002D6E2C">
        <w:rPr>
          <w:rFonts w:ascii="Times New Roman" w:hAnsi="Times New Roman"/>
        </w:rPr>
        <w:t>Mi̇nnətdarliq</w:t>
      </w:r>
    </w:p>
    <w:p w:rsidR="009515F8" w:rsidRPr="00F75E43" w:rsidRDefault="009515F8" w:rsidP="00EB2703">
      <w:pPr>
        <w:pStyle w:val="Text"/>
        <w:ind w:firstLine="360"/>
        <w:rPr>
          <w:lang w:val="az-Latn-AZ"/>
        </w:rPr>
      </w:pPr>
      <w:r w:rsidRPr="00F75E43">
        <w:rPr>
          <w:lang w:val="az-Latn-AZ"/>
        </w:rPr>
        <w:t xml:space="preserve">Bu kitaba verdiyi dəyərli töhfələrə görə </w:t>
      </w:r>
    </w:p>
    <w:p w:rsidR="009515F8" w:rsidRPr="00F75E43" w:rsidRDefault="009515F8" w:rsidP="00EB2703">
      <w:pPr>
        <w:pStyle w:val="Text"/>
        <w:ind w:firstLine="360"/>
        <w:rPr>
          <w:lang w:val="az-Latn-AZ"/>
        </w:rPr>
      </w:pPr>
      <w:r w:rsidRPr="00F75E43">
        <w:rPr>
          <w:lang w:val="az-Latn-AZ"/>
        </w:rPr>
        <w:t xml:space="preserve">Otuz beş illik həmkarım və dostum Deyv Bellisə təşəkkür edirəm. Ona ilkin eskiz üzrə əməkdaşlığına, mühazirələrimə və digər əsərlərimə əsaslanan qaralama üçün material seçdiyinə, bu kitabın işıq üzü görməsi üçün redaktor və korrektor düzəlişlərinə görə minnətdaram. Deyvin valideynlik mövzusunda məlumatlılığını təqdir edirəm və verdiyi töhfələrə görə çox minnətdaram. </w:t>
      </w:r>
    </w:p>
    <w:p w:rsidR="009515F8" w:rsidRPr="00F75E43" w:rsidRDefault="009515F8" w:rsidP="00EB2703">
      <w:pPr>
        <w:pStyle w:val="Text"/>
        <w:ind w:firstLine="360"/>
        <w:rPr>
          <w:lang w:val="az-Latn-AZ"/>
        </w:rPr>
      </w:pPr>
      <w:r w:rsidRPr="00F75E43">
        <w:rPr>
          <w:lang w:val="az-Latn-AZ"/>
        </w:rPr>
        <w:t>Kitabın məzmununu daha asan, anlaşılan edən, əlyazmanı və qeydləri tənqidi təhlil edən Deyvid Tyorstona təşəkkür edirəm.</w:t>
      </w:r>
    </w:p>
    <w:p w:rsidR="009515F8" w:rsidRPr="00F75E43" w:rsidRDefault="009515F8" w:rsidP="00EB2703">
      <w:pPr>
        <w:pStyle w:val="Text"/>
        <w:ind w:firstLine="360"/>
        <w:rPr>
          <w:lang w:val="az-Latn-AZ"/>
        </w:rPr>
      </w:pPr>
      <w:r w:rsidRPr="00F75E43">
        <w:rPr>
          <w:lang w:val="az-Latn-AZ"/>
        </w:rPr>
        <w:t>Əlyazmanı elektron varianta çevirdiyinə görə Bekki Bellisə minnətdaram.</w:t>
      </w:r>
    </w:p>
    <w:p w:rsidR="009515F8" w:rsidRPr="00F75E43" w:rsidRDefault="009515F8" w:rsidP="00EB2703">
      <w:pPr>
        <w:pStyle w:val="Text"/>
        <w:ind w:firstLine="360"/>
        <w:rPr>
          <w:lang w:val="az-Latn-AZ"/>
        </w:rPr>
      </w:pPr>
      <w:r w:rsidRPr="00F75E43">
        <w:rPr>
          <w:lang w:val="az-Latn-AZ"/>
        </w:rPr>
        <w:t>İstehsal mərhələlərini əlaqələndirdiyinə görə Coşua Devrizə təşəkkür edirəm.</w:t>
      </w:r>
    </w:p>
    <w:p w:rsidR="009515F8" w:rsidRPr="00F75E43" w:rsidRDefault="009515F8" w:rsidP="00EB2703">
      <w:pPr>
        <w:pStyle w:val="Text"/>
        <w:ind w:firstLine="360"/>
        <w:rPr>
          <w:lang w:val="az-Latn-AZ"/>
        </w:rPr>
      </w:pPr>
      <w:r w:rsidRPr="00F75E43">
        <w:rPr>
          <w:lang w:val="az-Latn-AZ"/>
        </w:rPr>
        <w:t>Bu kitabın mahiyyətini, müəllifin məqsədini və ümumi fikrini dəqiqləşdirən «Harvest House» nəşriyyatından Terri Qlespiyə təşəkkür edirəm.</w:t>
      </w:r>
    </w:p>
    <w:p w:rsidR="009515F8" w:rsidRPr="00F75E43" w:rsidRDefault="009515F8" w:rsidP="00EB2703">
      <w:pPr>
        <w:pStyle w:val="Text"/>
        <w:ind w:firstLine="360"/>
        <w:rPr>
          <w:lang w:val="az-Latn-AZ"/>
        </w:rPr>
      </w:pPr>
      <w:r w:rsidRPr="00F75E43">
        <w:rPr>
          <w:lang w:val="az-Latn-AZ"/>
        </w:rPr>
        <w:t>Əlyazmanın son variantını məharətli redaktə etdiyinə və dəyərli qeydlərinə görə «Harvest House» nəşriyyatından Pol Qossarda təºəkkür edirəm.</w:t>
      </w:r>
    </w:p>
    <w:p w:rsidR="009515F8" w:rsidRPr="00F75E43" w:rsidRDefault="009515F8" w:rsidP="00803A98">
      <w:pPr>
        <w:pStyle w:val="Text"/>
        <w:ind w:firstLine="360"/>
        <w:rPr>
          <w:lang w:val="az-Latn-AZ"/>
        </w:rPr>
      </w:pPr>
    </w:p>
    <w:sectPr w:rsidR="009515F8" w:rsidRPr="00F75E43" w:rsidSect="00EB2703">
      <w:footnotePr>
        <w:numRestart w:val="eachPage"/>
      </w:footnotePr>
      <w:pgSz w:w="11905" w:h="16837"/>
      <w:pgMar w:top="737" w:right="851" w:bottom="737" w:left="794"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515F8" w:rsidRDefault="009515F8" w:rsidP="00837FFD">
      <w:pPr>
        <w:spacing w:before="240" w:after="240"/>
        <w:ind w:firstLine="360"/>
      </w:pPr>
      <w:r>
        <w:separator/>
      </w:r>
    </w:p>
  </w:endnote>
  <w:endnote w:type="continuationSeparator" w:id="0">
    <w:p w:rsidR="009515F8" w:rsidRDefault="009515F8" w:rsidP="00837FFD">
      <w:pPr>
        <w:spacing w:before="240" w:after="240"/>
        <w:ind w:firstLine="36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MS Mincho">
    <w:altName w:val="?l?r ??Ѓfc"/>
    <w:panose1 w:val="02020609040205080304"/>
    <w:charset w:val="80"/>
    <w:family w:val="modern"/>
    <w:pitch w:val="fixed"/>
    <w:sig w:usb0="E00002FF" w:usb1="6AC7FDFB" w:usb2="00000012"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515F8" w:rsidRDefault="009515F8" w:rsidP="00837FFD">
      <w:pPr>
        <w:spacing w:before="240" w:after="240"/>
        <w:ind w:firstLine="360"/>
      </w:pPr>
      <w:r>
        <w:separator/>
      </w:r>
    </w:p>
  </w:footnote>
  <w:footnote w:type="continuationSeparator" w:id="0">
    <w:p w:rsidR="009515F8" w:rsidRDefault="009515F8" w:rsidP="00837FFD">
      <w:pPr>
        <w:spacing w:before="240" w:after="240"/>
        <w:ind w:firstLine="360"/>
      </w:pPr>
      <w:r>
        <w:continuationSeparator/>
      </w:r>
    </w:p>
  </w:footnote>
  <w:footnote w:id="1">
    <w:p w:rsidR="009515F8" w:rsidRDefault="009515F8" w:rsidP="00CE2118">
      <w:pPr>
        <w:pStyle w:val="Notes"/>
        <w:ind w:firstLine="270"/>
      </w:pPr>
      <w:r>
        <w:rPr>
          <w:rStyle w:val="FootnoteReference"/>
        </w:rPr>
        <w:footnoteRef/>
      </w:r>
      <w:r w:rsidRPr="00933ABA">
        <w:rPr>
          <w:lang w:val="en-US"/>
        </w:rPr>
        <w:t xml:space="preserve"> İngilis dilindən «What Would Jesus Do?» (İsa olsaydı nə edərdi?) abreviaturası məsih­çilər arasında geniş yayılıb. — </w:t>
      </w:r>
      <w:r w:rsidRPr="00933ABA">
        <w:rPr>
          <w:rStyle w:val="0Text"/>
          <w:iCs/>
          <w:lang w:val="en-US"/>
        </w:rPr>
        <w:t>Burada və sonrakı sətiraltı qeydlər tərcüməçiyə məxsusdur</w:t>
      </w:r>
      <w:r w:rsidRPr="00933ABA">
        <w:rPr>
          <w:lang w:val="en-US"/>
        </w:rPr>
        <w:t>.</w:t>
      </w:r>
    </w:p>
  </w:footnote>
  <w:footnote w:id="2">
    <w:p w:rsidR="009515F8" w:rsidRDefault="009515F8" w:rsidP="00CE2118">
      <w:pPr>
        <w:pStyle w:val="Notes"/>
        <w:ind w:firstLine="270"/>
      </w:pPr>
      <w:r>
        <w:rPr>
          <w:rStyle w:val="FootnoteReference"/>
        </w:rPr>
        <w:footnoteRef/>
      </w:r>
      <w:r w:rsidRPr="00933ABA">
        <w:rPr>
          <w:lang w:val="en-US"/>
        </w:rPr>
        <w:t xml:space="preserve"> «Coş olsaydı nə edərdi?» ifadəsi ingilis dilində «What Would Josh Do?» kimi səslənir.</w:t>
      </w:r>
    </w:p>
  </w:footnote>
  <w:footnote w:id="3">
    <w:p w:rsidR="009515F8" w:rsidRDefault="009515F8" w:rsidP="00CE2118">
      <w:pPr>
        <w:pStyle w:val="FootnoteText"/>
        <w:ind w:firstLine="270"/>
      </w:pPr>
      <w:r>
        <w:rPr>
          <w:rStyle w:val="FootnoteReference"/>
        </w:rPr>
        <w:footnoteRef/>
      </w:r>
      <w:r w:rsidRPr="00933ABA">
        <w:rPr>
          <w:lang w:val="en-US"/>
        </w:rPr>
        <w:t xml:space="preserve"> </w:t>
      </w:r>
      <w:r w:rsidRPr="004C3032">
        <w:rPr>
          <w:lang w:val="en-GB"/>
        </w:rPr>
        <w:t xml:space="preserve">«Teens Look to Parents More Than Friends», </w:t>
      </w:r>
      <w:r w:rsidRPr="004C3032">
        <w:rPr>
          <w:rStyle w:val="0Text"/>
          <w:iCs/>
          <w:lang w:val="en-GB"/>
        </w:rPr>
        <w:t>Science Daily</w:t>
      </w:r>
      <w:r w:rsidRPr="004C3032">
        <w:rPr>
          <w:lang w:val="en-GB"/>
        </w:rPr>
        <w:t>, June 15, 2011, http://sciencedaily.com/releases/2011/06/110615120355.htm</w:t>
      </w:r>
    </w:p>
  </w:footnote>
  <w:footnote w:id="4">
    <w:p w:rsidR="009515F8" w:rsidRDefault="009515F8" w:rsidP="00CE2118">
      <w:pPr>
        <w:pStyle w:val="FootnoteText"/>
        <w:ind w:firstLine="270"/>
      </w:pPr>
      <w:r w:rsidRPr="004C3032">
        <w:rPr>
          <w:rStyle w:val="FootnoteReference"/>
          <w:lang w:val="en-GB"/>
        </w:rPr>
        <w:footnoteRef/>
      </w:r>
      <w:r w:rsidRPr="004C3032">
        <w:rPr>
          <w:lang w:val="en-GB"/>
        </w:rPr>
        <w:t xml:space="preserve"> «Teens Look to Parents More Than Friends», </w:t>
      </w:r>
      <w:r w:rsidRPr="004C3032">
        <w:rPr>
          <w:rStyle w:val="0Text"/>
          <w:iCs/>
          <w:lang w:val="en-GB"/>
        </w:rPr>
        <w:t>Science Daily</w:t>
      </w:r>
      <w:r w:rsidRPr="004C3032">
        <w:rPr>
          <w:lang w:val="en-GB"/>
        </w:rPr>
        <w:t>, June 15, 2011, http://sciencedaily.com/releases/2011/06/110615120355.htm</w:t>
      </w:r>
    </w:p>
  </w:footnote>
  <w:footnote w:id="5">
    <w:p w:rsidR="009515F8" w:rsidRDefault="009515F8" w:rsidP="006A0EC1">
      <w:pPr>
        <w:pStyle w:val="Notes"/>
        <w:ind w:firstLine="270"/>
      </w:pPr>
      <w:r>
        <w:rPr>
          <w:rStyle w:val="FootnoteReference"/>
        </w:rPr>
        <w:footnoteRef/>
      </w:r>
      <w:r w:rsidRPr="00933ABA">
        <w:rPr>
          <w:lang w:val="en-US"/>
        </w:rPr>
        <w:t xml:space="preserve"> Jeffrey Rosenberg and W. Bradford Wilcox, «The Importance of Fathers in the Healthy Development of Children», publication of U.S. Department of Health and Human Services, 2006, </w:t>
      </w:r>
      <w:hyperlink r:id="rId1">
        <w:r w:rsidRPr="00933ABA">
          <w:rPr>
            <w:rStyle w:val="1Text"/>
            <w:lang w:val="en-US"/>
          </w:rPr>
          <w:t>http://childwelfare.gov/pubs/usermanuals/father-hood/fatherhood.pdf</w:t>
        </w:r>
      </w:hyperlink>
      <w:r w:rsidRPr="00933ABA">
        <w:rPr>
          <w:lang w:val="en-US"/>
        </w:rPr>
        <w:t>.</w:t>
      </w:r>
    </w:p>
  </w:footnote>
  <w:footnote w:id="6">
    <w:p w:rsidR="009515F8" w:rsidRDefault="009515F8" w:rsidP="006A0EC1">
      <w:pPr>
        <w:pStyle w:val="Notes"/>
        <w:ind w:firstLine="270"/>
      </w:pPr>
      <w:r>
        <w:rPr>
          <w:rStyle w:val="FootnoteReference"/>
        </w:rPr>
        <w:footnoteRef/>
      </w:r>
      <w:r w:rsidRPr="00933ABA">
        <w:rPr>
          <w:lang w:val="en-US"/>
        </w:rPr>
        <w:t xml:space="preserve"> «Talking to Your Teen About Sexuality», publication of Hillsborough County University of Florida Extension, </w:t>
      </w:r>
      <w:hyperlink r:id="rId2">
        <w:r w:rsidRPr="00933ABA">
          <w:rPr>
            <w:rStyle w:val="1Text"/>
            <w:lang w:val="en-US"/>
          </w:rPr>
          <w:t>http://hillsboroughfcs.ifas.ufl.edu/FamilyPubsA-Z/sexuality.pdf</w:t>
        </w:r>
      </w:hyperlink>
      <w:r w:rsidRPr="00933ABA">
        <w:rPr>
          <w:lang w:val="en-US"/>
        </w:rPr>
        <w:t>.</w:t>
      </w:r>
    </w:p>
  </w:footnote>
  <w:footnote w:id="7">
    <w:p w:rsidR="009515F8" w:rsidRDefault="009515F8" w:rsidP="006A0EC1">
      <w:pPr>
        <w:pStyle w:val="Notes"/>
        <w:ind w:firstLine="270"/>
      </w:pPr>
      <w:r>
        <w:rPr>
          <w:rStyle w:val="FootnoteReference"/>
        </w:rPr>
        <w:footnoteRef/>
      </w:r>
      <w:r w:rsidRPr="00933ABA">
        <w:rPr>
          <w:lang w:val="en-US"/>
        </w:rPr>
        <w:t xml:space="preserve"> Josh and Dottie McDowell, </w:t>
      </w:r>
      <w:r w:rsidRPr="00933ABA">
        <w:rPr>
          <w:rStyle w:val="0Text"/>
          <w:iCs/>
          <w:lang w:val="en-US"/>
        </w:rPr>
        <w:t xml:space="preserve">Straight Talk with Your Kids About Sex </w:t>
      </w:r>
      <w:r w:rsidRPr="00933ABA">
        <w:rPr>
          <w:lang w:val="en-US"/>
        </w:rPr>
        <w:t>(Eugene, OR: Harvest House Publishers, 2012), 45–46.</w:t>
      </w:r>
    </w:p>
  </w:footnote>
  <w:footnote w:id="8">
    <w:p w:rsidR="009515F8" w:rsidRDefault="009515F8" w:rsidP="006A0EC1">
      <w:pPr>
        <w:pStyle w:val="Notes"/>
        <w:ind w:firstLine="270"/>
      </w:pPr>
      <w:r>
        <w:rPr>
          <w:rStyle w:val="FootnoteReference"/>
        </w:rPr>
        <w:footnoteRef/>
      </w:r>
      <w:r w:rsidRPr="00933ABA">
        <w:rPr>
          <w:lang w:val="en-US"/>
        </w:rPr>
        <w:t xml:space="preserve"> Bu abzasda sonuncu ayədən başqa, Müqəddəs Kitabdan göstərilən bütün ayələr İngilis dilindən tərcümə edilib.</w:t>
      </w:r>
    </w:p>
  </w:footnote>
  <w:footnote w:id="9">
    <w:p w:rsidR="009515F8" w:rsidRDefault="009515F8" w:rsidP="006A0EC1">
      <w:pPr>
        <w:pStyle w:val="Notes"/>
        <w:ind w:firstLine="270"/>
      </w:pPr>
      <w:r>
        <w:rPr>
          <w:rStyle w:val="FootnoteReference"/>
        </w:rPr>
        <w:footnoteRef/>
      </w:r>
      <w:r w:rsidRPr="00933ABA">
        <w:rPr>
          <w:lang w:val="en-US"/>
        </w:rPr>
        <w:t xml:space="preserve"> Azərbaycan tərcüməsində «məhəbbətlə həqiqəti yerinə yetirərək bədənin Başı olan Məsihə bənzəmək üçün hərtərəfli böyüyək» yazılıb.</w:t>
      </w:r>
    </w:p>
  </w:footnote>
  <w:footnote w:id="10">
    <w:p w:rsidR="009515F8" w:rsidRDefault="009515F8" w:rsidP="00661B94">
      <w:pPr>
        <w:pStyle w:val="Notes"/>
        <w:ind w:firstLine="270"/>
      </w:pPr>
      <w:r>
        <w:rPr>
          <w:rStyle w:val="FootnoteReference"/>
        </w:rPr>
        <w:footnoteRef/>
      </w:r>
      <w:r w:rsidRPr="00933ABA">
        <w:rPr>
          <w:lang w:val="en-US"/>
        </w:rPr>
        <w:t xml:space="preserve"> The Commission on Children at Risk, </w:t>
      </w:r>
      <w:r w:rsidRPr="00933ABA">
        <w:rPr>
          <w:rStyle w:val="0Text"/>
          <w:iCs/>
          <w:lang w:val="en-US"/>
        </w:rPr>
        <w:t xml:space="preserve">Hardwired to Connect: The Scientific Case for Authoritative Communications </w:t>
      </w:r>
      <w:r w:rsidRPr="00933ABA">
        <w:rPr>
          <w:lang w:val="en-US"/>
        </w:rPr>
        <w:t>(New York: Broadway Publications, 2003).</w:t>
      </w:r>
    </w:p>
  </w:footnote>
  <w:footnote w:id="11">
    <w:p w:rsidR="009515F8" w:rsidRDefault="009515F8" w:rsidP="00661B94">
      <w:pPr>
        <w:pStyle w:val="Notes"/>
        <w:ind w:firstLine="270"/>
      </w:pPr>
      <w:r>
        <w:rPr>
          <w:rStyle w:val="FootnoteReference"/>
        </w:rPr>
        <w:footnoteRef/>
      </w:r>
      <w:r w:rsidRPr="00933ABA">
        <w:rPr>
          <w:lang w:val="en-US"/>
        </w:rPr>
        <w:t xml:space="preserve"> Drawn from Josh McDowell and Sean McDowell, </w:t>
      </w:r>
      <w:r w:rsidRPr="00933ABA">
        <w:rPr>
          <w:rStyle w:val="0Text"/>
          <w:iCs/>
          <w:lang w:val="en-US"/>
        </w:rPr>
        <w:t xml:space="preserve">Experience Your Bible </w:t>
      </w:r>
      <w:r w:rsidRPr="00933ABA">
        <w:rPr>
          <w:lang w:val="en-US"/>
        </w:rPr>
        <w:t>(Eugene, OR: Harvest House Publishers, 2012), 45–46.</w:t>
      </w:r>
    </w:p>
  </w:footnote>
  <w:footnote w:id="12">
    <w:p w:rsidR="009515F8" w:rsidRDefault="009515F8" w:rsidP="00661B94">
      <w:pPr>
        <w:pStyle w:val="Notes"/>
        <w:ind w:firstLine="270"/>
      </w:pPr>
      <w:r>
        <w:rPr>
          <w:rStyle w:val="FootnoteReference"/>
        </w:rPr>
        <w:footnoteRef/>
      </w:r>
      <w:r w:rsidRPr="00933ABA">
        <w:rPr>
          <w:lang w:val="en-US"/>
        </w:rPr>
        <w:t xml:space="preserve"> «Uşaqlar üçün Müqəddəs Kitab» (Accepted Kids Version). Azərbaycan dilinə tərcümədə «Çünki əminəm ki, [heç nə]… bizi Rəbbimiz Məsih İsada olan Allah məhəbbətindən ayırmağa qadir olmayacaq».</w:t>
      </w:r>
    </w:p>
  </w:footnote>
  <w:footnote w:id="13">
    <w:p w:rsidR="009515F8" w:rsidRDefault="009515F8" w:rsidP="00661B94">
      <w:pPr>
        <w:pStyle w:val="Notes"/>
        <w:ind w:firstLine="270"/>
      </w:pPr>
      <w:r>
        <w:rPr>
          <w:rStyle w:val="FootnoteReference"/>
        </w:rPr>
        <w:footnoteRef/>
      </w:r>
      <w:r w:rsidRPr="00933ABA">
        <w:rPr>
          <w:lang w:val="en-US"/>
        </w:rPr>
        <w:t xml:space="preserve"> Howard Culbertson, «When Americans Become Christian», research publication of Southern Nazarene University, August 26, 2009, </w:t>
      </w:r>
      <w:hyperlink r:id="rId3">
        <w:r w:rsidRPr="00933ABA">
          <w:rPr>
            <w:rStyle w:val="1Text"/>
            <w:lang w:val="en-US"/>
          </w:rPr>
          <w:t>http://home.snu.edu/~hculbert/ages.htm</w:t>
        </w:r>
      </w:hyperlink>
      <w:r w:rsidRPr="00933ABA">
        <w:rPr>
          <w:lang w:val="en-US"/>
        </w:rPr>
        <w:t>.</w:t>
      </w:r>
    </w:p>
  </w:footnote>
  <w:footnote w:id="14">
    <w:p w:rsidR="009515F8" w:rsidRDefault="009515F8" w:rsidP="00661B94">
      <w:pPr>
        <w:pStyle w:val="Notes"/>
        <w:ind w:firstLine="270"/>
      </w:pPr>
      <w:r>
        <w:rPr>
          <w:rStyle w:val="FootnoteReference"/>
        </w:rPr>
        <w:footnoteRef/>
      </w:r>
      <w:r w:rsidRPr="00933ABA">
        <w:rPr>
          <w:lang w:val="en-US"/>
        </w:rPr>
        <w:t xml:space="preserve"> NLT (New Living Translation) ― Müqəddəs Kitabın müasir İngilis dilinə tərcüməsində belə yazılıb «Bizimlə ünsiyyət qurmaq istəyən Allah».</w:t>
      </w:r>
    </w:p>
  </w:footnote>
  <w:footnote w:id="15">
    <w:p w:rsidR="009515F8" w:rsidRDefault="009515F8" w:rsidP="00661B94">
      <w:pPr>
        <w:pStyle w:val="Notes"/>
        <w:ind w:firstLine="270"/>
      </w:pPr>
      <w:r>
        <w:rPr>
          <w:rStyle w:val="FootnoteReference"/>
        </w:rPr>
        <w:footnoteRef/>
      </w:r>
      <w:r w:rsidRPr="00933ABA">
        <w:rPr>
          <w:lang w:val="en-US"/>
        </w:rPr>
        <w:t xml:space="preserve"> Müqəddəs Yazının ibrani dilində «Allah qorxusu» «Allaha ehtiram» kimi istifadə olunur.</w:t>
      </w:r>
    </w:p>
  </w:footnote>
  <w:footnote w:id="16">
    <w:p w:rsidR="009515F8" w:rsidRDefault="009515F8" w:rsidP="00661B94">
      <w:pPr>
        <w:pStyle w:val="Notes"/>
        <w:ind w:firstLine="270"/>
      </w:pPr>
      <w:r>
        <w:rPr>
          <w:rStyle w:val="FootnoteReference"/>
        </w:rPr>
        <w:footnoteRef/>
      </w:r>
      <w:r w:rsidRPr="00933ABA">
        <w:rPr>
          <w:lang w:val="en-US"/>
        </w:rPr>
        <w:t xml:space="preserve"> Prezentasiyanı pulsuz yükləmək üçün sadəcə www.josh.org şəxsi veb saytımı ziyarət edin. Linklərdən istifadə edərək «Kəffarə Zəfəri» mərasimini yerinə yetirmək üçün lazım olan bütün təlimatları nəzərdən keçirin. ― </w:t>
      </w:r>
      <w:r w:rsidRPr="00933ABA">
        <w:rPr>
          <w:rStyle w:val="0Text"/>
          <w:iCs/>
          <w:lang w:val="en-US"/>
        </w:rPr>
        <w:t>Redakt. qeydi.</w:t>
      </w:r>
    </w:p>
  </w:footnote>
  <w:footnote w:id="17">
    <w:p w:rsidR="009515F8" w:rsidRDefault="009515F8" w:rsidP="00892300">
      <w:pPr>
        <w:pStyle w:val="Notes"/>
        <w:ind w:firstLine="270"/>
      </w:pPr>
      <w:r>
        <w:rPr>
          <w:rStyle w:val="FootnoteReference"/>
        </w:rPr>
        <w:footnoteRef/>
      </w:r>
      <w:r w:rsidRPr="00933ABA">
        <w:rPr>
          <w:lang w:val="en-US"/>
        </w:rPr>
        <w:t xml:space="preserve"> Qeymboy (ingilis dilində Game Boy) — Yaponiyanın Nintendo şirkəti tərəfindən dizayn və istehsal olunan əl ilə oynamaq üçün ciha</w:t>
      </w:r>
      <w:r w:rsidRPr="00933ABA">
        <w:rPr>
          <w:lang w:val="en-US"/>
        </w:rPr>
        <w:t>z</w:t>
      </w:r>
      <w:r w:rsidRPr="00933ABA">
        <w:rPr>
          <w:lang w:val="en-US"/>
        </w:rPr>
        <w:t>dır.</w:t>
      </w:r>
    </w:p>
  </w:footnote>
  <w:footnote w:id="18">
    <w:p w:rsidR="009515F8" w:rsidRDefault="009515F8" w:rsidP="00892300">
      <w:pPr>
        <w:pStyle w:val="Notes"/>
        <w:ind w:firstLine="270"/>
      </w:pPr>
      <w:r>
        <w:rPr>
          <w:rStyle w:val="FootnoteReference"/>
        </w:rPr>
        <w:footnoteRef/>
      </w:r>
      <w:r w:rsidRPr="00933ABA">
        <w:rPr>
          <w:lang w:val="en-US"/>
        </w:rPr>
        <w:t xml:space="preserve"> Altruizm — öz mənafeyini unudub başqalarının qeydinə qalma, başqalarına təmənnasız yardım etməyə hazır olma.</w:t>
      </w:r>
    </w:p>
  </w:footnote>
  <w:footnote w:id="19">
    <w:p w:rsidR="009515F8" w:rsidRDefault="009515F8" w:rsidP="00892300">
      <w:pPr>
        <w:pStyle w:val="Notes"/>
        <w:ind w:firstLine="270"/>
      </w:pPr>
      <w:r>
        <w:rPr>
          <w:rStyle w:val="FootnoteReference"/>
        </w:rPr>
        <w:footnoteRef/>
      </w:r>
      <w:r w:rsidRPr="00933ABA">
        <w:rPr>
          <w:lang w:val="en-US"/>
        </w:rPr>
        <w:t xml:space="preserve"> Walter Bruce, </w:t>
      </w:r>
      <w:r w:rsidRPr="00933ABA">
        <w:rPr>
          <w:rStyle w:val="0Text"/>
          <w:iCs/>
          <w:lang w:val="en-US"/>
        </w:rPr>
        <w:t xml:space="preserve">A Greek-English Lexicon of the New Testament </w:t>
      </w:r>
      <w:r w:rsidRPr="00933ABA">
        <w:rPr>
          <w:lang w:val="en-US"/>
        </w:rPr>
        <w:t>(Chicago: University of Chicago Press, 1957), 874.</w:t>
      </w:r>
    </w:p>
  </w:footnote>
  <w:footnote w:id="20">
    <w:p w:rsidR="009515F8" w:rsidRDefault="009515F8" w:rsidP="00892300">
      <w:pPr>
        <w:pStyle w:val="Notes"/>
        <w:ind w:firstLine="270"/>
      </w:pPr>
      <w:r>
        <w:rPr>
          <w:rStyle w:val="FootnoteReference"/>
        </w:rPr>
        <w:footnoteRef/>
      </w:r>
      <w:r w:rsidRPr="00933ABA">
        <w:rPr>
          <w:lang w:val="en-US"/>
        </w:rPr>
        <w:t xml:space="preserve"> Charles Caldwell Ryrie, ed., </w:t>
      </w:r>
      <w:r w:rsidRPr="00933ABA">
        <w:rPr>
          <w:rStyle w:val="0Text"/>
          <w:iCs/>
          <w:lang w:val="en-US"/>
        </w:rPr>
        <w:t xml:space="preserve">Ryrie Study Bible </w:t>
      </w:r>
      <w:r w:rsidRPr="00933ABA">
        <w:rPr>
          <w:lang w:val="en-US"/>
        </w:rPr>
        <w:t>(Chicago: Moody Press, 1976), 25.</w:t>
      </w:r>
    </w:p>
  </w:footnote>
  <w:footnote w:id="21">
    <w:p w:rsidR="009515F8" w:rsidRDefault="009515F8" w:rsidP="00892300">
      <w:pPr>
        <w:pStyle w:val="Notes"/>
        <w:ind w:firstLine="270"/>
      </w:pPr>
      <w:r>
        <w:rPr>
          <w:rStyle w:val="FootnoteReference"/>
        </w:rPr>
        <w:footnoteRef/>
      </w:r>
      <w:r w:rsidRPr="00933ABA">
        <w:rPr>
          <w:lang w:val="en-US"/>
        </w:rPr>
        <w:t xml:space="preserve"> Kevin həyatını gənclərə xidmət etməyə və valideynlərə övladlarını bugünkü tanrısız dünyanın təhlükələrindən qorumaq üçün öyrətməyə həsr etdi. Ceyn həm gənclərə, həm də böyüklərə karyera rəhbərliyi öyrətmək baxımından böyük təcrübəyə malikdir. Tövsiyələrindən fa</w:t>
      </w:r>
      <w:r w:rsidRPr="00933ABA">
        <w:rPr>
          <w:lang w:val="en-US"/>
        </w:rPr>
        <w:t>y</w:t>
      </w:r>
      <w:r w:rsidRPr="00933ABA">
        <w:rPr>
          <w:lang w:val="en-US"/>
        </w:rPr>
        <w:t>dalanmaq üçün www.LifeKeys.com saytına daxil olun. Orada kitab və böyüklər üçün «Kim olduğunu öyrən» təlim kursunu tapa bilərsiniz. Bu nəşrlərlə tanış olun. —</w:t>
      </w:r>
      <w:r w:rsidRPr="00933ABA">
        <w:rPr>
          <w:rStyle w:val="0Text"/>
          <w:iCs/>
          <w:lang w:val="en-US"/>
        </w:rPr>
        <w:t xml:space="preserve"> Müəllifin qeydi.</w:t>
      </w:r>
    </w:p>
  </w:footnote>
  <w:footnote w:id="22">
    <w:p w:rsidR="009515F8" w:rsidRDefault="009515F8" w:rsidP="00892300">
      <w:pPr>
        <w:pStyle w:val="Notes"/>
        <w:ind w:firstLine="270"/>
      </w:pPr>
      <w:r>
        <w:rPr>
          <w:rStyle w:val="FootnoteReference"/>
        </w:rPr>
        <w:footnoteRef/>
      </w:r>
      <w:r w:rsidRPr="00933ABA">
        <w:rPr>
          <w:lang w:val="en-US"/>
        </w:rPr>
        <w:t xml:space="preserve"> Kiçik Liqa ― 8–12 yaşlı oğlan və qızlar üçün beysbol liqasıdır.</w:t>
      </w:r>
    </w:p>
  </w:footnote>
  <w:footnote w:id="23">
    <w:p w:rsidR="009515F8" w:rsidRDefault="009515F8" w:rsidP="00892300">
      <w:pPr>
        <w:pStyle w:val="Notes"/>
        <w:ind w:firstLine="270"/>
      </w:pPr>
      <w:r>
        <w:rPr>
          <w:rStyle w:val="FootnoteReference"/>
        </w:rPr>
        <w:footnoteRef/>
      </w:r>
      <w:r w:rsidRPr="00933ABA">
        <w:rPr>
          <w:lang w:val="en-US"/>
        </w:rPr>
        <w:t xml:space="preserve"> İnning ― beysbolda bir mərhələdir. Hər mərhələ iki hissədən ibarətdir: 1-ci hissədə ― bir komanda müdafiədə, digəri hücumda oynayır; 2-ci hissədə isə ― komandalar yerlərini dəyişirlər.</w:t>
      </w:r>
    </w:p>
  </w:footnote>
  <w:footnote w:id="24">
    <w:p w:rsidR="009515F8" w:rsidRDefault="009515F8" w:rsidP="00892300">
      <w:pPr>
        <w:pStyle w:val="Notes"/>
        <w:ind w:firstLine="270"/>
      </w:pPr>
      <w:r>
        <w:rPr>
          <w:rStyle w:val="FootnoteReference"/>
        </w:rPr>
        <w:footnoteRef/>
      </w:r>
      <w:r w:rsidRPr="00933ABA">
        <w:rPr>
          <w:lang w:val="en-US"/>
        </w:rPr>
        <w:t xml:space="preserve"> Müqəddəs Kitabın ingilis dilinə tərcüməsində «masterpiece», yəni şah əsəri sözü vurğulanıb.</w:t>
      </w:r>
    </w:p>
  </w:footnote>
  <w:footnote w:id="25">
    <w:p w:rsidR="009515F8" w:rsidRDefault="009515F8" w:rsidP="00FB4C9C">
      <w:pPr>
        <w:pStyle w:val="Notes"/>
        <w:ind w:firstLine="270"/>
      </w:pPr>
      <w:r>
        <w:rPr>
          <w:rStyle w:val="FootnoteReference"/>
        </w:rPr>
        <w:footnoteRef/>
      </w:r>
      <w:r w:rsidRPr="00933ABA">
        <w:rPr>
          <w:lang w:val="en-US"/>
        </w:rPr>
        <w:t xml:space="preserve"> Matta 9:36; 14:14; 15:32; 20:34; Mark 1:41; 6:34; 8:2-yə bax ― </w:t>
      </w:r>
      <w:r w:rsidRPr="00933ABA">
        <w:rPr>
          <w:rStyle w:val="0Text"/>
          <w:iCs/>
          <w:lang w:val="en-US"/>
        </w:rPr>
        <w:t>Müəllifin qeydi.</w:t>
      </w:r>
    </w:p>
  </w:footnote>
  <w:footnote w:id="26">
    <w:p w:rsidR="009515F8" w:rsidRDefault="009515F8" w:rsidP="00FB4C9C">
      <w:pPr>
        <w:pStyle w:val="Notes"/>
        <w:ind w:firstLine="270"/>
      </w:pPr>
      <w:r>
        <w:rPr>
          <w:rStyle w:val="FootnoteReference"/>
        </w:rPr>
        <w:footnoteRef/>
      </w:r>
      <w:r w:rsidRPr="00933ABA">
        <w:rPr>
          <w:lang w:val="en-US"/>
        </w:rPr>
        <w:t xml:space="preserve"> Praqmatizm ― 1. müasir fəlsəfədə gerçəkliyin obyektivliyini inkar edən və yalnız praktik fayda verən şeyi həqiqət kimi qəbul edən cərəyan; 2. tarixi hadisələrin yalnız zahiri əlaqə və ardıcıllıq cəhətdən təsviri. ― </w:t>
      </w:r>
      <w:r w:rsidRPr="00933ABA">
        <w:rPr>
          <w:rStyle w:val="0Text"/>
          <w:iCs/>
          <w:lang w:val="en-US"/>
        </w:rPr>
        <w:t>Tərcüm. qeydi</w:t>
      </w:r>
    </w:p>
  </w:footnote>
  <w:footnote w:id="27">
    <w:p w:rsidR="009515F8" w:rsidRDefault="009515F8" w:rsidP="00FB4C9C">
      <w:pPr>
        <w:pStyle w:val="Notes"/>
        <w:ind w:firstLine="270"/>
      </w:pPr>
      <w:r>
        <w:rPr>
          <w:rStyle w:val="FootnoteReference"/>
        </w:rPr>
        <w:footnoteRef/>
      </w:r>
      <w:r w:rsidRPr="00933ABA">
        <w:rPr>
          <w:lang w:val="en-US"/>
        </w:rPr>
        <w:t xml:space="preserve"> Daha çox məlumat almaq üçün nəşriyyat qrupumuzla əməkdaşlıq edərək nəşr olunan «Yanlışdan həqiqətə» kitablardan istifadə edin. K</w:t>
      </w:r>
      <w:r w:rsidRPr="00933ABA">
        <w:rPr>
          <w:lang w:val="en-US"/>
        </w:rPr>
        <w:t>i</w:t>
      </w:r>
      <w:r w:rsidRPr="00933ABA">
        <w:rPr>
          <w:lang w:val="en-US"/>
        </w:rPr>
        <w:t xml:space="preserve">tablardan əlavə, uşaqlar və gənclər üçün kiçik qrup şəklində məşğələlər var. Bu barədə mənim şəxsi veb saytım www.josh.org-da məlumat əldə edə bilərsiniz. ― </w:t>
      </w:r>
      <w:r w:rsidRPr="00933ABA">
        <w:rPr>
          <w:rStyle w:val="0Text"/>
          <w:iCs/>
          <w:lang w:val="en-US"/>
        </w:rPr>
        <w:t>Müəllifin qeydi</w:t>
      </w:r>
      <w:r w:rsidRPr="00933ABA">
        <w:rPr>
          <w:lang w:val="en-US"/>
        </w:rPr>
        <w:t>.</w:t>
      </w:r>
    </w:p>
  </w:footnote>
  <w:footnote w:id="28">
    <w:p w:rsidR="009515F8" w:rsidRDefault="009515F8" w:rsidP="00FB4C9C">
      <w:pPr>
        <w:pStyle w:val="Notes"/>
        <w:ind w:firstLine="270"/>
      </w:pPr>
      <w:r>
        <w:rPr>
          <w:rStyle w:val="FootnoteReference"/>
        </w:rPr>
        <w:footnoteRef/>
      </w:r>
      <w:r w:rsidRPr="00933ABA">
        <w:rPr>
          <w:lang w:val="en-US"/>
        </w:rPr>
        <w:t xml:space="preserve"> Marcela Raffaelli, Karen Bogenschneider, and Mary Fran Flood, «Parent-Teen Communication about Sexual Topics», </w:t>
      </w:r>
      <w:r w:rsidRPr="00933ABA">
        <w:rPr>
          <w:rStyle w:val="0Text"/>
          <w:iCs/>
          <w:lang w:val="en-US"/>
        </w:rPr>
        <w:t>Journal of Family Issues</w:t>
      </w:r>
      <w:r w:rsidRPr="00933ABA">
        <w:rPr>
          <w:lang w:val="en-US"/>
        </w:rPr>
        <w:t>, vol. 19, 315–333.</w:t>
      </w:r>
    </w:p>
  </w:footnote>
  <w:footnote w:id="29">
    <w:p w:rsidR="009515F8" w:rsidRDefault="009515F8" w:rsidP="00FB4C9C">
      <w:pPr>
        <w:pStyle w:val="Notes"/>
        <w:ind w:firstLine="270"/>
      </w:pPr>
      <w:r>
        <w:rPr>
          <w:rStyle w:val="FootnoteReference"/>
        </w:rPr>
        <w:footnoteRef/>
      </w:r>
      <w:r w:rsidRPr="00933ABA">
        <w:rPr>
          <w:lang w:val="en-US"/>
        </w:rPr>
        <w:t xml:space="preserve"> Adapted from chapter 11 of Josh and Dottie McDowell, </w:t>
      </w:r>
      <w:r w:rsidRPr="00933ABA">
        <w:rPr>
          <w:rStyle w:val="0Text"/>
          <w:iCs/>
          <w:lang w:val="en-US"/>
        </w:rPr>
        <w:t xml:space="preserve">Straight Talk with Your Kids about Sex </w:t>
      </w:r>
      <w:r w:rsidRPr="00933ABA">
        <w:rPr>
          <w:lang w:val="en-US"/>
        </w:rPr>
        <w:t>(Eugene, OR: Harvest House Publishers, 2012), 89–90.</w:t>
      </w:r>
    </w:p>
  </w:footnote>
  <w:footnote w:id="30">
    <w:p w:rsidR="009515F8" w:rsidRDefault="009515F8" w:rsidP="00FB4C9C">
      <w:pPr>
        <w:pStyle w:val="Notes"/>
        <w:ind w:firstLine="270"/>
      </w:pPr>
      <w:r>
        <w:rPr>
          <w:rStyle w:val="FootnoteReference"/>
        </w:rPr>
        <w:footnoteRef/>
      </w:r>
      <w:r w:rsidRPr="00933ABA">
        <w:rPr>
          <w:lang w:val="en-US"/>
        </w:rPr>
        <w:t xml:space="preserve"> McDowell, adapted from chapter 2, 26–31.</w:t>
      </w:r>
    </w:p>
  </w:footnote>
  <w:footnote w:id="31">
    <w:p w:rsidR="009515F8" w:rsidRDefault="009515F8" w:rsidP="00FB4C9C">
      <w:pPr>
        <w:pStyle w:val="Notes"/>
        <w:ind w:firstLine="270"/>
      </w:pPr>
      <w:r>
        <w:rPr>
          <w:rStyle w:val="FootnoteReference"/>
        </w:rPr>
        <w:footnoteRef/>
      </w:r>
      <w:r w:rsidRPr="00933ABA">
        <w:rPr>
          <w:lang w:val="en-US"/>
        </w:rPr>
        <w:t xml:space="preserve"> McDowell, adapted from chapter 3, 35–43.</w:t>
      </w:r>
    </w:p>
  </w:footnote>
  <w:footnote w:id="32">
    <w:p w:rsidR="009515F8" w:rsidRDefault="009515F8" w:rsidP="00FB4C9C">
      <w:pPr>
        <w:pStyle w:val="Notes"/>
        <w:ind w:firstLine="270"/>
      </w:pPr>
      <w:r>
        <w:rPr>
          <w:rStyle w:val="FootnoteReference"/>
        </w:rPr>
        <w:footnoteRef/>
      </w:r>
      <w:r w:rsidRPr="00933ABA">
        <w:rPr>
          <w:lang w:val="en-US"/>
        </w:rPr>
        <w:t xml:space="preserve"> Siz bu vəsaitlərlə mənim şəxsi </w:t>
      </w:r>
      <w:hyperlink r:id="rId4">
        <w:r w:rsidRPr="00933ABA">
          <w:rPr>
            <w:rStyle w:val="1Text"/>
            <w:lang w:val="en-US"/>
          </w:rPr>
          <w:t>www.josh.org</w:t>
        </w:r>
      </w:hyperlink>
      <w:r w:rsidRPr="00933ABA">
        <w:rPr>
          <w:lang w:val="en-US"/>
        </w:rPr>
        <w:t xml:space="preserve"> saytımda tanış ola bilərsiniz. ― </w:t>
      </w:r>
      <w:r w:rsidRPr="00933ABA">
        <w:rPr>
          <w:rStyle w:val="0Text"/>
          <w:iCs/>
          <w:lang w:val="en-US"/>
        </w:rPr>
        <w:t>Müəllifin qeydi</w:t>
      </w:r>
      <w:r w:rsidRPr="00933ABA">
        <w:rPr>
          <w:lang w:val="en-US"/>
        </w:rPr>
        <w:t>.</w:t>
      </w:r>
    </w:p>
  </w:footnote>
  <w:footnote w:id="33">
    <w:p w:rsidR="009515F8" w:rsidRDefault="009515F8" w:rsidP="00FB4C9C">
      <w:pPr>
        <w:pStyle w:val="Notes"/>
        <w:ind w:firstLine="270"/>
      </w:pPr>
      <w:r>
        <w:rPr>
          <w:rStyle w:val="FootnoteReference"/>
        </w:rPr>
        <w:footnoteRef/>
      </w:r>
      <w:r w:rsidRPr="00933ABA">
        <w:rPr>
          <w:lang w:val="en-US"/>
        </w:rPr>
        <w:t xml:space="preserve"> Josh McDowell and David H. Bellis, </w:t>
      </w:r>
      <w:r w:rsidRPr="00933ABA">
        <w:rPr>
          <w:rStyle w:val="0Text"/>
          <w:iCs/>
          <w:lang w:val="en-US"/>
        </w:rPr>
        <w:t xml:space="preserve">Last Christian Generation </w:t>
      </w:r>
      <w:r w:rsidRPr="00933ABA">
        <w:rPr>
          <w:lang w:val="en-US"/>
        </w:rPr>
        <w:t>(Holiday, FL: Green Key Books, 2006), 11–13.</w:t>
      </w:r>
    </w:p>
  </w:footnote>
  <w:footnote w:id="34">
    <w:p w:rsidR="009515F8" w:rsidRDefault="009515F8" w:rsidP="00FB4C9C">
      <w:pPr>
        <w:pStyle w:val="Notes"/>
        <w:ind w:firstLine="270"/>
      </w:pPr>
      <w:r>
        <w:rPr>
          <w:rStyle w:val="FootnoteReference"/>
        </w:rPr>
        <w:footnoteRef/>
      </w:r>
      <w:r w:rsidRPr="00933ABA">
        <w:rPr>
          <w:lang w:val="en-US"/>
        </w:rPr>
        <w:t xml:space="preserve"> David Kinnaman and Gabe Lyons, </w:t>
      </w:r>
      <w:r w:rsidRPr="00933ABA">
        <w:rPr>
          <w:rStyle w:val="0Text"/>
          <w:iCs/>
          <w:lang w:val="en-US"/>
        </w:rPr>
        <w:t xml:space="preserve">unChristian </w:t>
      </w:r>
      <w:r w:rsidRPr="00933ABA">
        <w:rPr>
          <w:lang w:val="en-US"/>
        </w:rPr>
        <w:t>(Grand Rapids, MI: Baker Books, 2007), 74.</w:t>
      </w:r>
    </w:p>
  </w:footnote>
  <w:footnote w:id="35">
    <w:p w:rsidR="009515F8" w:rsidRDefault="009515F8" w:rsidP="00FB4C9C">
      <w:pPr>
        <w:pStyle w:val="Notes"/>
        <w:ind w:firstLine="270"/>
      </w:pPr>
      <w:r>
        <w:rPr>
          <w:rStyle w:val="FootnoteReference"/>
        </w:rPr>
        <w:footnoteRef/>
      </w:r>
      <w:r w:rsidRPr="00933ABA">
        <w:rPr>
          <w:lang w:val="en-US"/>
        </w:rPr>
        <w:t xml:space="preserve"> Pew Research Center Study, Hope Yen, as cited in «Generation Gap Is Widest Since 1960s», </w:t>
      </w:r>
      <w:r w:rsidRPr="00933ABA">
        <w:rPr>
          <w:rStyle w:val="0Text"/>
          <w:iCs/>
          <w:lang w:val="en-US"/>
        </w:rPr>
        <w:t xml:space="preserve">Akron </w:t>
      </w:r>
      <w:r w:rsidRPr="00933ABA">
        <w:rPr>
          <w:lang w:val="en-US"/>
        </w:rPr>
        <w:t xml:space="preserve">(Ohio) </w:t>
      </w:r>
      <w:r w:rsidRPr="00933ABA">
        <w:rPr>
          <w:rStyle w:val="0Text"/>
          <w:iCs/>
          <w:lang w:val="en-US"/>
        </w:rPr>
        <w:t>Beacon Journal</w:t>
      </w:r>
      <w:r w:rsidRPr="00933ABA">
        <w:rPr>
          <w:lang w:val="en-US"/>
        </w:rPr>
        <w:t>, 29 June 2009.</w:t>
      </w:r>
    </w:p>
  </w:footnote>
  <w:footnote w:id="36">
    <w:p w:rsidR="009515F8" w:rsidRDefault="009515F8" w:rsidP="00FB4C9C">
      <w:pPr>
        <w:pStyle w:val="Notes"/>
        <w:ind w:firstLine="270"/>
      </w:pPr>
      <w:r>
        <w:rPr>
          <w:rStyle w:val="FootnoteReference"/>
        </w:rPr>
        <w:footnoteRef/>
      </w:r>
      <w:r w:rsidRPr="00933ABA">
        <w:rPr>
          <w:lang w:val="en-US"/>
        </w:rPr>
        <w:t xml:space="preserve"> Reinkarnasiya — ruhun təkrar qayıdışı və bədənlənməsi. Ruhun bir bədəndən digərinə keçməsi.</w:t>
      </w:r>
    </w:p>
  </w:footnote>
  <w:footnote w:id="37">
    <w:p w:rsidR="009515F8" w:rsidRDefault="009515F8" w:rsidP="00FB4C9C">
      <w:pPr>
        <w:pStyle w:val="Notes"/>
        <w:ind w:firstLine="270"/>
      </w:pPr>
      <w:r>
        <w:rPr>
          <w:rStyle w:val="FootnoteReference"/>
        </w:rPr>
        <w:footnoteRef/>
      </w:r>
      <w:r w:rsidRPr="00933ABA">
        <w:rPr>
          <w:lang w:val="en-US"/>
        </w:rPr>
        <w:t xml:space="preserve"> </w:t>
      </w:r>
      <w:r w:rsidRPr="00933ABA">
        <w:rPr>
          <w:rStyle w:val="0Text"/>
          <w:iCs/>
          <w:lang w:val="en-US"/>
        </w:rPr>
        <w:t xml:space="preserve">Christian Smith, </w:t>
      </w:r>
      <w:r w:rsidRPr="00933ABA">
        <w:rPr>
          <w:lang w:val="en-US"/>
        </w:rPr>
        <w:t xml:space="preserve">Soul Searching: The Religious and Spiritual Lives of American Teenagers </w:t>
      </w:r>
      <w:r w:rsidRPr="00933ABA">
        <w:rPr>
          <w:rStyle w:val="0Text"/>
          <w:iCs/>
          <w:lang w:val="en-US"/>
        </w:rPr>
        <w:t>(New York: Oxford University Press, 2005), 41–45, 74.</w:t>
      </w:r>
    </w:p>
  </w:footnote>
  <w:footnote w:id="38">
    <w:p w:rsidR="009515F8" w:rsidRDefault="009515F8" w:rsidP="00FB4C9C">
      <w:pPr>
        <w:pStyle w:val="Notes"/>
        <w:ind w:firstLine="270"/>
      </w:pPr>
      <w:r>
        <w:rPr>
          <w:rStyle w:val="FootnoteReference"/>
        </w:rPr>
        <w:footnoteRef/>
      </w:r>
      <w:r w:rsidRPr="00933ABA">
        <w:rPr>
          <w:lang w:val="en-US"/>
        </w:rPr>
        <w:t xml:space="preserve"> Rus dilinə tərcümədə kitab «Tanrı məhəbbət deyil: Din hər şeyi zəhərləyir» başlığı ilə nəşr olundu. M.: Alpina qeyri-fantastik, 2011.</w:t>
      </w:r>
    </w:p>
  </w:footnote>
  <w:footnote w:id="39">
    <w:p w:rsidR="009515F8" w:rsidRDefault="009515F8" w:rsidP="00FB4C9C">
      <w:pPr>
        <w:pStyle w:val="Notes"/>
        <w:ind w:firstLine="270"/>
      </w:pPr>
      <w:r>
        <w:rPr>
          <w:rStyle w:val="FootnoteReference"/>
        </w:rPr>
        <w:footnoteRef/>
      </w:r>
      <w:r w:rsidRPr="00933ABA">
        <w:rPr>
          <w:lang w:val="en-US"/>
        </w:rPr>
        <w:t xml:space="preserve"> Kampus — müvafiq maddi-te</w:t>
      </w:r>
      <w:r w:rsidRPr="00B97778">
        <w:t>х</w:t>
      </w:r>
      <w:r w:rsidRPr="00933ABA">
        <w:rPr>
          <w:lang w:val="en-US"/>
        </w:rPr>
        <w:t>niki bazaya və infrastruktura malik təhsil k</w:t>
      </w:r>
      <w:r w:rsidRPr="00B97778">
        <w:t>о</w:t>
      </w:r>
      <w:r w:rsidRPr="00933ABA">
        <w:rPr>
          <w:lang w:val="en-US"/>
        </w:rPr>
        <w:t>mpleksi və ya şəhərciyidir.</w:t>
      </w:r>
    </w:p>
  </w:footnote>
  <w:footnote w:id="40">
    <w:p w:rsidR="009515F8" w:rsidRDefault="009515F8" w:rsidP="00FB4C9C">
      <w:pPr>
        <w:pStyle w:val="Notes"/>
        <w:ind w:firstLine="270"/>
      </w:pPr>
      <w:r>
        <w:rPr>
          <w:rStyle w:val="FootnoteReference"/>
        </w:rPr>
        <w:footnoteRef/>
      </w:r>
      <w:r w:rsidRPr="00933ABA">
        <w:rPr>
          <w:lang w:val="en-US"/>
        </w:rPr>
        <w:t xml:space="preserve"> Josh McDowell and Sean McDowell, </w:t>
      </w:r>
      <w:r w:rsidRPr="00933ABA">
        <w:rPr>
          <w:rStyle w:val="0Text"/>
          <w:iCs/>
          <w:lang w:val="en-US"/>
        </w:rPr>
        <w:t>More Than a Carpenter</w:t>
      </w:r>
      <w:r w:rsidRPr="00933ABA">
        <w:rPr>
          <w:lang w:val="en-US"/>
        </w:rPr>
        <w:t xml:space="preserve"> (Wheaton, IL: Tyndale House Publishers, 2009), 46.</w:t>
      </w:r>
    </w:p>
  </w:footnote>
  <w:footnote w:id="41">
    <w:p w:rsidR="009515F8" w:rsidRDefault="009515F8" w:rsidP="00FB4C9C">
      <w:pPr>
        <w:pStyle w:val="Notes"/>
        <w:ind w:firstLine="270"/>
      </w:pPr>
      <w:r>
        <w:rPr>
          <w:rStyle w:val="FootnoteReference"/>
        </w:rPr>
        <w:footnoteRef/>
      </w:r>
      <w:r w:rsidRPr="00933ABA">
        <w:rPr>
          <w:lang w:val="en-US"/>
        </w:rPr>
        <w:t xml:space="preserve"> Smith, 89.</w:t>
      </w:r>
    </w:p>
  </w:footnote>
  <w:footnote w:id="42">
    <w:p w:rsidR="009515F8" w:rsidRDefault="009515F8" w:rsidP="00FB4C9C">
      <w:pPr>
        <w:pStyle w:val="Notes"/>
        <w:ind w:firstLine="270"/>
      </w:pPr>
      <w:r>
        <w:rPr>
          <w:rStyle w:val="FootnoteReference"/>
        </w:rPr>
        <w:footnoteRef/>
      </w:r>
      <w:r w:rsidRPr="00933ABA">
        <w:rPr>
          <w:lang w:val="en-US"/>
        </w:rPr>
        <w:t xml:space="preserve"> Alan Hirsch, </w:t>
      </w:r>
      <w:r w:rsidRPr="00933ABA">
        <w:rPr>
          <w:rStyle w:val="0Text"/>
          <w:iCs/>
          <w:lang w:val="en-US"/>
        </w:rPr>
        <w:t xml:space="preserve">The Forgotten Ways </w:t>
      </w:r>
      <w:r w:rsidRPr="00933ABA">
        <w:rPr>
          <w:lang w:val="en-US"/>
        </w:rPr>
        <w:t>(Grand Rapids, MI: Brazos Press, 2006), 18.</w:t>
      </w:r>
    </w:p>
  </w:footnote>
  <w:footnote w:id="43">
    <w:p w:rsidR="009515F8" w:rsidRDefault="009515F8" w:rsidP="00FB4C9C">
      <w:pPr>
        <w:pStyle w:val="Notes"/>
        <w:ind w:firstLine="270"/>
      </w:pPr>
      <w:r>
        <w:rPr>
          <w:rStyle w:val="FootnoteReference"/>
        </w:rPr>
        <w:footnoteRef/>
      </w:r>
      <w:r w:rsidRPr="00933ABA">
        <w:rPr>
          <w:lang w:val="en-US"/>
        </w:rPr>
        <w:t xml:space="preserve"> Katexsizm ― xristianların sual-cavab şəklində olan şəriət kitabı.</w:t>
      </w:r>
    </w:p>
  </w:footnote>
  <w:footnote w:id="44">
    <w:p w:rsidR="009515F8" w:rsidRDefault="009515F8" w:rsidP="00E72281">
      <w:pPr>
        <w:pStyle w:val="Notes"/>
        <w:ind w:firstLine="270"/>
      </w:pPr>
      <w:r>
        <w:rPr>
          <w:rStyle w:val="FootnoteReference"/>
        </w:rPr>
        <w:footnoteRef/>
      </w:r>
      <w:r w:rsidRPr="00933ABA">
        <w:rPr>
          <w:lang w:val="en-US"/>
        </w:rPr>
        <w:t xml:space="preserve"> Üç üqnum (ərəb dilində üqnum </w:t>
      </w:r>
      <w:r w:rsidRPr="00B97778">
        <w:rPr>
          <w:rStyle w:val="6Text"/>
        </w:rPr>
        <w:t>أقنوم</w:t>
      </w:r>
      <w:r w:rsidRPr="00933ABA">
        <w:rPr>
          <w:lang w:val="en-US"/>
        </w:rPr>
        <w:t xml:space="preserve">, yunan dilində hipostasis </w:t>
      </w:r>
      <w:r w:rsidRPr="00B97778">
        <w:t>ὑπόστᾰσις</w:t>
      </w:r>
      <w:r w:rsidRPr="00933ABA">
        <w:rPr>
          <w:lang w:val="en-US"/>
        </w:rPr>
        <w:t xml:space="preserve"> — mahiyyət, sifət deməkdir) və ya təslis — məsihçilikdə Ta</w:t>
      </w:r>
      <w:r w:rsidRPr="00933ABA">
        <w:rPr>
          <w:lang w:val="en-US"/>
        </w:rPr>
        <w:t>n</w:t>
      </w:r>
      <w:r w:rsidRPr="00933ABA">
        <w:rPr>
          <w:lang w:val="en-US"/>
        </w:rPr>
        <w:t>rının üç sifətdən ibarət olması əqidəsi. Məsihçilər bu əqidənin insan ağlından üstün olduğunu qəbul etdikləri halda, onu ağla zidd hesab etmirlər.</w:t>
      </w:r>
    </w:p>
  </w:footnote>
  <w:footnote w:id="45">
    <w:p w:rsidR="009515F8" w:rsidRDefault="009515F8" w:rsidP="00E72281">
      <w:pPr>
        <w:pStyle w:val="Notes"/>
        <w:ind w:firstLine="270"/>
      </w:pPr>
      <w:r>
        <w:rPr>
          <w:rStyle w:val="FootnoteReference"/>
        </w:rPr>
        <w:footnoteRef/>
      </w:r>
      <w:r w:rsidRPr="00933ABA">
        <w:rPr>
          <w:lang w:val="en-US"/>
        </w:rPr>
        <w:t xml:space="preserve"> «Sarsılmaz Həqiqət» kitabı ― «Müqəddəs Kitabın etibarlılığının şəhadətnamələri: düşüncə üçün səbəb və qərar üçün əsas», «Hər deyilənə inanma», «O, yalnız dülgər deyildi», «Xeyirlə şər arasında», «Gözləməyə dəyərmi?», «Uşağın gözündə necə qəhrəman olmalı» və s. kimi kitablarımın əsasında yazılıb. Bu kitablarla siz mənim şəxsi www.josh.org veb saytımda «vəsaitlər» düyməsini basaraq tanış ola bilərsiniz. Bundan başqa, veb saytımda, eləcə də bu kitabın sonunda yeniyetmələr və kiçik yaşlı uşaqlar üçün «Nəyə və niyə inanırıq» mövzusunda kitab və materiallara aid istinadları tapa bilərsiniz. Bu yaxınlarda oğlumla birlikdə Allah və Müqəddəs Kitab haqqında ən çox verilən suallara cavab toplusu işini tamamladıq. Bu kitab uşaqların bizə təkrar-təkrar verdiyi bəzi çətin suallara cavab verməkdə kömək edə bilər. Siz onu da mənim saytımda tapa bilərsiniz. Həmin kitab «Uşaqlar cavab tələb edir» adlanır. Kitab həm sizin, həm övladlarınızın imanını möhkəmləndirəcək. Daha ətraflı məlumatı bu kitabın sonunda oxuya bilərsiniz. ― </w:t>
      </w:r>
      <w:r w:rsidRPr="00933ABA">
        <w:rPr>
          <w:rStyle w:val="0Text"/>
          <w:iCs/>
          <w:lang w:val="en-US"/>
        </w:rPr>
        <w:t>Müəllifin qeydi.</w:t>
      </w:r>
    </w:p>
  </w:footnote>
  <w:footnote w:id="46">
    <w:p w:rsidR="009515F8" w:rsidRDefault="009515F8" w:rsidP="00E72281">
      <w:pPr>
        <w:pStyle w:val="Notes"/>
        <w:ind w:firstLine="270"/>
      </w:pPr>
      <w:r>
        <w:rPr>
          <w:rStyle w:val="FootnoteReference"/>
        </w:rPr>
        <w:footnoteRef/>
      </w:r>
      <w:r w:rsidRPr="00933ABA">
        <w:rPr>
          <w:lang w:val="en-US"/>
        </w:rPr>
        <w:t xml:space="preserve"> Vəsaitin üç pulsuz yüklənməsi sizə məsihçi imanının üç sütununa etibar edə bilməyiniz üçün maraqlı və mənalı lazım olan hər şeyi verəcəkdir. Bu təlimatları www.josh.org/RC1, www.josh.org/RC2 və www.josh.org/RC3 saytlarına daxil olaraq tapa bilərsiniz. ― </w:t>
      </w:r>
      <w:r w:rsidRPr="00933ABA">
        <w:rPr>
          <w:rStyle w:val="0Text"/>
          <w:iCs/>
          <w:lang w:val="en-US"/>
        </w:rPr>
        <w:t>Müəllifin qeydi.</w:t>
      </w:r>
    </w:p>
  </w:footnote>
  <w:footnote w:id="47">
    <w:p w:rsidR="009515F8" w:rsidRDefault="009515F8" w:rsidP="00E72281">
      <w:pPr>
        <w:pStyle w:val="Notes"/>
        <w:ind w:firstLine="270"/>
      </w:pPr>
      <w:r>
        <w:rPr>
          <w:rStyle w:val="FootnoteReference"/>
        </w:rPr>
        <w:footnoteRef/>
      </w:r>
      <w:r w:rsidRPr="00933ABA">
        <w:rPr>
          <w:lang w:val="en-US"/>
        </w:rPr>
        <w:t xml:space="preserve"> Masoret ― I minilliyin ortalarında Əhdi-Ətiq mətnlərinin ibadətdən kənar rahat oxumaq üçün üzərində işləyən ilahiyyatçılar.</w:t>
      </w:r>
    </w:p>
  </w:footnote>
  <w:footnote w:id="48">
    <w:p w:rsidR="009515F8" w:rsidRDefault="009515F8" w:rsidP="00E72281">
      <w:pPr>
        <w:pStyle w:val="Notes"/>
        <w:ind w:firstLine="270"/>
      </w:pPr>
      <w:r>
        <w:rPr>
          <w:rStyle w:val="FootnoteReference"/>
        </w:rPr>
        <w:footnoteRef/>
      </w:r>
      <w:r w:rsidRPr="00933ABA">
        <w:rPr>
          <w:lang w:val="en-US"/>
        </w:rPr>
        <w:t xml:space="preserve"> Josh McDowell, </w:t>
      </w:r>
      <w:r w:rsidRPr="00933ABA">
        <w:rPr>
          <w:rStyle w:val="0Text"/>
          <w:iCs/>
          <w:lang w:val="en-US"/>
        </w:rPr>
        <w:t xml:space="preserve">The New Evidence That Demands a Verdict </w:t>
      </w:r>
      <w:r w:rsidRPr="00933ABA">
        <w:rPr>
          <w:lang w:val="en-US"/>
        </w:rPr>
        <w:t>(Nashville, TN: Nelson, 1999), 74.</w:t>
      </w:r>
    </w:p>
  </w:footnote>
  <w:footnote w:id="49">
    <w:p w:rsidR="009515F8" w:rsidRDefault="009515F8" w:rsidP="00E72281">
      <w:pPr>
        <w:pStyle w:val="Notes"/>
        <w:ind w:firstLine="270"/>
      </w:pPr>
      <w:r>
        <w:rPr>
          <w:rStyle w:val="FootnoteReference"/>
        </w:rPr>
        <w:footnoteRef/>
      </w:r>
      <w:r w:rsidRPr="00933ABA">
        <w:rPr>
          <w:lang w:val="en-US"/>
        </w:rPr>
        <w:t xml:space="preserve"> McDowell, </w:t>
      </w:r>
      <w:r w:rsidRPr="00933ABA">
        <w:rPr>
          <w:rStyle w:val="0Text"/>
          <w:iCs/>
          <w:lang w:val="en-US"/>
        </w:rPr>
        <w:t>New Evidence</w:t>
      </w:r>
      <w:r w:rsidRPr="00933ABA">
        <w:rPr>
          <w:lang w:val="en-US"/>
        </w:rPr>
        <w:t>, 38.</w:t>
      </w:r>
    </w:p>
  </w:footnote>
  <w:footnote w:id="50">
    <w:p w:rsidR="009515F8" w:rsidRDefault="009515F8" w:rsidP="00E72281">
      <w:pPr>
        <w:pStyle w:val="Notes"/>
        <w:ind w:firstLine="270"/>
      </w:pPr>
      <w:r>
        <w:rPr>
          <w:rStyle w:val="FootnoteReference"/>
        </w:rPr>
        <w:footnoteRef/>
      </w:r>
      <w:r w:rsidRPr="00933ABA">
        <w:rPr>
          <w:lang w:val="en-US"/>
        </w:rPr>
        <w:t xml:space="preserve"> McDowell, </w:t>
      </w:r>
      <w:r w:rsidRPr="00933ABA">
        <w:rPr>
          <w:rStyle w:val="0Text"/>
          <w:iCs/>
          <w:lang w:val="en-US"/>
        </w:rPr>
        <w:t>New Evidence</w:t>
      </w:r>
      <w:r w:rsidRPr="00933ABA">
        <w:rPr>
          <w:lang w:val="en-US"/>
        </w:rPr>
        <w:t>, 34–39.</w:t>
      </w:r>
    </w:p>
  </w:footnote>
  <w:footnote w:id="51">
    <w:p w:rsidR="009515F8" w:rsidRDefault="009515F8" w:rsidP="00E72281">
      <w:pPr>
        <w:pStyle w:val="Notes"/>
        <w:ind w:firstLine="270"/>
      </w:pPr>
      <w:r>
        <w:rPr>
          <w:rStyle w:val="FootnoteReference"/>
        </w:rPr>
        <w:footnoteRef/>
      </w:r>
      <w:r w:rsidRPr="00933ABA">
        <w:rPr>
          <w:lang w:val="en-US"/>
        </w:rPr>
        <w:t xml:space="preserve"> </w:t>
      </w:r>
      <w:r w:rsidRPr="00933ABA">
        <w:rPr>
          <w:rStyle w:val="5Text"/>
          <w:lang w:val="en-US"/>
        </w:rPr>
        <w:t xml:space="preserve">Mənbə ― </w:t>
      </w:r>
      <w:hyperlink r:id="rId5">
        <w:r w:rsidRPr="00933ABA">
          <w:rPr>
            <w:lang w:val="en-US"/>
          </w:rPr>
          <w:t>https://az.wikipedia.org/wiki/Birinci_Nikeya_Kilsə_Məclisi</w:t>
        </w:r>
      </w:hyperlink>
    </w:p>
  </w:footnote>
  <w:footnote w:id="52">
    <w:p w:rsidR="009515F8" w:rsidRDefault="009515F8" w:rsidP="00E72281">
      <w:pPr>
        <w:pStyle w:val="Notes"/>
        <w:ind w:firstLine="270"/>
      </w:pPr>
      <w:r>
        <w:rPr>
          <w:rStyle w:val="FootnoteReference"/>
        </w:rPr>
        <w:footnoteRef/>
      </w:r>
      <w:r w:rsidRPr="00933ABA">
        <w:rPr>
          <w:lang w:val="en-US"/>
        </w:rPr>
        <w:t xml:space="preserve"> Steven E.F. Brown, «Thanksgiving: The Power of Gratitude», </w:t>
      </w:r>
      <w:r w:rsidRPr="00933ABA">
        <w:rPr>
          <w:rStyle w:val="0Text"/>
          <w:iCs/>
          <w:lang w:val="en-US"/>
        </w:rPr>
        <w:t>San Francisco Business Times</w:t>
      </w:r>
      <w:r w:rsidRPr="00933ABA">
        <w:rPr>
          <w:lang w:val="en-US"/>
        </w:rPr>
        <w:t>, November 13, 2012.</w:t>
      </w:r>
    </w:p>
  </w:footnote>
  <w:footnote w:id="53">
    <w:p w:rsidR="009515F8" w:rsidRDefault="009515F8" w:rsidP="00E72281">
      <w:pPr>
        <w:pStyle w:val="Notes"/>
        <w:ind w:firstLine="270"/>
      </w:pPr>
      <w:r>
        <w:rPr>
          <w:rStyle w:val="FootnoteReference"/>
        </w:rPr>
        <w:footnoteRef/>
      </w:r>
      <w:r w:rsidRPr="00933ABA">
        <w:rPr>
          <w:lang w:val="en-US"/>
        </w:rPr>
        <w:t xml:space="preserve"> Robert Emmons, «Why Gratitude Is Good», as adapted in «Why Practice Gratitude?» </w:t>
      </w:r>
      <w:r w:rsidRPr="00933ABA">
        <w:rPr>
          <w:rStyle w:val="0Text"/>
          <w:iCs/>
          <w:lang w:val="en-US"/>
        </w:rPr>
        <w:t>Greater Good: The Science of a Meaningful Life</w:t>
      </w:r>
      <w:r w:rsidRPr="00933ABA">
        <w:rPr>
          <w:lang w:val="en-US"/>
        </w:rPr>
        <w:t xml:space="preserve">, e-newsletter of Greater Good Science Center, Univ. of California, Berkeley, </w:t>
      </w:r>
      <w:hyperlink r:id="rId6" w:anchor="how_to_cultivate">
        <w:r w:rsidRPr="00933ABA">
          <w:rPr>
            <w:rStyle w:val="1Text"/>
            <w:lang w:val="en-US"/>
          </w:rPr>
          <w:t>http://greatergood.berkeley.edu/topic/gratitude/definition#how_to_cultivate</w:t>
        </w:r>
      </w:hyperlink>
      <w:r w:rsidRPr="00933ABA">
        <w:rPr>
          <w:lang w:val="en-US"/>
        </w:rPr>
        <w:t>.</w:t>
      </w:r>
    </w:p>
  </w:footnote>
  <w:footnote w:id="54">
    <w:p w:rsidR="009515F8" w:rsidRDefault="009515F8" w:rsidP="00E72281">
      <w:pPr>
        <w:pStyle w:val="Notes"/>
        <w:ind w:firstLine="270"/>
      </w:pPr>
      <w:r>
        <w:rPr>
          <w:rStyle w:val="FootnoteReference"/>
        </w:rPr>
        <w:footnoteRef/>
      </w:r>
      <w:r w:rsidRPr="00933ABA">
        <w:rPr>
          <w:lang w:val="en-US"/>
        </w:rPr>
        <w:t xml:space="preserve"> As quoted in Melanie Greenberg, «The Mindful Self-Express», </w:t>
      </w:r>
      <w:r w:rsidRPr="00933ABA">
        <w:rPr>
          <w:rStyle w:val="0Text"/>
          <w:iCs/>
          <w:lang w:val="en-US"/>
        </w:rPr>
        <w:t>Psychology Today</w:t>
      </w:r>
      <w:r w:rsidRPr="00933ABA">
        <w:rPr>
          <w:lang w:val="en-US"/>
        </w:rPr>
        <w:t>, November 23, 2011.</w:t>
      </w:r>
    </w:p>
  </w:footnote>
  <w:footnote w:id="55">
    <w:p w:rsidR="009515F8" w:rsidRDefault="009515F8" w:rsidP="00E72281">
      <w:pPr>
        <w:pStyle w:val="Notes"/>
        <w:ind w:firstLine="270"/>
      </w:pPr>
      <w:r>
        <w:rPr>
          <w:rStyle w:val="FootnoteReference"/>
        </w:rPr>
        <w:footnoteRef/>
      </w:r>
      <w:r w:rsidRPr="00933ABA">
        <w:rPr>
          <w:lang w:val="en-US"/>
        </w:rPr>
        <w:t xml:space="preserve"> «Campus Crusade for Christ» ― dünyanın 190-dan artıq ölkəsində müjdəçilik və təlim verən beynəlxalq məsihçi missioner təşkilatı. 1996-cı ildə «USA Today» qəzeti bu missiyanı ABŞ-ın böyük müjdəçi təşkilatı adlandırdı.</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DE3C2000"/>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E6F616EC"/>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131426CA"/>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ED0694AE"/>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0E3A448A"/>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A3B004C8"/>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300825CE"/>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5C1AC364"/>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B3AC61A0"/>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CD6A0098"/>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stylePaneFormatFilter w:val="1F08"/>
  <w:defaultTabStop w:val="708"/>
  <w:autoHyphenation/>
  <w:consecutiveHyphenLimit w:val="4"/>
  <w:hyphenationZone w:val="357"/>
  <w:doNotHyphenateCaps/>
  <w:characterSpacingControl w:val="doNotCompress"/>
  <w:footnotePr>
    <w:numRestart w:val="eachPage"/>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46FEE"/>
    <w:rsid w:val="00016FB4"/>
    <w:rsid w:val="00046FEE"/>
    <w:rsid w:val="000545CE"/>
    <w:rsid w:val="00084442"/>
    <w:rsid w:val="002403E8"/>
    <w:rsid w:val="002D6E2C"/>
    <w:rsid w:val="002E396C"/>
    <w:rsid w:val="004C3032"/>
    <w:rsid w:val="00564C7F"/>
    <w:rsid w:val="00577355"/>
    <w:rsid w:val="00661B94"/>
    <w:rsid w:val="006A0EC1"/>
    <w:rsid w:val="006D5E4C"/>
    <w:rsid w:val="007B59AB"/>
    <w:rsid w:val="00803A98"/>
    <w:rsid w:val="00811AAE"/>
    <w:rsid w:val="00837FFD"/>
    <w:rsid w:val="00864FE9"/>
    <w:rsid w:val="00892300"/>
    <w:rsid w:val="008F70DA"/>
    <w:rsid w:val="00933ABA"/>
    <w:rsid w:val="009515F8"/>
    <w:rsid w:val="009B00D8"/>
    <w:rsid w:val="009D5B47"/>
    <w:rsid w:val="009E4B63"/>
    <w:rsid w:val="00A2285C"/>
    <w:rsid w:val="00A46493"/>
    <w:rsid w:val="00AB6704"/>
    <w:rsid w:val="00B12EC5"/>
    <w:rsid w:val="00B17FA4"/>
    <w:rsid w:val="00B97778"/>
    <w:rsid w:val="00CE2118"/>
    <w:rsid w:val="00E72281"/>
    <w:rsid w:val="00E72381"/>
    <w:rsid w:val="00EB2703"/>
    <w:rsid w:val="00F228B7"/>
    <w:rsid w:val="00F22A88"/>
    <w:rsid w:val="00F75E43"/>
    <w:rsid w:val="00FB4C9C"/>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6FEE"/>
    <w:pPr>
      <w:spacing w:beforeLines="100" w:afterLines="100" w:line="288" w:lineRule="atLeast"/>
      <w:ind w:firstLineChars="150" w:firstLine="150"/>
      <w:jc w:val="both"/>
    </w:pPr>
    <w:rPr>
      <w:rFonts w:ascii="Cambria" w:hAnsi="Cambria"/>
      <w:color w:val="000000"/>
      <w:sz w:val="24"/>
      <w:szCs w:val="24"/>
    </w:rPr>
  </w:style>
  <w:style w:type="paragraph" w:styleId="Heading1">
    <w:name w:val="heading 1"/>
    <w:basedOn w:val="Normal"/>
    <w:link w:val="Heading1Char"/>
    <w:uiPriority w:val="99"/>
    <w:qFormat/>
    <w:rsid w:val="00046FEE"/>
    <w:pPr>
      <w:spacing w:beforeLines="300" w:afterLines="200" w:line="527" w:lineRule="atLeast"/>
      <w:ind w:leftChars="100" w:left="100" w:rightChars="100" w:right="100" w:firstLineChars="0" w:firstLine="0"/>
      <w:jc w:val="center"/>
      <w:outlineLvl w:val="0"/>
    </w:pPr>
    <w:rPr>
      <w:b/>
      <w:bCs/>
      <w:caps/>
      <w:sz w:val="43"/>
      <w:szCs w:val="43"/>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F22A88"/>
    <w:rPr>
      <w:rFonts w:ascii="Cambria" w:hAnsi="Cambria" w:cs="Times New Roman"/>
      <w:b/>
      <w:bCs/>
      <w:color w:val="000000"/>
      <w:kern w:val="32"/>
      <w:sz w:val="32"/>
      <w:szCs w:val="32"/>
    </w:rPr>
  </w:style>
  <w:style w:type="paragraph" w:customStyle="1" w:styleId="Para01">
    <w:name w:val="Para 01"/>
    <w:basedOn w:val="Normal"/>
    <w:uiPriority w:val="99"/>
    <w:rsid w:val="00046FEE"/>
    <w:pPr>
      <w:ind w:leftChars="229" w:left="229" w:hangingChars="80" w:hanging="80"/>
    </w:pPr>
    <w:rPr>
      <w:rFonts w:cs="Cambria"/>
    </w:rPr>
  </w:style>
  <w:style w:type="paragraph" w:customStyle="1" w:styleId="Para02">
    <w:name w:val="Para 02"/>
    <w:basedOn w:val="Normal"/>
    <w:uiPriority w:val="99"/>
    <w:rsid w:val="00046FEE"/>
    <w:pPr>
      <w:ind w:leftChars="50" w:left="50" w:firstLineChars="0" w:firstLine="0"/>
      <w:jc w:val="center"/>
    </w:pPr>
    <w:rPr>
      <w:sz w:val="19"/>
      <w:szCs w:val="19"/>
    </w:rPr>
  </w:style>
  <w:style w:type="paragraph" w:customStyle="1" w:styleId="Para03">
    <w:name w:val="Para 03"/>
    <w:basedOn w:val="Normal"/>
    <w:uiPriority w:val="99"/>
    <w:rsid w:val="00046FEE"/>
    <w:pPr>
      <w:ind w:leftChars="150" w:left="150" w:firstLineChars="0" w:firstLine="0"/>
      <w:jc w:val="left"/>
    </w:pPr>
    <w:rPr>
      <w:rFonts w:cs="Cambria"/>
    </w:rPr>
  </w:style>
  <w:style w:type="paragraph" w:customStyle="1" w:styleId="Para04">
    <w:name w:val="Para 04"/>
    <w:basedOn w:val="Normal"/>
    <w:uiPriority w:val="99"/>
    <w:rsid w:val="00046FEE"/>
    <w:pPr>
      <w:ind w:leftChars="430" w:left="430" w:hangingChars="280" w:hanging="280"/>
      <w:jc w:val="left"/>
    </w:pPr>
    <w:rPr>
      <w:rFonts w:cs="Cambria"/>
    </w:rPr>
  </w:style>
  <w:style w:type="paragraph" w:customStyle="1" w:styleId="Para05">
    <w:name w:val="Para 05"/>
    <w:basedOn w:val="Normal"/>
    <w:uiPriority w:val="99"/>
    <w:rsid w:val="00046FEE"/>
    <w:pPr>
      <w:spacing w:beforeLines="250"/>
      <w:ind w:leftChars="130" w:left="130" w:rightChars="100" w:right="100" w:firstLineChars="0" w:firstLine="0"/>
      <w:jc w:val="left"/>
    </w:pPr>
    <w:rPr>
      <w:b/>
      <w:bCs/>
      <w:caps/>
    </w:rPr>
  </w:style>
  <w:style w:type="paragraph" w:customStyle="1" w:styleId="Para06">
    <w:name w:val="Para 06"/>
    <w:basedOn w:val="Normal"/>
    <w:uiPriority w:val="99"/>
    <w:rsid w:val="00046FEE"/>
    <w:pPr>
      <w:spacing w:beforeLines="200"/>
      <w:ind w:leftChars="130" w:left="130" w:rightChars="100" w:right="100" w:firstLineChars="0" w:firstLine="0"/>
      <w:jc w:val="left"/>
    </w:pPr>
    <w:rPr>
      <w:b/>
      <w:bCs/>
      <w:i/>
      <w:iCs/>
    </w:rPr>
  </w:style>
  <w:style w:type="paragraph" w:customStyle="1" w:styleId="Para07">
    <w:name w:val="Para 07"/>
    <w:basedOn w:val="Normal"/>
    <w:uiPriority w:val="99"/>
    <w:rsid w:val="00046FEE"/>
    <w:pPr>
      <w:ind w:leftChars="150" w:left="150"/>
    </w:pPr>
    <w:rPr>
      <w:sz w:val="19"/>
      <w:szCs w:val="19"/>
    </w:rPr>
  </w:style>
  <w:style w:type="paragraph" w:customStyle="1" w:styleId="Para08">
    <w:name w:val="Para 08"/>
    <w:basedOn w:val="Normal"/>
    <w:uiPriority w:val="99"/>
    <w:rsid w:val="00046FEE"/>
    <w:pPr>
      <w:ind w:leftChars="50" w:left="50" w:firstLineChars="0" w:firstLine="0"/>
      <w:jc w:val="left"/>
    </w:pPr>
    <w:rPr>
      <w:rFonts w:cs="Cambria"/>
    </w:rPr>
  </w:style>
  <w:style w:type="paragraph" w:customStyle="1" w:styleId="Para09">
    <w:name w:val="Para 09"/>
    <w:basedOn w:val="Normal"/>
    <w:uiPriority w:val="99"/>
    <w:rsid w:val="00046FEE"/>
    <w:pPr>
      <w:ind w:leftChars="150" w:left="150" w:firstLineChars="0" w:firstLine="0"/>
      <w:jc w:val="right"/>
    </w:pPr>
    <w:rPr>
      <w:i/>
      <w:iCs/>
      <w:sz w:val="19"/>
      <w:szCs w:val="19"/>
    </w:rPr>
  </w:style>
  <w:style w:type="paragraph" w:customStyle="1" w:styleId="Para10">
    <w:name w:val="Para 10"/>
    <w:basedOn w:val="Normal"/>
    <w:uiPriority w:val="99"/>
    <w:rsid w:val="00046FEE"/>
    <w:pPr>
      <w:ind w:leftChars="260" w:left="260" w:hangingChars="110" w:hanging="110"/>
    </w:pPr>
    <w:rPr>
      <w:rFonts w:cs="Cambria"/>
    </w:rPr>
  </w:style>
  <w:style w:type="paragraph" w:customStyle="1" w:styleId="Para12">
    <w:name w:val="Para 12"/>
    <w:basedOn w:val="Normal"/>
    <w:uiPriority w:val="99"/>
    <w:rsid w:val="00046FEE"/>
    <w:pPr>
      <w:ind w:leftChars="100" w:left="100" w:rightChars="100" w:right="100" w:firstLineChars="0" w:firstLine="0"/>
      <w:jc w:val="center"/>
    </w:pPr>
    <w:rPr>
      <w:rFonts w:cs="Cambria"/>
    </w:rPr>
  </w:style>
  <w:style w:type="paragraph" w:customStyle="1" w:styleId="Para13">
    <w:name w:val="Para 13"/>
    <w:basedOn w:val="Normal"/>
    <w:uiPriority w:val="99"/>
    <w:rsid w:val="00046FEE"/>
    <w:pPr>
      <w:ind w:leftChars="150" w:left="150" w:firstLineChars="0" w:firstLine="0"/>
      <w:jc w:val="left"/>
    </w:pPr>
    <w:rPr>
      <w:b/>
      <w:bCs/>
    </w:rPr>
  </w:style>
  <w:style w:type="paragraph" w:customStyle="1" w:styleId="Para14">
    <w:name w:val="Para 14"/>
    <w:basedOn w:val="Normal"/>
    <w:uiPriority w:val="99"/>
    <w:rsid w:val="00046FEE"/>
    <w:rPr>
      <w:b/>
      <w:bCs/>
    </w:rPr>
  </w:style>
  <w:style w:type="paragraph" w:customStyle="1" w:styleId="Para15">
    <w:name w:val="Para 15"/>
    <w:basedOn w:val="Normal"/>
    <w:uiPriority w:val="99"/>
    <w:rsid w:val="00046FEE"/>
    <w:pPr>
      <w:ind w:leftChars="229" w:left="229" w:hangingChars="80" w:hanging="80"/>
    </w:pPr>
    <w:rPr>
      <w:i/>
      <w:iCs/>
    </w:rPr>
  </w:style>
  <w:style w:type="paragraph" w:customStyle="1" w:styleId="Para16">
    <w:name w:val="Para 16"/>
    <w:basedOn w:val="Normal"/>
    <w:uiPriority w:val="99"/>
    <w:rsid w:val="00046FEE"/>
    <w:pPr>
      <w:ind w:leftChars="100" w:left="100" w:rightChars="100" w:right="100" w:firstLineChars="0" w:firstLine="0"/>
      <w:jc w:val="center"/>
    </w:pPr>
    <w:rPr>
      <w:i/>
      <w:iCs/>
    </w:rPr>
  </w:style>
  <w:style w:type="paragraph" w:customStyle="1" w:styleId="Para17">
    <w:name w:val="Para 17"/>
    <w:basedOn w:val="Normal"/>
    <w:uiPriority w:val="99"/>
    <w:rsid w:val="00046FEE"/>
    <w:pPr>
      <w:ind w:firstLineChars="0" w:firstLine="0"/>
      <w:jc w:val="center"/>
    </w:pPr>
    <w:rPr>
      <w:rFonts w:cs="Cambria"/>
    </w:rPr>
  </w:style>
  <w:style w:type="paragraph" w:customStyle="1" w:styleId="Para18">
    <w:name w:val="Para 18"/>
    <w:basedOn w:val="Normal"/>
    <w:uiPriority w:val="99"/>
    <w:rsid w:val="00046FEE"/>
    <w:pPr>
      <w:spacing w:line="480" w:lineRule="atLeast"/>
      <w:ind w:firstLineChars="0" w:firstLine="0"/>
      <w:jc w:val="center"/>
    </w:pPr>
    <w:rPr>
      <w:sz w:val="40"/>
      <w:szCs w:val="40"/>
    </w:rPr>
  </w:style>
  <w:style w:type="paragraph" w:customStyle="1" w:styleId="Para19">
    <w:name w:val="Para 19"/>
    <w:basedOn w:val="Normal"/>
    <w:uiPriority w:val="99"/>
    <w:rsid w:val="00046FEE"/>
    <w:pPr>
      <w:ind w:left="100" w:right="100" w:firstLineChars="0" w:firstLine="0"/>
      <w:jc w:val="left"/>
    </w:pPr>
    <w:rPr>
      <w:rFonts w:cs="Cambria"/>
    </w:rPr>
  </w:style>
  <w:style w:type="paragraph" w:customStyle="1" w:styleId="Para20">
    <w:name w:val="Para 20"/>
    <w:basedOn w:val="Normal"/>
    <w:uiPriority w:val="99"/>
    <w:rsid w:val="00046FEE"/>
    <w:pPr>
      <w:spacing w:beforeLines="300" w:afterLines="200" w:line="480" w:lineRule="atLeast"/>
      <w:ind w:leftChars="100" w:left="100" w:rightChars="100" w:right="100" w:firstLineChars="0" w:firstLine="0"/>
      <w:jc w:val="center"/>
    </w:pPr>
    <w:rPr>
      <w:b/>
      <w:bCs/>
      <w:sz w:val="40"/>
      <w:szCs w:val="40"/>
    </w:rPr>
  </w:style>
  <w:style w:type="paragraph" w:customStyle="1" w:styleId="Para21">
    <w:name w:val="Para 21"/>
    <w:basedOn w:val="Normal"/>
    <w:uiPriority w:val="99"/>
    <w:rsid w:val="00046FEE"/>
    <w:rPr>
      <w:b/>
      <w:bCs/>
      <w:i/>
      <w:iCs/>
    </w:rPr>
  </w:style>
  <w:style w:type="paragraph" w:customStyle="1" w:styleId="Para22">
    <w:name w:val="Para 22"/>
    <w:basedOn w:val="Normal"/>
    <w:uiPriority w:val="99"/>
    <w:rsid w:val="00046FEE"/>
    <w:pPr>
      <w:spacing w:line="576" w:lineRule="atLeast"/>
      <w:ind w:firstLineChars="0" w:firstLine="0"/>
      <w:jc w:val="center"/>
    </w:pPr>
    <w:rPr>
      <w:b/>
      <w:bCs/>
      <w:sz w:val="48"/>
      <w:szCs w:val="48"/>
    </w:rPr>
  </w:style>
  <w:style w:type="paragraph" w:customStyle="1" w:styleId="Para23">
    <w:name w:val="Para 23"/>
    <w:basedOn w:val="Normal"/>
    <w:uiPriority w:val="99"/>
    <w:rsid w:val="00046FEE"/>
    <w:rPr>
      <w:i/>
      <w:iCs/>
    </w:rPr>
  </w:style>
  <w:style w:type="paragraph" w:customStyle="1" w:styleId="Para24">
    <w:name w:val="Para 24"/>
    <w:basedOn w:val="Normal"/>
    <w:uiPriority w:val="99"/>
    <w:rsid w:val="00046FEE"/>
    <w:rPr>
      <w:color w:val="0000FF"/>
      <w:u w:val="single"/>
    </w:rPr>
  </w:style>
  <w:style w:type="paragraph" w:customStyle="1" w:styleId="Para25">
    <w:name w:val="Para 25"/>
    <w:basedOn w:val="Normal"/>
    <w:uiPriority w:val="99"/>
    <w:rsid w:val="00046FEE"/>
    <w:rPr>
      <w:sz w:val="15"/>
      <w:szCs w:val="15"/>
    </w:rPr>
  </w:style>
  <w:style w:type="character" w:customStyle="1" w:styleId="0Text">
    <w:name w:val="0 Text"/>
    <w:uiPriority w:val="99"/>
    <w:rsid w:val="00046FEE"/>
    <w:rPr>
      <w:i/>
    </w:rPr>
  </w:style>
  <w:style w:type="character" w:customStyle="1" w:styleId="1Text">
    <w:name w:val="1 Text"/>
    <w:uiPriority w:val="99"/>
    <w:rsid w:val="00046FEE"/>
    <w:rPr>
      <w:color w:val="0000FF"/>
      <w:u w:val="single"/>
    </w:rPr>
  </w:style>
  <w:style w:type="character" w:customStyle="1" w:styleId="2Text">
    <w:name w:val="2 Text"/>
    <w:uiPriority w:val="99"/>
    <w:rsid w:val="00046FEE"/>
    <w:rPr>
      <w:sz w:val="31"/>
    </w:rPr>
  </w:style>
  <w:style w:type="character" w:customStyle="1" w:styleId="3Text">
    <w:name w:val="3 Text"/>
    <w:uiPriority w:val="99"/>
    <w:rsid w:val="00046FEE"/>
    <w:rPr>
      <w:b/>
    </w:rPr>
  </w:style>
  <w:style w:type="character" w:customStyle="1" w:styleId="4Text">
    <w:name w:val="4 Text"/>
    <w:uiPriority w:val="99"/>
    <w:rsid w:val="00046FEE"/>
    <w:rPr>
      <w:b/>
      <w:sz w:val="23"/>
    </w:rPr>
  </w:style>
  <w:style w:type="character" w:customStyle="1" w:styleId="5Text">
    <w:name w:val="5 Text"/>
    <w:uiPriority w:val="99"/>
    <w:rsid w:val="00046FEE"/>
    <w:rPr>
      <w:color w:val="000000"/>
      <w:u w:val="none"/>
    </w:rPr>
  </w:style>
  <w:style w:type="character" w:customStyle="1" w:styleId="6Text">
    <w:name w:val="6 Text"/>
    <w:uiPriority w:val="99"/>
    <w:rsid w:val="00046FEE"/>
    <w:rPr>
      <w:rFonts w:ascii="Times New Roman" w:hAnsi="Times New Roman"/>
    </w:rPr>
  </w:style>
  <w:style w:type="character" w:customStyle="1" w:styleId="7Text">
    <w:name w:val="7 Text"/>
    <w:uiPriority w:val="99"/>
    <w:rsid w:val="00046FEE"/>
    <w:rPr>
      <w:i/>
      <w:color w:val="0000FF"/>
      <w:u w:val="single"/>
    </w:rPr>
  </w:style>
  <w:style w:type="paragraph" w:customStyle="1" w:styleId="15ch11">
    <w:name w:val="Стиль Первая строка:  15 ch Перед:  1 ст. После:  1 ст."/>
    <w:basedOn w:val="Normal"/>
    <w:link w:val="15ch110"/>
    <w:uiPriority w:val="99"/>
    <w:rsid w:val="00AB6704"/>
    <w:pPr>
      <w:spacing w:beforeLines="0" w:afterLines="50"/>
    </w:pPr>
    <w:rPr>
      <w:szCs w:val="20"/>
    </w:rPr>
  </w:style>
  <w:style w:type="paragraph" w:customStyle="1" w:styleId="1">
    <w:name w:val="Название1"/>
    <w:basedOn w:val="Normal"/>
    <w:uiPriority w:val="99"/>
    <w:rsid w:val="00AB6704"/>
    <w:pPr>
      <w:spacing w:beforeLines="0" w:beforeAutospacing="1" w:afterLines="0" w:afterAutospacing="1" w:line="240" w:lineRule="auto"/>
      <w:ind w:firstLineChars="0" w:firstLine="0"/>
      <w:jc w:val="center"/>
    </w:pPr>
    <w:rPr>
      <w:rFonts w:ascii="Times New Roman" w:hAnsi="Times New Roman"/>
    </w:rPr>
  </w:style>
  <w:style w:type="paragraph" w:customStyle="1" w:styleId="Para07TimesNewRoman15ch1">
    <w:name w:val="Стиль Para 07 + Times New Roman Слева:  15 ch Первая строка:  1..."/>
    <w:basedOn w:val="Para07"/>
    <w:uiPriority w:val="99"/>
    <w:rsid w:val="00E72381"/>
    <w:pPr>
      <w:keepNext/>
      <w:spacing w:before="100" w:afterLines="0" w:line="280" w:lineRule="atLeast"/>
    </w:pPr>
    <w:rPr>
      <w:rFonts w:ascii="Times New Roman" w:hAnsi="Times New Roman"/>
      <w:sz w:val="22"/>
      <w:szCs w:val="22"/>
      <w:lang w:val="az-Latn-AZ"/>
    </w:rPr>
  </w:style>
  <w:style w:type="paragraph" w:customStyle="1" w:styleId="Para09TimesNewRoman15ch1">
    <w:name w:val="Стиль Para 09 + Times New Roman Слева:  15 ch Перед:  1 ст. Пос..."/>
    <w:basedOn w:val="Para09"/>
    <w:uiPriority w:val="99"/>
    <w:rsid w:val="00A46493"/>
    <w:pPr>
      <w:spacing w:beforeLines="0" w:after="100"/>
    </w:pPr>
    <w:rPr>
      <w:rFonts w:ascii="Times New Roman" w:hAnsi="Times New Roman"/>
      <w:szCs w:val="20"/>
    </w:rPr>
  </w:style>
  <w:style w:type="paragraph" w:customStyle="1" w:styleId="Para10TimesNewRoman26ch11ch">
    <w:name w:val="Стиль Para 10 + Times New Roman Слева:  26 ch Выступ:  11 ch П..."/>
    <w:basedOn w:val="Para10"/>
    <w:uiPriority w:val="99"/>
    <w:rsid w:val="00837FFD"/>
    <w:pPr>
      <w:spacing w:beforeLines="0" w:afterLines="50"/>
      <w:ind w:left="370"/>
    </w:pPr>
    <w:rPr>
      <w:rFonts w:ascii="Times New Roman" w:hAnsi="Times New Roman" w:cs="Times New Roman"/>
      <w:szCs w:val="20"/>
    </w:rPr>
  </w:style>
  <w:style w:type="paragraph" w:customStyle="1" w:styleId="Para09TimesNewRoman15ch10">
    <w:name w:val="Стиль Стиль Para 09 + Times New Roman Слева:  15 ch Перед:  1 ст. П..."/>
    <w:basedOn w:val="Para09TimesNewRoman15ch1"/>
    <w:uiPriority w:val="99"/>
    <w:rsid w:val="00837FFD"/>
  </w:style>
  <w:style w:type="paragraph" w:styleId="FootnoteText">
    <w:name w:val="footnote text"/>
    <w:basedOn w:val="Normal"/>
    <w:link w:val="FootnoteTextChar"/>
    <w:uiPriority w:val="99"/>
    <w:semiHidden/>
    <w:rsid w:val="00CE2118"/>
    <w:pPr>
      <w:spacing w:beforeLines="0" w:afterLines="0"/>
    </w:pPr>
    <w:rPr>
      <w:rFonts w:ascii="Times New Roman" w:hAnsi="Times New Roman"/>
      <w:sz w:val="18"/>
      <w:szCs w:val="20"/>
    </w:rPr>
  </w:style>
  <w:style w:type="character" w:customStyle="1" w:styleId="FootnoteTextChar">
    <w:name w:val="Footnote Text Char"/>
    <w:basedOn w:val="DefaultParagraphFont"/>
    <w:link w:val="FootnoteText"/>
    <w:uiPriority w:val="99"/>
    <w:semiHidden/>
    <w:locked/>
    <w:rsid w:val="00F22A88"/>
    <w:rPr>
      <w:rFonts w:ascii="Cambria" w:hAnsi="Cambria" w:cs="Times New Roman"/>
      <w:color w:val="000000"/>
      <w:sz w:val="20"/>
      <w:szCs w:val="20"/>
    </w:rPr>
  </w:style>
  <w:style w:type="character" w:styleId="FootnoteReference">
    <w:name w:val="footnote reference"/>
    <w:basedOn w:val="DefaultParagraphFont"/>
    <w:uiPriority w:val="99"/>
    <w:semiHidden/>
    <w:rsid w:val="00837FFD"/>
    <w:rPr>
      <w:rFonts w:cs="Times New Roman"/>
      <w:vertAlign w:val="superscript"/>
    </w:rPr>
  </w:style>
  <w:style w:type="paragraph" w:customStyle="1" w:styleId="Notes">
    <w:name w:val="Notes"/>
    <w:basedOn w:val="FootnoteText"/>
    <w:uiPriority w:val="99"/>
    <w:rsid w:val="00892300"/>
    <w:pPr>
      <w:spacing w:line="240" w:lineRule="atLeast"/>
    </w:pPr>
  </w:style>
  <w:style w:type="paragraph" w:styleId="TOC1">
    <w:name w:val="toc 1"/>
    <w:basedOn w:val="Normal"/>
    <w:next w:val="Normal"/>
    <w:autoRedefine/>
    <w:uiPriority w:val="99"/>
    <w:semiHidden/>
    <w:locked/>
    <w:rsid w:val="00933ABA"/>
  </w:style>
  <w:style w:type="character" w:styleId="Hyperlink">
    <w:name w:val="Hyperlink"/>
    <w:basedOn w:val="DefaultParagraphFont"/>
    <w:uiPriority w:val="99"/>
    <w:rsid w:val="00933ABA"/>
    <w:rPr>
      <w:rFonts w:cs="Times New Roman"/>
      <w:color w:val="0000FF"/>
      <w:u w:val="single"/>
    </w:rPr>
  </w:style>
  <w:style w:type="paragraph" w:customStyle="1" w:styleId="Para09TimesNewRoman15ch11">
    <w:name w:val="Стиль Стиль Стиль Para 09 + Times New Roman Слева:  15 ch Перед:  1..."/>
    <w:basedOn w:val="Para09TimesNewRoman15ch10"/>
    <w:uiPriority w:val="99"/>
    <w:rsid w:val="00F75E43"/>
    <w:pPr>
      <w:spacing w:after="240"/>
      <w:ind w:left="360"/>
    </w:pPr>
    <w:rPr>
      <w:sz w:val="20"/>
    </w:rPr>
  </w:style>
  <w:style w:type="paragraph" w:customStyle="1" w:styleId="1TimesNewRoman">
    <w:name w:val="Стиль Заголовок 1 + Times New Roman"/>
    <w:basedOn w:val="Heading1"/>
    <w:uiPriority w:val="99"/>
    <w:rsid w:val="009B00D8"/>
    <w:pPr>
      <w:spacing w:before="300" w:after="200"/>
      <w:ind w:leftChars="200" w:left="200" w:rightChars="200" w:right="200"/>
    </w:pPr>
    <w:rPr>
      <w:rFonts w:ascii="Times New Roman" w:hAnsi="Times New Roman"/>
    </w:rPr>
  </w:style>
  <w:style w:type="paragraph" w:customStyle="1" w:styleId="1TimesNewRoman1">
    <w:name w:val="Стиль Заголовок 1 + Times New Roman1"/>
    <w:basedOn w:val="Heading1"/>
    <w:uiPriority w:val="99"/>
    <w:rsid w:val="009E4B63"/>
    <w:pPr>
      <w:spacing w:before="300" w:after="200"/>
      <w:ind w:leftChars="200" w:left="200" w:rightChars="200" w:right="200"/>
    </w:pPr>
    <w:rPr>
      <w:rFonts w:ascii="Times New Roman" w:hAnsi="Times New Roman"/>
    </w:rPr>
  </w:style>
  <w:style w:type="paragraph" w:customStyle="1" w:styleId="Para02TimesNewRoman05ch1">
    <w:name w:val="Стиль Para 02 + Times New Roman Слева:  05 ch Перед:  1 ст. Пос..."/>
    <w:basedOn w:val="Para02"/>
    <w:uiPriority w:val="99"/>
    <w:rsid w:val="002403E8"/>
    <w:pPr>
      <w:spacing w:before="100" w:after="100"/>
      <w:ind w:leftChars="0" w:left="2" w:right="2"/>
    </w:pPr>
    <w:rPr>
      <w:rFonts w:ascii="Times New Roman" w:hAnsi="Times New Roman"/>
      <w:sz w:val="22"/>
      <w:szCs w:val="20"/>
    </w:rPr>
  </w:style>
  <w:style w:type="paragraph" w:customStyle="1" w:styleId="Para02TimesNewRoman05ch10">
    <w:name w:val="Стиль Стиль Para 02 + Times New Roman Слева:  05 ch Перед:  1 ст. П..."/>
    <w:basedOn w:val="Para02TimesNewRoman05ch1"/>
    <w:uiPriority w:val="99"/>
    <w:rsid w:val="002403E8"/>
    <w:pPr>
      <w:ind w:left="227" w:right="227"/>
    </w:pPr>
  </w:style>
  <w:style w:type="paragraph" w:customStyle="1" w:styleId="Para02TimesNewRoman05ch11">
    <w:name w:val="Стиль Стиль Стиль Para 02 + Times New Roman Слева:  05 ch Перед:  1..."/>
    <w:basedOn w:val="Para02TimesNewRoman05ch10"/>
    <w:uiPriority w:val="99"/>
    <w:rsid w:val="002403E8"/>
    <w:pPr>
      <w:ind w:left="170" w:right="170"/>
    </w:pPr>
  </w:style>
  <w:style w:type="paragraph" w:customStyle="1" w:styleId="Para02TimesNewRoman05ch110">
    <w:name w:val="Стиль Стиль Para 02 + Times New Roman Слева:  05 ch Перед:  1 ст. П...1"/>
    <w:basedOn w:val="Para02TimesNewRoman05ch1"/>
    <w:uiPriority w:val="99"/>
    <w:rsid w:val="002403E8"/>
    <w:pPr>
      <w:ind w:left="170" w:right="170"/>
    </w:pPr>
  </w:style>
  <w:style w:type="paragraph" w:customStyle="1" w:styleId="15ch11Tim">
    <w:name w:val="Стиль Стиль Первая строка:  15 ch Перед:  1 ст. После:  1 ст. + Tim..."/>
    <w:basedOn w:val="15ch11"/>
    <w:link w:val="15ch11Tim0"/>
    <w:uiPriority w:val="99"/>
    <w:rsid w:val="00EB2703"/>
    <w:pPr>
      <w:spacing w:afterLines="0"/>
    </w:pPr>
    <w:rPr>
      <w:rFonts w:ascii="Times New Roman" w:hAnsi="Times New Roman"/>
    </w:rPr>
  </w:style>
  <w:style w:type="paragraph" w:customStyle="1" w:styleId="15ch111">
    <w:name w:val="Стиль Стиль Стиль Первая строка:  15 ch Перед:  1 ст. После:  1 ст...."/>
    <w:basedOn w:val="15ch11Tim"/>
    <w:link w:val="15ch112"/>
    <w:uiPriority w:val="99"/>
    <w:rsid w:val="00EB2703"/>
    <w:pPr>
      <w:spacing w:line="360" w:lineRule="auto"/>
    </w:pPr>
  </w:style>
  <w:style w:type="paragraph" w:customStyle="1" w:styleId="15ch1">
    <w:name w:val="Стиль Стиль Стиль Стиль Первая строка:  15 ch Перед:  1 ст. После: ..."/>
    <w:basedOn w:val="15ch111"/>
    <w:link w:val="15ch10"/>
    <w:uiPriority w:val="99"/>
    <w:rsid w:val="00EB2703"/>
    <w:pPr>
      <w:spacing w:after="120"/>
    </w:pPr>
  </w:style>
  <w:style w:type="paragraph" w:customStyle="1" w:styleId="Text">
    <w:name w:val="Text"/>
    <w:basedOn w:val="15ch1"/>
    <w:link w:val="Text0"/>
    <w:uiPriority w:val="99"/>
    <w:rsid w:val="006D5E4C"/>
    <w:pPr>
      <w:spacing w:line="320" w:lineRule="atLeast"/>
    </w:pPr>
  </w:style>
  <w:style w:type="paragraph" w:customStyle="1" w:styleId="15ch11Tim1">
    <w:name w:val="Стиль Стиль Первая строка:  15 ch Перед:  1 ст. После:  1 ст. + Tim...1"/>
    <w:basedOn w:val="15ch11"/>
    <w:link w:val="15ch11Tim10"/>
    <w:uiPriority w:val="99"/>
    <w:rsid w:val="00EB2703"/>
    <w:pPr>
      <w:spacing w:after="50" w:line="360" w:lineRule="auto"/>
    </w:pPr>
    <w:rPr>
      <w:rFonts w:ascii="Times New Roman" w:hAnsi="Times New Roman"/>
    </w:rPr>
  </w:style>
  <w:style w:type="character" w:customStyle="1" w:styleId="15ch110">
    <w:name w:val="Стиль Первая строка:  15 ch Перед:  1 ст. После:  1 ст. Знак"/>
    <w:basedOn w:val="DefaultParagraphFont"/>
    <w:link w:val="15ch11"/>
    <w:uiPriority w:val="99"/>
    <w:locked/>
    <w:rsid w:val="00EB2703"/>
    <w:rPr>
      <w:rFonts w:ascii="Cambria" w:hAnsi="Cambria" w:cs="Times New Roman"/>
      <w:color w:val="000000"/>
      <w:sz w:val="24"/>
      <w:lang w:val="ru-RU" w:eastAsia="ru-RU" w:bidi="ar-SA"/>
    </w:rPr>
  </w:style>
  <w:style w:type="character" w:customStyle="1" w:styleId="15ch11Tim10">
    <w:name w:val="Стиль Стиль Первая строка:  15 ch Перед:  1 ст. После:  1 ст. + Tim...1 Знак"/>
    <w:basedOn w:val="15ch110"/>
    <w:link w:val="15ch11Tim1"/>
    <w:uiPriority w:val="99"/>
    <w:locked/>
    <w:rsid w:val="00EB2703"/>
  </w:style>
  <w:style w:type="character" w:customStyle="1" w:styleId="15ch11Tim0">
    <w:name w:val="Стиль Стиль Первая строка:  15 ch Перед:  1 ст. После:  1 ст. + Tim... Знак"/>
    <w:basedOn w:val="15ch110"/>
    <w:link w:val="15ch11Tim"/>
    <w:uiPriority w:val="99"/>
    <w:locked/>
    <w:rsid w:val="00EB2703"/>
  </w:style>
  <w:style w:type="character" w:customStyle="1" w:styleId="15ch112">
    <w:name w:val="Стиль Стиль Стиль Первая строка:  15 ch Перед:  1 ст. После:  1 ст.... Знак"/>
    <w:basedOn w:val="15ch11Tim0"/>
    <w:link w:val="15ch111"/>
    <w:uiPriority w:val="99"/>
    <w:locked/>
    <w:rsid w:val="00EB2703"/>
  </w:style>
  <w:style w:type="character" w:customStyle="1" w:styleId="15ch10">
    <w:name w:val="Стиль Стиль Стиль Стиль Первая строка:  15 ch Перед:  1 ст. После: ... Знак"/>
    <w:basedOn w:val="15ch112"/>
    <w:link w:val="15ch1"/>
    <w:uiPriority w:val="99"/>
    <w:locked/>
    <w:rsid w:val="00EB2703"/>
  </w:style>
  <w:style w:type="character" w:customStyle="1" w:styleId="Text0">
    <w:name w:val="Text Знак"/>
    <w:basedOn w:val="15ch10"/>
    <w:link w:val="Text"/>
    <w:uiPriority w:val="99"/>
    <w:locked/>
    <w:rsid w:val="006D5E4C"/>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Phillips_New_Testament_in_Modern_English" TargetMode="External"/><Relationship Id="rId13" Type="http://schemas.openxmlformats.org/officeDocument/2006/relationships/hyperlink" Target="http://www.josh.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5.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home" TargetMode="External"/><Relationship Id="rId2" Type="http://schemas.openxmlformats.org/officeDocument/2006/relationships/hyperlink" Target="http://hillsboroughfcs.ifas.ufl.edu/" TargetMode="External"/><Relationship Id="rId1" Type="http://schemas.openxmlformats.org/officeDocument/2006/relationships/hyperlink" Target="http://childwelfare.gov/pubs/usermanuals" TargetMode="External"/><Relationship Id="rId6" Type="http://schemas.openxmlformats.org/officeDocument/2006/relationships/hyperlink" Target="http://greatergood.berkeley.edu/topic/gratitude/definition" TargetMode="External"/><Relationship Id="rId5" Type="http://schemas.openxmlformats.org/officeDocument/2006/relationships/hyperlink" Target="https://az.wikipedia.org/wiki/Birinci_Nikeya_Kils&#601;_M&#601;clisi" TargetMode="External"/><Relationship Id="rId4" Type="http://schemas.openxmlformats.org/officeDocument/2006/relationships/hyperlink" Target="http://www.josh.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337</TotalTime>
  <Pages>106</Pages>
  <Words>-32766</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Atanın 10 vəzifəsi</dc:title>
  <dc:subject/>
  <dc:creator>Coș Makdauell</dc:creator>
  <cp:keywords>Uşaqlara təsirinizi necə faydalı etmək olar</cp:keywords>
  <dc:description>Məşhur amerikalı təbliğçi Coş Makdauell bu kitabında uşaqlarını Allaha və va­li­deyn­lərinə itaətli böyütmək üçün Allah, ailə və özü qarşısında götürdüyü öhdəliklərdən bəhs edir. Müəllifin Müqəddəs Kitab hikmətinə və öz şəxsi təcrübəsinə əsaslanaraq verdi</dc:description>
  <cp:lastModifiedBy>M</cp:lastModifiedBy>
  <cp:revision>12</cp:revision>
  <dcterms:created xsi:type="dcterms:W3CDTF">2021-07-07T21:00:00Z</dcterms:created>
  <dcterms:modified xsi:type="dcterms:W3CDTF">2021-07-28T20:33:00Z</dcterms:modified>
</cp:coreProperties>
</file>